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4250A" w14:textId="77777777" w:rsidR="00F50A62" w:rsidRPr="00F50A62" w:rsidRDefault="00CE55C4" w:rsidP="00F50A62">
      <w:pPr>
        <w:pStyle w:val="Heading1"/>
      </w:pPr>
      <w:r w:rsidRPr="000D23AD">
        <w:rPr>
          <w:noProof/>
        </w:rPr>
        <w:drawing>
          <wp:anchor distT="0" distB="0" distL="114300" distR="114300" simplePos="0" relativeHeight="251660288" behindDoc="1" locked="0" layoutInCell="1" allowOverlap="1" wp14:anchorId="7D36572F" wp14:editId="7831E5B8">
            <wp:simplePos x="0" y="0"/>
            <wp:positionH relativeFrom="page">
              <wp:align>left</wp:align>
            </wp:positionH>
            <wp:positionV relativeFrom="paragraph">
              <wp:posOffset>-1360170</wp:posOffset>
            </wp:positionV>
            <wp:extent cx="7553325" cy="10687050"/>
            <wp:effectExtent l="0" t="0" r="9525" b="0"/>
            <wp:wrapNone/>
            <wp:docPr id="15" name="Picture 15" descr="A blue sky with many trees&#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Picture 15" descr="A blue sky with many trees&#10;&#10;AI-generated content may be incorrect."/>
                    <pic:cNvPicPr preferRelativeResize="0"/>
                  </pic:nvPicPr>
                  <pic:blipFill rotWithShape="1">
                    <a:blip r:embed="rId11">
                      <a:alphaModFix/>
                    </a:blip>
                    <a:srcRect r="11166"/>
                    <a:stretch/>
                  </pic:blipFill>
                  <pic:spPr>
                    <a:xfrm>
                      <a:off x="0" y="0"/>
                      <a:ext cx="7553325"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6BE" w:rsidRPr="00AC2957">
        <w:rPr>
          <w:noProof/>
          <w:lang w:val="en-GB" w:eastAsia="en-GB"/>
        </w:rPr>
        <mc:AlternateContent>
          <mc:Choice Requires="wps">
            <w:drawing>
              <wp:anchor distT="0" distB="0" distL="114300" distR="114300" simplePos="0" relativeHeight="251662336" behindDoc="0" locked="0" layoutInCell="1" allowOverlap="1" wp14:anchorId="735B167F" wp14:editId="1B35175D">
                <wp:simplePos x="0" y="0"/>
                <wp:positionH relativeFrom="column">
                  <wp:posOffset>1971675</wp:posOffset>
                </wp:positionH>
                <wp:positionV relativeFrom="paragraph">
                  <wp:posOffset>2002155</wp:posOffset>
                </wp:positionV>
                <wp:extent cx="4334510" cy="3196424"/>
                <wp:effectExtent l="0" t="0" r="0" b="444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3196424"/>
                        </a:xfrm>
                        <a:prstGeom prst="rect">
                          <a:avLst/>
                        </a:prstGeom>
                        <a:noFill/>
                        <a:ln w="9525">
                          <a:noFill/>
                          <a:miter lim="800000"/>
                          <a:headEnd/>
                          <a:tailEnd/>
                        </a:ln>
                      </wps:spPr>
                      <wps:txbx>
                        <w:txbxContent>
                          <w:p w14:paraId="0B3EFF84" w14:textId="77777777" w:rsidR="006E16BE" w:rsidRDefault="006E16BE" w:rsidP="006E16BE">
                            <w:pPr>
                              <w:jc w:val="right"/>
                              <w:rPr>
                                <w:rFonts w:ascii="Solomon Sans Normal" w:hAnsi="Solomon Sans Normal"/>
                                <w:bCs/>
                                <w:color w:val="FFFFFF" w:themeColor="background1"/>
                                <w:sz w:val="36"/>
                                <w:szCs w:val="36"/>
                              </w:rPr>
                            </w:pPr>
                            <w:r>
                              <w:rPr>
                                <w:rFonts w:ascii="Solomon Sans Normal" w:hAnsi="Solomon Sans Normal"/>
                                <w:bCs/>
                                <w:color w:val="FFFFFF" w:themeColor="background1"/>
                                <w:sz w:val="36"/>
                                <w:szCs w:val="36"/>
                              </w:rPr>
                              <w:t xml:space="preserve">emsTradepoint </w:t>
                            </w:r>
                            <w:r w:rsidRPr="00F211C0">
                              <w:rPr>
                                <w:rFonts w:ascii="Solomon Sans Normal" w:hAnsi="Solomon Sans Normal"/>
                                <w:bCs/>
                                <w:color w:val="FFFFFF" w:themeColor="background1"/>
                                <w:sz w:val="36"/>
                                <w:szCs w:val="36"/>
                              </w:rPr>
                              <w:t>Limited</w:t>
                            </w:r>
                            <w:r>
                              <w:rPr>
                                <w:rFonts w:ascii="Solomon Sans Normal" w:hAnsi="Solomon Sans Normal"/>
                                <w:bCs/>
                                <w:color w:val="FFFFFF" w:themeColor="background1"/>
                                <w:sz w:val="36"/>
                                <w:szCs w:val="36"/>
                              </w:rPr>
                              <w:t xml:space="preserve"> </w:t>
                            </w:r>
                          </w:p>
                          <w:p w14:paraId="0ADD106C" w14:textId="77777777" w:rsidR="006E16BE" w:rsidRDefault="006E16BE" w:rsidP="006E16BE">
                            <w:pPr>
                              <w:jc w:val="right"/>
                              <w:rPr>
                                <w:rFonts w:ascii="Solomon Sans Normal" w:hAnsi="Solomon Sans Normal"/>
                                <w:bCs/>
                                <w:color w:val="FFFFFF" w:themeColor="background1"/>
                                <w:sz w:val="36"/>
                                <w:szCs w:val="36"/>
                              </w:rPr>
                            </w:pPr>
                          </w:p>
                          <w:p w14:paraId="5DCBABD1" w14:textId="4B1B946B" w:rsidR="006E16BE" w:rsidRDefault="00F50A62" w:rsidP="006E16BE">
                            <w:pPr>
                              <w:jc w:val="right"/>
                              <w:rPr>
                                <w:rFonts w:ascii="Solomon Sans Normal" w:hAnsi="Solomon Sans Normal"/>
                                <w:bCs/>
                                <w:color w:val="FFFFFF" w:themeColor="background1"/>
                                <w:sz w:val="36"/>
                                <w:szCs w:val="36"/>
                              </w:rPr>
                            </w:pPr>
                            <w:r>
                              <w:rPr>
                                <w:rFonts w:ascii="Solomon Sans Normal" w:hAnsi="Solomon Sans Normal"/>
                                <w:bCs/>
                                <w:color w:val="FFFFFF" w:themeColor="background1"/>
                                <w:sz w:val="36"/>
                                <w:szCs w:val="36"/>
                              </w:rPr>
                              <w:t>API</w:t>
                            </w:r>
                            <w:r w:rsidR="006E16BE">
                              <w:rPr>
                                <w:rFonts w:ascii="Solomon Sans Normal" w:hAnsi="Solomon Sans Normal"/>
                                <w:bCs/>
                                <w:color w:val="FFFFFF" w:themeColor="background1"/>
                                <w:sz w:val="36"/>
                                <w:szCs w:val="36"/>
                              </w:rPr>
                              <w:t xml:space="preserve"> User Guide</w:t>
                            </w:r>
                          </w:p>
                          <w:p w14:paraId="4805AF1C" w14:textId="77777777" w:rsidR="006E16BE" w:rsidRDefault="006E16BE" w:rsidP="006E16BE">
                            <w:pPr>
                              <w:jc w:val="right"/>
                              <w:rPr>
                                <w:rFonts w:ascii="Solomon Sans Normal" w:hAnsi="Solomon Sans Normal"/>
                                <w:bCs/>
                                <w:color w:val="FFFFFF" w:themeColor="background1"/>
                                <w:sz w:val="36"/>
                                <w:szCs w:val="36"/>
                              </w:rPr>
                            </w:pPr>
                          </w:p>
                          <w:p w14:paraId="47AD335B" w14:textId="5AD937F2" w:rsidR="006E16BE" w:rsidRPr="00FB581B" w:rsidRDefault="006E16BE" w:rsidP="006E16BE">
                            <w:pPr>
                              <w:jc w:val="right"/>
                              <w:rPr>
                                <w:rFonts w:ascii="Solomon" w:hAnsi="Solomon"/>
                                <w:b/>
                                <w:color w:val="FFFFFF" w:themeColor="background1"/>
                                <w:sz w:val="32"/>
                                <w:szCs w:val="20"/>
                              </w:rPr>
                            </w:pPr>
                            <w:r>
                              <w:rPr>
                                <w:rFonts w:ascii="Solomon Sans Normal" w:hAnsi="Solomon Sans Normal"/>
                                <w:bCs/>
                                <w:color w:val="FFFFFF" w:themeColor="background1"/>
                                <w:sz w:val="36"/>
                                <w:szCs w:val="36"/>
                              </w:rPr>
                              <w:t>June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5B167F" id="_x0000_t202" coordsize="21600,21600" o:spt="202" path="m,l,21600r21600,l21600,xe">
                <v:stroke joinstyle="miter"/>
                <v:path gradientshapeok="t" o:connecttype="rect"/>
              </v:shapetype>
              <v:shape id="Text Box 307" o:spid="_x0000_s1026" type="#_x0000_t202" style="position:absolute;margin-left:155.25pt;margin-top:157.65pt;width:341.3pt;height:25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" filled="f" stroked="f">
                <v:textbox>
                  <w:txbxContent>
                    <w:p w14:paraId="0B3EFF84" w14:textId="77777777" w:rsidR="006E16BE" w:rsidRDefault="006E16BE" w:rsidP="006E16BE">
                      <w:pPr>
                        <w:jc w:val="right"/>
                        <w:rPr>
                          <w:rFonts w:ascii="Solomon Sans Normal" w:hAnsi="Solomon Sans Normal"/>
                          <w:bCs/>
                          <w:color w:val="FFFFFF" w:themeColor="background1"/>
                          <w:sz w:val="36"/>
                          <w:szCs w:val="36"/>
                        </w:rPr>
                      </w:pPr>
                      <w:r>
                        <w:rPr>
                          <w:rFonts w:ascii="Solomon Sans Normal" w:hAnsi="Solomon Sans Normal"/>
                          <w:bCs/>
                          <w:color w:val="FFFFFF" w:themeColor="background1"/>
                          <w:sz w:val="36"/>
                          <w:szCs w:val="36"/>
                        </w:rPr>
                        <w:t xml:space="preserve">emsTradepoint </w:t>
                      </w:r>
                      <w:r w:rsidRPr="00F211C0">
                        <w:rPr>
                          <w:rFonts w:ascii="Solomon Sans Normal" w:hAnsi="Solomon Sans Normal"/>
                          <w:bCs/>
                          <w:color w:val="FFFFFF" w:themeColor="background1"/>
                          <w:sz w:val="36"/>
                          <w:szCs w:val="36"/>
                        </w:rPr>
                        <w:t>Limited</w:t>
                      </w:r>
                      <w:r>
                        <w:rPr>
                          <w:rFonts w:ascii="Solomon Sans Normal" w:hAnsi="Solomon Sans Normal"/>
                          <w:bCs/>
                          <w:color w:val="FFFFFF" w:themeColor="background1"/>
                          <w:sz w:val="36"/>
                          <w:szCs w:val="36"/>
                        </w:rPr>
                        <w:t xml:space="preserve"> </w:t>
                      </w:r>
                    </w:p>
                    <w:p w14:paraId="0ADD106C" w14:textId="77777777" w:rsidR="006E16BE" w:rsidRDefault="006E16BE" w:rsidP="006E16BE">
                      <w:pPr>
                        <w:jc w:val="right"/>
                        <w:rPr>
                          <w:rFonts w:ascii="Solomon Sans Normal" w:hAnsi="Solomon Sans Normal"/>
                          <w:bCs/>
                          <w:color w:val="FFFFFF" w:themeColor="background1"/>
                          <w:sz w:val="36"/>
                          <w:szCs w:val="36"/>
                        </w:rPr>
                      </w:pPr>
                    </w:p>
                    <w:p w14:paraId="5DCBABD1" w14:textId="4B1B946B" w:rsidR="006E16BE" w:rsidRDefault="00F50A62" w:rsidP="006E16BE">
                      <w:pPr>
                        <w:jc w:val="right"/>
                        <w:rPr>
                          <w:rFonts w:ascii="Solomon Sans Normal" w:hAnsi="Solomon Sans Normal"/>
                          <w:bCs/>
                          <w:color w:val="FFFFFF" w:themeColor="background1"/>
                          <w:sz w:val="36"/>
                          <w:szCs w:val="36"/>
                        </w:rPr>
                      </w:pPr>
                      <w:r>
                        <w:rPr>
                          <w:rFonts w:ascii="Solomon Sans Normal" w:hAnsi="Solomon Sans Normal"/>
                          <w:bCs/>
                          <w:color w:val="FFFFFF" w:themeColor="background1"/>
                          <w:sz w:val="36"/>
                          <w:szCs w:val="36"/>
                        </w:rPr>
                        <w:t>API</w:t>
                      </w:r>
                      <w:r w:rsidR="006E16BE">
                        <w:rPr>
                          <w:rFonts w:ascii="Solomon Sans Normal" w:hAnsi="Solomon Sans Normal"/>
                          <w:bCs/>
                          <w:color w:val="FFFFFF" w:themeColor="background1"/>
                          <w:sz w:val="36"/>
                          <w:szCs w:val="36"/>
                        </w:rPr>
                        <w:t xml:space="preserve"> User Guide</w:t>
                      </w:r>
                    </w:p>
                    <w:p w14:paraId="4805AF1C" w14:textId="77777777" w:rsidR="006E16BE" w:rsidRDefault="006E16BE" w:rsidP="006E16BE">
                      <w:pPr>
                        <w:jc w:val="right"/>
                        <w:rPr>
                          <w:rFonts w:ascii="Solomon Sans Normal" w:hAnsi="Solomon Sans Normal"/>
                          <w:bCs/>
                          <w:color w:val="FFFFFF" w:themeColor="background1"/>
                          <w:sz w:val="36"/>
                          <w:szCs w:val="36"/>
                        </w:rPr>
                      </w:pPr>
                    </w:p>
                    <w:p w14:paraId="47AD335B" w14:textId="5AD937F2" w:rsidR="006E16BE" w:rsidRPr="00FB581B" w:rsidRDefault="006E16BE" w:rsidP="006E16BE">
                      <w:pPr>
                        <w:jc w:val="right"/>
                        <w:rPr>
                          <w:rFonts w:ascii="Solomon" w:hAnsi="Solomon"/>
                          <w:b/>
                          <w:color w:val="FFFFFF" w:themeColor="background1"/>
                          <w:sz w:val="32"/>
                          <w:szCs w:val="20"/>
                        </w:rPr>
                      </w:pPr>
                      <w:r>
                        <w:rPr>
                          <w:rFonts w:ascii="Solomon Sans Normal" w:hAnsi="Solomon Sans Normal"/>
                          <w:bCs/>
                          <w:color w:val="FFFFFF" w:themeColor="background1"/>
                          <w:sz w:val="36"/>
                          <w:szCs w:val="36"/>
                        </w:rPr>
                        <w:t>June 2025</w:t>
                      </w:r>
                    </w:p>
                  </w:txbxContent>
                </v:textbox>
              </v:shape>
            </w:pict>
          </mc:Fallback>
        </mc:AlternateContent>
      </w:r>
      <w:r w:rsidR="00040EDD">
        <w:rPr>
          <w:noProof/>
        </w:rPr>
        <w:drawing>
          <wp:anchor distT="0" distB="0" distL="114300" distR="114300" simplePos="0" relativeHeight="251659264" behindDoc="0" locked="0" layoutInCell="1" allowOverlap="1" wp14:anchorId="4FE84A62" wp14:editId="31F10AF0">
            <wp:simplePos x="0" y="0"/>
            <wp:positionH relativeFrom="page">
              <wp:align>left</wp:align>
            </wp:positionH>
            <wp:positionV relativeFrom="paragraph">
              <wp:posOffset>4893310</wp:posOffset>
            </wp:positionV>
            <wp:extent cx="7887970" cy="2788920"/>
            <wp:effectExtent l="0" t="0" r="0" b="0"/>
            <wp:wrapSquare wrapText="bothSides"/>
            <wp:docPr id="11" name="Picture 11" descr="A logo with white and green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ogo with white and green circl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87970"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EDD">
        <w:br w:type="page"/>
      </w:r>
      <w:r w:rsidR="00F50A62" w:rsidRPr="00F50A62">
        <w:lastRenderedPageBreak/>
        <w:t>emsTradepoint API Guide</w:t>
      </w:r>
    </w:p>
    <w:p w14:paraId="4325869D" w14:textId="77777777" w:rsidR="005B5F16" w:rsidRPr="005B5F16" w:rsidRDefault="005B5F16" w:rsidP="005B5F16">
      <w:pPr>
        <w:pStyle w:val="BodyText"/>
      </w:pPr>
      <w:r w:rsidRPr="005B5F16">
        <w:t xml:space="preserve">This document is a comprehensive guide to integrating with </w:t>
      </w:r>
      <w:proofErr w:type="spellStart"/>
      <w:r w:rsidRPr="005B5F16">
        <w:t>emsTradepoint's</w:t>
      </w:r>
      <w:proofErr w:type="spellEnd"/>
      <w:r w:rsidRPr="005B5F16">
        <w:t xml:space="preserve"> Exchange API for gas and carbon trading.</w:t>
      </w:r>
    </w:p>
    <w:p w14:paraId="11AA18FE" w14:textId="77777777" w:rsidR="005B5F16" w:rsidRPr="005B5F16" w:rsidRDefault="005B5F16" w:rsidP="005B5F16">
      <w:pPr>
        <w:pStyle w:val="BodyText"/>
      </w:pPr>
      <w:r w:rsidRPr="005B5F16">
        <w:t>The emsTradepoint (ETP) API provides programmatic access to New Zealand's leading energy trading platform, enabling automated trading, market data analysis, and portfolio management for natural gas and carbon markets.</w:t>
      </w:r>
    </w:p>
    <w:p w14:paraId="458D8796" w14:textId="77777777" w:rsidR="005B5F16" w:rsidRPr="005B5F16" w:rsidRDefault="005B5F16" w:rsidP="005B5F16">
      <w:pPr>
        <w:pStyle w:val="BodyText"/>
      </w:pPr>
      <w:r w:rsidRPr="005B5F16">
        <w:t>For detailed parameter specifications and response schemas, refer to the interactive API documentation.</w:t>
      </w:r>
    </w:p>
    <w:p w14:paraId="619771FD" w14:textId="77777777" w:rsidR="005B5F16" w:rsidRPr="005B5F16" w:rsidRDefault="005B5F16" w:rsidP="00850153">
      <w:pPr>
        <w:pStyle w:val="Heading2"/>
      </w:pPr>
      <w:r w:rsidRPr="005B5F16">
        <w:t>HOW THIS DOCUMENT IS STRUCTURED</w:t>
      </w:r>
    </w:p>
    <w:p w14:paraId="09FCD15A" w14:textId="1FD3EF0C" w:rsidR="005B5F16" w:rsidRPr="005B5F16" w:rsidRDefault="005B5F16" w:rsidP="005B5F16">
      <w:pPr>
        <w:pStyle w:val="BodyText"/>
      </w:pPr>
      <w:r w:rsidRPr="005B5F16">
        <w:t>This guide is organi</w:t>
      </w:r>
      <w:r w:rsidR="00850153">
        <w:t>s</w:t>
      </w:r>
      <w:r w:rsidRPr="005B5F16">
        <w:t>ed to take you from initial setup through to production deployment:</w:t>
      </w:r>
    </w:p>
    <w:p w14:paraId="42F82663" w14:textId="20866425" w:rsidR="005B5F16" w:rsidRPr="005B5F16" w:rsidRDefault="005B5F16" w:rsidP="005B5F16">
      <w:pPr>
        <w:pStyle w:val="BodyText"/>
      </w:pPr>
      <w:r w:rsidRPr="005B5F16">
        <w:rPr>
          <w:b/>
          <w:bCs/>
        </w:rPr>
        <w:t>Getting Started</w:t>
      </w:r>
      <w:r w:rsidRPr="005B5F16">
        <w:t>: Authentication methods, base URLs, and your first API calls to establish connectivity.</w:t>
      </w:r>
    </w:p>
    <w:p w14:paraId="44E582C0" w14:textId="1D2662D3" w:rsidR="005B5F16" w:rsidRPr="005B5F16" w:rsidRDefault="005B5F16" w:rsidP="005B5F16">
      <w:pPr>
        <w:pStyle w:val="BodyText"/>
      </w:pPr>
      <w:r w:rsidRPr="005B5F16">
        <w:rPr>
          <w:b/>
          <w:bCs/>
        </w:rPr>
        <w:t>Core API Operations</w:t>
      </w:r>
      <w:r w:rsidRPr="005B5F16">
        <w:t>: Comprehensive coverage of all available endpoints including company information, product listings, trading operations (bids, offers, orders), market data access, and trading analytics.</w:t>
      </w:r>
    </w:p>
    <w:p w14:paraId="33D5D0F9" w14:textId="0A345FA6" w:rsidR="005B5F16" w:rsidRPr="005B5F16" w:rsidRDefault="005B5F16" w:rsidP="005B5F16">
      <w:pPr>
        <w:pStyle w:val="BodyText"/>
      </w:pPr>
      <w:r w:rsidRPr="005B5F16">
        <w:rPr>
          <w:b/>
          <w:bCs/>
        </w:rPr>
        <w:t>API Reference</w:t>
      </w:r>
      <w:r w:rsidR="00850153">
        <w:rPr>
          <w:b/>
          <w:bCs/>
        </w:rPr>
        <w:t>:</w:t>
      </w:r>
      <w:r w:rsidRPr="005B5F16">
        <w:t xml:space="preserve"> Technical specifications for request parameters, response formats, error codes, and rate limiting policies.</w:t>
      </w:r>
    </w:p>
    <w:p w14:paraId="2CBEB667" w14:textId="78853857" w:rsidR="005B5F16" w:rsidRPr="005B5F16" w:rsidRDefault="005B5F16" w:rsidP="005B5F16">
      <w:pPr>
        <w:pStyle w:val="BodyText"/>
      </w:pPr>
      <w:r w:rsidRPr="005B5F16">
        <w:rPr>
          <w:b/>
          <w:bCs/>
        </w:rPr>
        <w:t xml:space="preserve">Testing </w:t>
      </w:r>
      <w:r w:rsidR="00F82D89">
        <w:rPr>
          <w:b/>
          <w:bCs/>
        </w:rPr>
        <w:t>and</w:t>
      </w:r>
      <w:r w:rsidRPr="005B5F16">
        <w:rPr>
          <w:b/>
          <w:bCs/>
        </w:rPr>
        <w:t xml:space="preserve"> Development</w:t>
      </w:r>
      <w:r w:rsidRPr="005B5F16">
        <w:t>: Detailed guidance on using the interactive Swagger documentation, UAT environment testing strategies, and production access requirements.</w:t>
      </w:r>
    </w:p>
    <w:p w14:paraId="2B684E02" w14:textId="4424E60E" w:rsidR="005B5F16" w:rsidRPr="005B5F16" w:rsidRDefault="005B5F16" w:rsidP="005B5F16">
      <w:pPr>
        <w:pStyle w:val="BodyText"/>
      </w:pPr>
      <w:r w:rsidRPr="005B5F16">
        <w:rPr>
          <w:b/>
          <w:bCs/>
        </w:rPr>
        <w:t>Best Practices</w:t>
      </w:r>
      <w:r w:rsidRPr="005B5F16">
        <w:t>: Production-ready code patterns, error handling strategies, and complete workflow examples.</w:t>
      </w:r>
    </w:p>
    <w:p w14:paraId="1B537CD3" w14:textId="77777777" w:rsidR="00850153" w:rsidRDefault="005B5F16" w:rsidP="00850153">
      <w:pPr>
        <w:pStyle w:val="Heading2"/>
      </w:pPr>
      <w:r w:rsidRPr="005B5F16">
        <w:t>Code Disclaimer</w:t>
      </w:r>
    </w:p>
    <w:p w14:paraId="5B856C3B" w14:textId="1C6CFA11" w:rsidR="005B5F16" w:rsidRPr="005B5F16" w:rsidRDefault="005B5F16" w:rsidP="005B5F16">
      <w:pPr>
        <w:pStyle w:val="BodyText"/>
        <w:rPr>
          <w:rStyle w:val="Emphasis"/>
        </w:rPr>
      </w:pPr>
      <w:r w:rsidRPr="005B5F16">
        <w:rPr>
          <w:rStyle w:val="Emphasis"/>
        </w:rPr>
        <w:t>All Python code examples in this document are provided for illustration purposes only to demonstrate API concepts and integration patterns. These examples are not intended to be used directly in production environments without proper testing, error handling, security considerations, and customi</w:t>
      </w:r>
      <w:r w:rsidR="00850153" w:rsidRPr="001A3CB5">
        <w:rPr>
          <w:rStyle w:val="Emphasis"/>
        </w:rPr>
        <w:t>s</w:t>
      </w:r>
      <w:r w:rsidRPr="005B5F16">
        <w:rPr>
          <w:rStyle w:val="Emphasis"/>
        </w:rPr>
        <w:t>ation for your specific use case. Always thoroughly test and validate any code in the UAT environment before implementing in production systems.</w:t>
      </w:r>
    </w:p>
    <w:p w14:paraId="2895F48B" w14:textId="77777777" w:rsidR="005B5F16" w:rsidRPr="005B5F16" w:rsidRDefault="005B5F16" w:rsidP="00190EE5">
      <w:pPr>
        <w:pStyle w:val="Heading2"/>
      </w:pPr>
      <w:r w:rsidRPr="005B5F16">
        <w:t>WHAT YOU CAN DO</w:t>
      </w:r>
    </w:p>
    <w:p w14:paraId="1BD33B8F" w14:textId="77777777" w:rsidR="005B5F16" w:rsidRPr="005B5F16" w:rsidRDefault="005B5F16" w:rsidP="00190EE5">
      <w:pPr>
        <w:pStyle w:val="Bullet"/>
      </w:pPr>
      <w:r w:rsidRPr="00190EE5">
        <w:rPr>
          <w:rStyle w:val="Strong"/>
        </w:rPr>
        <w:t>Trade Programmatically</w:t>
      </w:r>
      <w:r w:rsidRPr="005B5F16">
        <w:t>: Submit bids, offers, and manage orders automatically</w:t>
      </w:r>
    </w:p>
    <w:p w14:paraId="11A0A63B" w14:textId="77777777" w:rsidR="005B5F16" w:rsidRPr="005B5F16" w:rsidRDefault="005B5F16" w:rsidP="00190EE5">
      <w:pPr>
        <w:pStyle w:val="Bullet"/>
      </w:pPr>
      <w:r w:rsidRPr="00190EE5">
        <w:rPr>
          <w:rStyle w:val="Strong"/>
        </w:rPr>
        <w:t>Monitor Markets</w:t>
      </w:r>
      <w:r w:rsidRPr="005B5F16">
        <w:t>: Access real-time market data, pricing, and trading activity</w:t>
      </w:r>
    </w:p>
    <w:p w14:paraId="5B15F1A2" w14:textId="77777777" w:rsidR="005B5F16" w:rsidRPr="005B5F16" w:rsidRDefault="005B5F16" w:rsidP="00190EE5">
      <w:pPr>
        <w:pStyle w:val="Bullet"/>
      </w:pPr>
      <w:r w:rsidRPr="00190EE5">
        <w:rPr>
          <w:rStyle w:val="Strong"/>
        </w:rPr>
        <w:t>Analyse Data</w:t>
      </w:r>
      <w:r w:rsidRPr="005B5F16">
        <w:t>: Retrieve historical trades, indices, and market statistics</w:t>
      </w:r>
    </w:p>
    <w:p w14:paraId="73E3C9A3" w14:textId="77777777" w:rsidR="005B5F16" w:rsidRPr="005B5F16" w:rsidRDefault="005B5F16" w:rsidP="00190EE5">
      <w:pPr>
        <w:pStyle w:val="Bullet"/>
      </w:pPr>
      <w:r w:rsidRPr="00190EE5">
        <w:rPr>
          <w:rStyle w:val="Strong"/>
        </w:rPr>
        <w:t>Manage Positions</w:t>
      </w:r>
      <w:r w:rsidRPr="005B5F16">
        <w:t>: Track your trading positions and exposure across products</w:t>
      </w:r>
    </w:p>
    <w:p w14:paraId="04BB60BD" w14:textId="77777777" w:rsidR="005B5F16" w:rsidRPr="005B5F16" w:rsidRDefault="005B5F16" w:rsidP="00190EE5">
      <w:pPr>
        <w:pStyle w:val="Bullet"/>
      </w:pPr>
      <w:r w:rsidRPr="00190EE5">
        <w:rPr>
          <w:rStyle w:val="Strong"/>
        </w:rPr>
        <w:t>Integrate Systems</w:t>
      </w:r>
      <w:r w:rsidRPr="005B5F16">
        <w:t>: Connect your existing trading and risk management systems</w:t>
      </w:r>
    </w:p>
    <w:p w14:paraId="237AE324" w14:textId="77777777" w:rsidR="005B5F16" w:rsidRPr="005B5F16" w:rsidRDefault="005B5F16" w:rsidP="00190EE5">
      <w:pPr>
        <w:pStyle w:val="Heading2"/>
      </w:pPr>
      <w:r w:rsidRPr="005B5F16">
        <w:t>MARKET COVERAGE</w:t>
      </w:r>
    </w:p>
    <w:p w14:paraId="3C68A38F" w14:textId="77777777" w:rsidR="005B5F16" w:rsidRPr="005B5F16" w:rsidRDefault="005B5F16" w:rsidP="005B5F16">
      <w:pPr>
        <w:pStyle w:val="BodyText"/>
      </w:pPr>
      <w:r w:rsidRPr="005B5F16">
        <w:t>The API provides access to:</w:t>
      </w:r>
    </w:p>
    <w:p w14:paraId="155789BB" w14:textId="77777777" w:rsidR="005B5F16" w:rsidRPr="005B5F16" w:rsidRDefault="005B5F16" w:rsidP="00190EE5">
      <w:pPr>
        <w:pStyle w:val="Bullet"/>
      </w:pPr>
      <w:r w:rsidRPr="001A3CB5">
        <w:rPr>
          <w:rStyle w:val="Strong"/>
        </w:rPr>
        <w:lastRenderedPageBreak/>
        <w:t>Gas Markets</w:t>
      </w:r>
      <w:r w:rsidRPr="005B5F16">
        <w:t>: On The Day (OTD) and Day Ahead (DA) natural gas trading</w:t>
      </w:r>
    </w:p>
    <w:p w14:paraId="5A4B8A2C" w14:textId="77777777" w:rsidR="005B5F16" w:rsidRPr="005B5F16" w:rsidRDefault="005B5F16" w:rsidP="00190EE5">
      <w:pPr>
        <w:pStyle w:val="Bullet"/>
      </w:pPr>
      <w:r w:rsidRPr="001A3CB5">
        <w:rPr>
          <w:rStyle w:val="Strong"/>
        </w:rPr>
        <w:t>Carbon Markets</w:t>
      </w:r>
      <w:r w:rsidRPr="005B5F16">
        <w:t>: New Zealand Unit (NZU) carbon credit trading</w:t>
      </w:r>
    </w:p>
    <w:p w14:paraId="1F009F84" w14:textId="77777777" w:rsidR="005B5F16" w:rsidRPr="005B5F16" w:rsidRDefault="005B5F16" w:rsidP="00190EE5">
      <w:pPr>
        <w:pStyle w:val="Bullet"/>
      </w:pPr>
      <w:r w:rsidRPr="001A3CB5">
        <w:rPr>
          <w:rStyle w:val="Strong"/>
        </w:rPr>
        <w:t>Market Indices</w:t>
      </w:r>
      <w:r w:rsidRPr="005B5F16">
        <w:t>: FRMI/FRQI for gas, ECMI/ECQI for carbon</w:t>
      </w:r>
    </w:p>
    <w:p w14:paraId="75F44325" w14:textId="77777777" w:rsidR="005B5F16" w:rsidRPr="005B5F16" w:rsidRDefault="005B5F16" w:rsidP="00190EE5">
      <w:pPr>
        <w:pStyle w:val="Heading2"/>
      </w:pPr>
      <w:r w:rsidRPr="005B5F16">
        <w:t>WHO SHOULD USE THIS API</w:t>
      </w:r>
    </w:p>
    <w:p w14:paraId="36C0EB7C" w14:textId="77777777" w:rsidR="005B5F16" w:rsidRPr="005B5F16" w:rsidRDefault="005B5F16" w:rsidP="00190EE5">
      <w:pPr>
        <w:pStyle w:val="Bullet"/>
      </w:pPr>
      <w:r w:rsidRPr="00190EE5">
        <w:rPr>
          <w:rStyle w:val="Strong"/>
        </w:rPr>
        <w:t>Energy Traders</w:t>
      </w:r>
      <w:r w:rsidRPr="005B5F16">
        <w:t>: Automate trading strategies and market monitoring</w:t>
      </w:r>
    </w:p>
    <w:p w14:paraId="2216D66E" w14:textId="77777777" w:rsidR="005B5F16" w:rsidRPr="005B5F16" w:rsidRDefault="005B5F16" w:rsidP="00190EE5">
      <w:pPr>
        <w:pStyle w:val="Bullet"/>
      </w:pPr>
      <w:r w:rsidRPr="00190EE5">
        <w:rPr>
          <w:rStyle w:val="Strong"/>
        </w:rPr>
        <w:t>Portfolio Managers</w:t>
      </w:r>
      <w:r w:rsidRPr="005B5F16">
        <w:t>: Track positions and analyse market exposure</w:t>
      </w:r>
    </w:p>
    <w:p w14:paraId="612D0064" w14:textId="77777777" w:rsidR="005B5F16" w:rsidRPr="005B5F16" w:rsidRDefault="005B5F16" w:rsidP="00190EE5">
      <w:pPr>
        <w:pStyle w:val="Bullet"/>
      </w:pPr>
      <w:r w:rsidRPr="00190EE5">
        <w:rPr>
          <w:rStyle w:val="Strong"/>
        </w:rPr>
        <w:t>Risk Managers</w:t>
      </w:r>
      <w:r w:rsidRPr="005B5F16">
        <w:t>: Monitor trading limits and compliance requirements</w:t>
      </w:r>
    </w:p>
    <w:p w14:paraId="1674F2A5" w14:textId="77777777" w:rsidR="005B5F16" w:rsidRPr="005B5F16" w:rsidRDefault="005B5F16" w:rsidP="00190EE5">
      <w:pPr>
        <w:pStyle w:val="Bullet"/>
      </w:pPr>
      <w:r w:rsidRPr="00190EE5">
        <w:rPr>
          <w:rStyle w:val="Strong"/>
        </w:rPr>
        <w:t>System Integrators</w:t>
      </w:r>
      <w:r w:rsidRPr="005B5F16">
        <w:t>: Connect trading platforms with back-office systems</w:t>
      </w:r>
    </w:p>
    <w:p w14:paraId="1F8D5027" w14:textId="77777777" w:rsidR="005B5F16" w:rsidRPr="005B5F16" w:rsidRDefault="005B5F16" w:rsidP="00190EE5">
      <w:pPr>
        <w:pStyle w:val="Bullet"/>
      </w:pPr>
      <w:r w:rsidRPr="00190EE5">
        <w:rPr>
          <w:rStyle w:val="Strong"/>
        </w:rPr>
        <w:t>Data Analysts</w:t>
      </w:r>
      <w:r w:rsidRPr="005B5F16">
        <w:t>: Access market data for research and reporting</w:t>
      </w:r>
    </w:p>
    <w:p w14:paraId="3C822FAA" w14:textId="77777777" w:rsidR="00BD007E" w:rsidRPr="00BD007E" w:rsidRDefault="00BD007E" w:rsidP="00190EE5">
      <w:pPr>
        <w:pStyle w:val="Heading2"/>
      </w:pPr>
      <w:r w:rsidRPr="00BD007E">
        <w:t>Prerequisites</w:t>
      </w:r>
    </w:p>
    <w:p w14:paraId="696B6000" w14:textId="77777777" w:rsidR="00BD007E" w:rsidRPr="00BD007E" w:rsidRDefault="00BD007E" w:rsidP="00BD007E">
      <w:pPr>
        <w:pStyle w:val="BodyText"/>
      </w:pPr>
      <w:r w:rsidRPr="00BD007E">
        <w:t>Before using the API, ensure you have:</w:t>
      </w:r>
    </w:p>
    <w:p w14:paraId="574ED8A2" w14:textId="56B1BB1D" w:rsidR="00BD007E" w:rsidRPr="00BD007E" w:rsidRDefault="00BD007E" w:rsidP="00BD007E">
      <w:pPr>
        <w:pStyle w:val="Bullet"/>
      </w:pPr>
      <w:r w:rsidRPr="00BD007E">
        <w:t xml:space="preserve">An active </w:t>
      </w:r>
      <w:r w:rsidR="00A63E72">
        <w:t>ETP</w:t>
      </w:r>
      <w:r w:rsidRPr="00BD007E">
        <w:t xml:space="preserve"> account</w:t>
      </w:r>
    </w:p>
    <w:p w14:paraId="06D9A9A1" w14:textId="51069EF5" w:rsidR="00BD007E" w:rsidRPr="00BD007E" w:rsidRDefault="00BD007E" w:rsidP="00BD007E">
      <w:pPr>
        <w:pStyle w:val="Bullet"/>
      </w:pPr>
      <w:r w:rsidRPr="00BD007E">
        <w:t xml:space="preserve">API credentials (client ID and secret) from </w:t>
      </w:r>
      <w:r w:rsidR="00A63E72">
        <w:t>ETP</w:t>
      </w:r>
    </w:p>
    <w:p w14:paraId="674D32BE" w14:textId="77777777" w:rsidR="00BD007E" w:rsidRPr="00BD007E" w:rsidRDefault="00BD007E" w:rsidP="00BD007E">
      <w:pPr>
        <w:pStyle w:val="Bullet"/>
      </w:pPr>
      <w:r w:rsidRPr="00BD007E">
        <w:t>Appropriate trading permissions for target markets</w:t>
      </w:r>
    </w:p>
    <w:p w14:paraId="17A09824" w14:textId="77777777" w:rsidR="00BD007E" w:rsidRPr="00BD007E" w:rsidRDefault="00BD007E" w:rsidP="00BD007E">
      <w:pPr>
        <w:pStyle w:val="Bullet"/>
      </w:pPr>
      <w:r w:rsidRPr="00BD007E">
        <w:t>Understanding of the underlying market products and trading rules</w:t>
      </w:r>
    </w:p>
    <w:p w14:paraId="06F94CE3" w14:textId="77777777" w:rsidR="00BD007E" w:rsidRPr="00BD007E" w:rsidRDefault="00BD007E" w:rsidP="00BD007E">
      <w:pPr>
        <w:pStyle w:val="Heading2"/>
      </w:pPr>
      <w:r w:rsidRPr="00BD007E">
        <w:t>Important Legal Notice</w:t>
      </w:r>
    </w:p>
    <w:p w14:paraId="25074F99" w14:textId="77777777" w:rsidR="00BD007E" w:rsidRPr="00BD007E" w:rsidRDefault="00BD007E" w:rsidP="00BD007E">
      <w:pPr>
        <w:pStyle w:val="Heading3"/>
      </w:pPr>
      <w:r w:rsidRPr="00BD007E">
        <w:rPr>
          <w:rFonts w:ascii="Segoe UI Emoji" w:hAnsi="Segoe UI Emoji" w:cs="Segoe UI Emoji"/>
        </w:rPr>
        <w:t>⚠️</w:t>
      </w:r>
      <w:r w:rsidRPr="00BD007E">
        <w:t xml:space="preserve"> Market Rules Compliance</w:t>
      </w:r>
    </w:p>
    <w:p w14:paraId="24855DBA" w14:textId="5CE04511" w:rsidR="00BD007E" w:rsidRPr="00BD007E" w:rsidRDefault="00BD007E" w:rsidP="00BD007E">
      <w:pPr>
        <w:pStyle w:val="BodyText"/>
      </w:pPr>
      <w:r w:rsidRPr="00BD007E">
        <w:t xml:space="preserve">Access to the </w:t>
      </w:r>
      <w:r w:rsidRPr="00BD007E">
        <w:t>ETP</w:t>
      </w:r>
      <w:r w:rsidRPr="00BD007E">
        <w:t xml:space="preserve"> APIs and all underlying market data is strictly governed by </w:t>
      </w:r>
      <w:r w:rsidR="00A63E72">
        <w:t>ETP</w:t>
      </w:r>
      <w:r w:rsidRPr="00BD007E">
        <w:t>'s Market Rules. By using these APIs, you acknowledge and agree that:</w:t>
      </w:r>
    </w:p>
    <w:p w14:paraId="2B696471" w14:textId="77777777" w:rsidR="00BD007E" w:rsidRPr="00BD007E" w:rsidRDefault="00BD007E" w:rsidP="00BD007E">
      <w:pPr>
        <w:pStyle w:val="Bullet"/>
      </w:pPr>
      <w:r w:rsidRPr="00BD007E">
        <w:t>All API usage must comply with the current Market Rules and any amendments</w:t>
      </w:r>
    </w:p>
    <w:p w14:paraId="053EFB8D" w14:textId="77777777" w:rsidR="00BD007E" w:rsidRPr="00BD007E" w:rsidRDefault="00BD007E" w:rsidP="00BD007E">
      <w:pPr>
        <w:pStyle w:val="Bullet"/>
      </w:pPr>
      <w:r w:rsidRPr="00BD007E">
        <w:t>You are responsible for understanding and adhering to trading regulations</w:t>
      </w:r>
    </w:p>
    <w:p w14:paraId="5C45020C" w14:textId="77777777" w:rsidR="00BD007E" w:rsidRPr="00BD007E" w:rsidRDefault="00BD007E" w:rsidP="00BD007E">
      <w:pPr>
        <w:pStyle w:val="Bullet"/>
      </w:pPr>
      <w:r w:rsidRPr="00BD007E">
        <w:t>Market data usage is subject to licensing terms and restrictions</w:t>
      </w:r>
    </w:p>
    <w:p w14:paraId="5E6C7E8B" w14:textId="77777777" w:rsidR="00BD007E" w:rsidRPr="00BD007E" w:rsidRDefault="00BD007E" w:rsidP="00BD007E">
      <w:pPr>
        <w:pStyle w:val="Bullet"/>
      </w:pPr>
      <w:r w:rsidRPr="00BD007E">
        <w:t>Trading activities through the API are bound by the same rules as manual trading</w:t>
      </w:r>
    </w:p>
    <w:p w14:paraId="033F81D4" w14:textId="77777777" w:rsidR="00BD007E" w:rsidRPr="00BD007E" w:rsidRDefault="00BD007E" w:rsidP="00BD007E">
      <w:pPr>
        <w:pStyle w:val="Bullet"/>
      </w:pPr>
      <w:r w:rsidRPr="00BD007E">
        <w:t>Violations of Market Rules may result in API access suspension or termination</w:t>
      </w:r>
    </w:p>
    <w:p w14:paraId="366441A3" w14:textId="77777777" w:rsidR="00BD007E" w:rsidRPr="00BD007E" w:rsidRDefault="00BD007E" w:rsidP="00BD007E">
      <w:pPr>
        <w:pStyle w:val="BodyText"/>
        <w:rPr>
          <w:rStyle w:val="Strong"/>
        </w:rPr>
      </w:pPr>
      <w:r w:rsidRPr="00BD007E">
        <w:rPr>
          <w:rStyle w:val="Strong"/>
        </w:rPr>
        <w:t>Before proceeding with API integration, please ensure you have reviewed and understood the Market Rules. Contact emsTradepoint if you have questions about compliance requirements.</w:t>
      </w:r>
    </w:p>
    <w:p w14:paraId="5F1ADAB6" w14:textId="77777777" w:rsidR="00BD007E" w:rsidRPr="00BD007E" w:rsidRDefault="00BD007E" w:rsidP="00BD007E">
      <w:pPr>
        <w:pStyle w:val="BodyText"/>
        <w:rPr>
          <w:rStyle w:val="Strong"/>
        </w:rPr>
      </w:pPr>
    </w:p>
    <w:p w14:paraId="01EFAEB9" w14:textId="77777777" w:rsidR="00F50A62" w:rsidRPr="00F50A62" w:rsidRDefault="00F50A62" w:rsidP="00F50A62">
      <w:pPr>
        <w:pStyle w:val="Heading1"/>
      </w:pPr>
      <w:r w:rsidRPr="00F50A62">
        <w:t>Quick Start</w:t>
      </w:r>
    </w:p>
    <w:p w14:paraId="630E9C16" w14:textId="77777777" w:rsidR="00F50A62" w:rsidRPr="00F50A62" w:rsidRDefault="00F50A62" w:rsidP="00F50A62">
      <w:pPr>
        <w:pStyle w:val="Heading2"/>
      </w:pPr>
      <w:r w:rsidRPr="00F50A62">
        <w:t>Base URLs</w:t>
      </w:r>
    </w:p>
    <w:p w14:paraId="4286F0A1" w14:textId="77777777" w:rsidR="00F50A62" w:rsidRPr="00F50A62" w:rsidRDefault="00F50A62" w:rsidP="00F50A62">
      <w:pPr>
        <w:pStyle w:val="Bullet"/>
      </w:pPr>
      <w:r w:rsidRPr="00F50A62">
        <w:rPr>
          <w:b/>
          <w:bCs/>
        </w:rPr>
        <w:t>Production</w:t>
      </w:r>
      <w:r w:rsidRPr="00F50A62">
        <w:t>: https://exchange.emsTradepoint.co.nz/api/v1</w:t>
      </w:r>
    </w:p>
    <w:p w14:paraId="4DCA2BE6" w14:textId="77777777" w:rsidR="00F50A62" w:rsidRPr="00F50A62" w:rsidRDefault="00F50A62" w:rsidP="00F50A62">
      <w:pPr>
        <w:pStyle w:val="Bullet"/>
      </w:pPr>
      <w:r w:rsidRPr="00F50A62">
        <w:rPr>
          <w:b/>
          <w:bCs/>
        </w:rPr>
        <w:t>UAT/Testing</w:t>
      </w:r>
      <w:r w:rsidRPr="00F50A62">
        <w:t>: https://uat-exchange.emsTradepoint.co.nz/api/v1</w:t>
      </w:r>
    </w:p>
    <w:p w14:paraId="60030778" w14:textId="77777777" w:rsidR="00F50A62" w:rsidRPr="00F50A62" w:rsidRDefault="00F50A62" w:rsidP="00F50A62">
      <w:pPr>
        <w:pStyle w:val="Heading2"/>
      </w:pPr>
      <w:r w:rsidRPr="00F50A62">
        <w:lastRenderedPageBreak/>
        <w:t>Authentication</w:t>
      </w:r>
    </w:p>
    <w:p w14:paraId="6F427C87" w14:textId="77777777" w:rsidR="00F50A62" w:rsidRPr="00F50A62" w:rsidRDefault="00F50A62" w:rsidP="00F50A62">
      <w:pPr>
        <w:pStyle w:val="BodyText"/>
      </w:pPr>
      <w:r w:rsidRPr="00F50A62">
        <w:t>All API requests require OAuth 2.0 authentication. Access tokens are valid for 2 hours.</w:t>
      </w:r>
    </w:p>
    <w:p w14:paraId="64B0437F" w14:textId="77777777" w:rsidR="00F50A62" w:rsidRPr="00F50A62" w:rsidRDefault="00F50A62" w:rsidP="00FF7CB0">
      <w:pPr>
        <w:pStyle w:val="Heading1"/>
      </w:pPr>
      <w:r w:rsidRPr="00F50A62">
        <w:t>Getting Started</w:t>
      </w:r>
    </w:p>
    <w:p w14:paraId="591A5419" w14:textId="2C3D22A5" w:rsidR="00F50A62" w:rsidRPr="00F50A62" w:rsidRDefault="00F50A62" w:rsidP="00FF7CB0">
      <w:pPr>
        <w:pStyle w:val="Heading2"/>
      </w:pPr>
      <w:r w:rsidRPr="00F50A62">
        <w:t>Authentication Methods</w:t>
      </w:r>
    </w:p>
    <w:p w14:paraId="621931AD" w14:textId="77777777" w:rsidR="00F50A62" w:rsidRPr="00F50A62" w:rsidRDefault="00F50A62" w:rsidP="00FF7CB0">
      <w:pPr>
        <w:pStyle w:val="Heading3"/>
      </w:pPr>
      <w:r w:rsidRPr="00F50A62">
        <w:t>Server-to-Server (B2B)</w:t>
      </w:r>
    </w:p>
    <w:p w14:paraId="7B939794" w14:textId="3C3083CD" w:rsidR="00F50A62" w:rsidRPr="00F50A62" w:rsidRDefault="00F50A62" w:rsidP="00F50A62">
      <w:pPr>
        <w:pStyle w:val="BodyText"/>
      </w:pPr>
      <w:r w:rsidRPr="00F50A62">
        <w:t>For backend integrations, authenticate directly with your credentials</w:t>
      </w:r>
      <w:r w:rsidR="00297B81">
        <w:t>.</w:t>
      </w:r>
    </w:p>
    <w:p w14:paraId="682B11E2" w14:textId="77777777" w:rsidR="00F50A62" w:rsidRPr="00F50A62" w:rsidRDefault="00F50A62" w:rsidP="00FF7CB0">
      <w:pPr>
        <w:pStyle w:val="Code"/>
      </w:pPr>
      <w:r w:rsidRPr="00F50A62">
        <w:t>import requests</w:t>
      </w:r>
    </w:p>
    <w:p w14:paraId="5759F486" w14:textId="77777777" w:rsidR="00F50A62" w:rsidRPr="00F50A62" w:rsidRDefault="00F50A62" w:rsidP="00FF7CB0">
      <w:pPr>
        <w:pStyle w:val="Code"/>
      </w:pPr>
      <w:r w:rsidRPr="00F50A62">
        <w:t xml:space="preserve">import </w:t>
      </w:r>
      <w:proofErr w:type="spellStart"/>
      <w:r w:rsidRPr="00F50A62">
        <w:t>json</w:t>
      </w:r>
      <w:proofErr w:type="spellEnd"/>
    </w:p>
    <w:p w14:paraId="3106A853" w14:textId="77777777" w:rsidR="00F50A62" w:rsidRPr="00F50A62" w:rsidRDefault="00F50A62" w:rsidP="00FF7CB0">
      <w:pPr>
        <w:pStyle w:val="Code"/>
      </w:pPr>
    </w:p>
    <w:p w14:paraId="6774445A" w14:textId="77777777" w:rsidR="00F50A62" w:rsidRPr="00F50A62" w:rsidRDefault="00F50A62" w:rsidP="00FF7CB0">
      <w:pPr>
        <w:pStyle w:val="Code"/>
      </w:pPr>
      <w:r w:rsidRPr="00F50A62">
        <w:t xml:space="preserve">def </w:t>
      </w:r>
      <w:proofErr w:type="spellStart"/>
      <w:r w:rsidRPr="00F50A62">
        <w:t>get_access_</w:t>
      </w:r>
      <w:proofErr w:type="gramStart"/>
      <w:r w:rsidRPr="00F50A62">
        <w:t>token</w:t>
      </w:r>
      <w:proofErr w:type="spellEnd"/>
      <w:r w:rsidRPr="00F50A62">
        <w:t>(</w:t>
      </w:r>
      <w:proofErr w:type="spellStart"/>
      <w:proofErr w:type="gramEnd"/>
      <w:r w:rsidRPr="00F50A62">
        <w:t>client_id</w:t>
      </w:r>
      <w:proofErr w:type="spellEnd"/>
      <w:r w:rsidRPr="00F50A62">
        <w:t xml:space="preserve">, </w:t>
      </w:r>
      <w:proofErr w:type="spellStart"/>
      <w:r w:rsidRPr="00F50A62">
        <w:t>client_secret</w:t>
      </w:r>
      <w:proofErr w:type="spellEnd"/>
      <w:r w:rsidRPr="00F50A62">
        <w:t xml:space="preserve">, </w:t>
      </w:r>
      <w:proofErr w:type="spellStart"/>
      <w:r w:rsidRPr="00F50A62">
        <w:t>base_url</w:t>
      </w:r>
      <w:proofErr w:type="spellEnd"/>
      <w:r w:rsidRPr="00F50A62">
        <w:t>):</w:t>
      </w:r>
    </w:p>
    <w:p w14:paraId="726F267B" w14:textId="77777777" w:rsidR="00F50A62" w:rsidRPr="00F50A62" w:rsidRDefault="00F50A62" w:rsidP="00FF7CB0">
      <w:pPr>
        <w:pStyle w:val="Code"/>
      </w:pPr>
      <w:r w:rsidRPr="00F50A62">
        <w:t xml:space="preserve">    """Get OAuth2 access token for B2B authentication"""</w:t>
      </w:r>
    </w:p>
    <w:p w14:paraId="2D242B34" w14:textId="77777777" w:rsidR="00F50A62" w:rsidRPr="00F50A62" w:rsidRDefault="00F50A62" w:rsidP="00FF7CB0">
      <w:pPr>
        <w:pStyle w:val="Code"/>
      </w:pPr>
      <w:r w:rsidRPr="00F50A62">
        <w:t xml:space="preserve">    </w:t>
      </w:r>
      <w:proofErr w:type="spellStart"/>
      <w:r w:rsidRPr="00F50A62">
        <w:t>url</w:t>
      </w:r>
      <w:proofErr w:type="spellEnd"/>
      <w:r w:rsidRPr="00F50A62">
        <w:t xml:space="preserve"> = f"{</w:t>
      </w:r>
      <w:proofErr w:type="spellStart"/>
      <w:r w:rsidRPr="00F50A62">
        <w:t>base_url</w:t>
      </w:r>
      <w:proofErr w:type="spellEnd"/>
      <w:r w:rsidRPr="00F50A62">
        <w:t>}/</w:t>
      </w:r>
      <w:proofErr w:type="spellStart"/>
      <w:r w:rsidRPr="00F50A62">
        <w:t>oauth</w:t>
      </w:r>
      <w:proofErr w:type="spellEnd"/>
      <w:r w:rsidRPr="00F50A62">
        <w:t>/token"</w:t>
      </w:r>
    </w:p>
    <w:p w14:paraId="5F9A40BB" w14:textId="77777777" w:rsidR="00F50A62" w:rsidRPr="00F50A62" w:rsidRDefault="00F50A62" w:rsidP="00FF7CB0">
      <w:pPr>
        <w:pStyle w:val="Code"/>
      </w:pPr>
      <w:r w:rsidRPr="00F50A62">
        <w:t xml:space="preserve">    </w:t>
      </w:r>
    </w:p>
    <w:p w14:paraId="3BB233C7" w14:textId="77777777" w:rsidR="00F50A62" w:rsidRPr="00F50A62" w:rsidRDefault="00F50A62" w:rsidP="00FF7CB0">
      <w:pPr>
        <w:pStyle w:val="Code"/>
      </w:pPr>
      <w:r w:rsidRPr="00F50A62">
        <w:t xml:space="preserve">    payload = {</w:t>
      </w:r>
    </w:p>
    <w:p w14:paraId="3E793E12" w14:textId="77777777" w:rsidR="00F50A62" w:rsidRPr="00F50A62" w:rsidRDefault="00F50A62" w:rsidP="00FF7CB0">
      <w:pPr>
        <w:pStyle w:val="Code"/>
      </w:pPr>
      <w:r w:rsidRPr="00F50A62">
        <w:t xml:space="preserve">        "</w:t>
      </w:r>
      <w:proofErr w:type="spellStart"/>
      <w:proofErr w:type="gramStart"/>
      <w:r w:rsidRPr="00F50A62">
        <w:t>client</w:t>
      </w:r>
      <w:proofErr w:type="gramEnd"/>
      <w:r w:rsidRPr="00F50A62">
        <w:t>_id</w:t>
      </w:r>
      <w:proofErr w:type="spellEnd"/>
      <w:r w:rsidRPr="00F50A62">
        <w:t xml:space="preserve">": </w:t>
      </w:r>
      <w:proofErr w:type="spellStart"/>
      <w:r w:rsidRPr="00F50A62">
        <w:t>client_id</w:t>
      </w:r>
      <w:proofErr w:type="spellEnd"/>
      <w:r w:rsidRPr="00F50A62">
        <w:t>,</w:t>
      </w:r>
    </w:p>
    <w:p w14:paraId="4C4F1E24" w14:textId="77777777" w:rsidR="00F50A62" w:rsidRPr="00F50A62" w:rsidRDefault="00F50A62" w:rsidP="00FF7CB0">
      <w:pPr>
        <w:pStyle w:val="Code"/>
      </w:pPr>
      <w:r w:rsidRPr="00F50A62">
        <w:t xml:space="preserve">        "</w:t>
      </w:r>
      <w:proofErr w:type="spellStart"/>
      <w:proofErr w:type="gramStart"/>
      <w:r w:rsidRPr="00F50A62">
        <w:t>client</w:t>
      </w:r>
      <w:proofErr w:type="gramEnd"/>
      <w:r w:rsidRPr="00F50A62">
        <w:t>_secret</w:t>
      </w:r>
      <w:proofErr w:type="spellEnd"/>
      <w:r w:rsidRPr="00F50A62">
        <w:t xml:space="preserve">": </w:t>
      </w:r>
      <w:proofErr w:type="spellStart"/>
      <w:r w:rsidRPr="00F50A62">
        <w:t>client_secret</w:t>
      </w:r>
      <w:proofErr w:type="spellEnd"/>
      <w:r w:rsidRPr="00F50A62">
        <w:t>,</w:t>
      </w:r>
    </w:p>
    <w:p w14:paraId="1244309C" w14:textId="77777777" w:rsidR="00F50A62" w:rsidRPr="00F50A62" w:rsidRDefault="00F50A62" w:rsidP="00FF7CB0">
      <w:pPr>
        <w:pStyle w:val="Code"/>
      </w:pPr>
      <w:r w:rsidRPr="00F50A62">
        <w:t xml:space="preserve">        "</w:t>
      </w:r>
      <w:proofErr w:type="spellStart"/>
      <w:proofErr w:type="gramStart"/>
      <w:r w:rsidRPr="00F50A62">
        <w:t>grant</w:t>
      </w:r>
      <w:proofErr w:type="gramEnd"/>
      <w:r w:rsidRPr="00F50A62">
        <w:t>_type</w:t>
      </w:r>
      <w:proofErr w:type="spellEnd"/>
      <w:r w:rsidRPr="00F50A62">
        <w:t>": "</w:t>
      </w:r>
      <w:proofErr w:type="spellStart"/>
      <w:r w:rsidRPr="00F50A62">
        <w:t>client_credentials</w:t>
      </w:r>
      <w:proofErr w:type="spellEnd"/>
      <w:r w:rsidRPr="00F50A62">
        <w:t>"</w:t>
      </w:r>
    </w:p>
    <w:p w14:paraId="5D0988DE" w14:textId="77777777" w:rsidR="00F50A62" w:rsidRPr="00F50A62" w:rsidRDefault="00F50A62" w:rsidP="00FF7CB0">
      <w:pPr>
        <w:pStyle w:val="Code"/>
      </w:pPr>
      <w:r w:rsidRPr="00F50A62">
        <w:t xml:space="preserve">    }</w:t>
      </w:r>
    </w:p>
    <w:p w14:paraId="51D48F54" w14:textId="77777777" w:rsidR="00F50A62" w:rsidRPr="00F50A62" w:rsidRDefault="00F50A62" w:rsidP="00FF7CB0">
      <w:pPr>
        <w:pStyle w:val="Code"/>
      </w:pPr>
      <w:r w:rsidRPr="00F50A62">
        <w:t xml:space="preserve">    </w:t>
      </w:r>
    </w:p>
    <w:p w14:paraId="628B6BD2" w14:textId="77777777" w:rsidR="00F50A62" w:rsidRPr="00F50A62" w:rsidRDefault="00F50A62" w:rsidP="00FF7CB0">
      <w:pPr>
        <w:pStyle w:val="Code"/>
      </w:pPr>
      <w:r w:rsidRPr="00F50A62">
        <w:t xml:space="preserve">    headers = {"Content-Type": "application/</w:t>
      </w:r>
      <w:proofErr w:type="spellStart"/>
      <w:r w:rsidRPr="00F50A62">
        <w:t>json</w:t>
      </w:r>
      <w:proofErr w:type="spellEnd"/>
      <w:r w:rsidRPr="00F50A62">
        <w:t>"}</w:t>
      </w:r>
    </w:p>
    <w:p w14:paraId="19B43D1F" w14:textId="77777777" w:rsidR="00F50A62" w:rsidRPr="00F50A62" w:rsidRDefault="00F50A62" w:rsidP="00FF7CB0">
      <w:pPr>
        <w:pStyle w:val="Code"/>
      </w:pPr>
      <w:r w:rsidRPr="00F50A62">
        <w:t xml:space="preserve">    </w:t>
      </w:r>
    </w:p>
    <w:p w14:paraId="32997BF8" w14:textId="77777777" w:rsidR="00F50A62" w:rsidRPr="00F50A62" w:rsidRDefault="00F50A62" w:rsidP="00FF7CB0">
      <w:pPr>
        <w:pStyle w:val="Code"/>
      </w:pPr>
      <w:r w:rsidRPr="00F50A62">
        <w:t xml:space="preserve">    response = </w:t>
      </w:r>
      <w:proofErr w:type="spellStart"/>
      <w:proofErr w:type="gramStart"/>
      <w:r w:rsidRPr="00F50A62">
        <w:t>requests.post</w:t>
      </w:r>
      <w:proofErr w:type="spellEnd"/>
      <w:r w:rsidRPr="00F50A62">
        <w:t>(</w:t>
      </w:r>
      <w:proofErr w:type="spellStart"/>
      <w:proofErr w:type="gramEnd"/>
      <w:r w:rsidRPr="00F50A62">
        <w:t>url</w:t>
      </w:r>
      <w:proofErr w:type="spellEnd"/>
      <w:r w:rsidRPr="00F50A62">
        <w:t xml:space="preserve">, </w:t>
      </w:r>
      <w:proofErr w:type="spellStart"/>
      <w:r w:rsidRPr="00F50A62">
        <w:t>json</w:t>
      </w:r>
      <w:proofErr w:type="spellEnd"/>
      <w:r w:rsidRPr="00F50A62">
        <w:t>=payload, headers=headers)</w:t>
      </w:r>
    </w:p>
    <w:p w14:paraId="4535AB4A" w14:textId="77777777" w:rsidR="00F50A62" w:rsidRPr="00F50A62" w:rsidRDefault="00F50A62" w:rsidP="00FF7CB0">
      <w:pPr>
        <w:pStyle w:val="Code"/>
      </w:pPr>
      <w:r w:rsidRPr="00F50A62">
        <w:t xml:space="preserve">    </w:t>
      </w:r>
      <w:proofErr w:type="spellStart"/>
      <w:proofErr w:type="gramStart"/>
      <w:r w:rsidRPr="00F50A62">
        <w:t>response.raise</w:t>
      </w:r>
      <w:proofErr w:type="gramEnd"/>
      <w:r w:rsidRPr="00F50A62">
        <w:t>_for_</w:t>
      </w:r>
      <w:proofErr w:type="gramStart"/>
      <w:r w:rsidRPr="00F50A62">
        <w:t>status</w:t>
      </w:r>
      <w:proofErr w:type="spellEnd"/>
      <w:r w:rsidRPr="00F50A62">
        <w:t>(</w:t>
      </w:r>
      <w:proofErr w:type="gramEnd"/>
      <w:r w:rsidRPr="00F50A62">
        <w:t>)</w:t>
      </w:r>
    </w:p>
    <w:p w14:paraId="36F919B0" w14:textId="77777777" w:rsidR="00F50A62" w:rsidRPr="00F50A62" w:rsidRDefault="00F50A62" w:rsidP="00FF7CB0">
      <w:pPr>
        <w:pStyle w:val="Code"/>
      </w:pPr>
      <w:r w:rsidRPr="00F50A62">
        <w:t xml:space="preserve">    </w:t>
      </w:r>
    </w:p>
    <w:p w14:paraId="0D5B4CAF" w14:textId="77777777" w:rsidR="00F50A62" w:rsidRPr="00F50A62" w:rsidRDefault="00F50A62" w:rsidP="00FF7CB0">
      <w:pPr>
        <w:pStyle w:val="Code"/>
      </w:pPr>
      <w:r w:rsidRPr="00F50A62">
        <w:t xml:space="preserve">    return </w:t>
      </w:r>
      <w:proofErr w:type="spellStart"/>
      <w:proofErr w:type="gramStart"/>
      <w:r w:rsidRPr="00F50A62">
        <w:t>response.json</w:t>
      </w:r>
      <w:proofErr w:type="spellEnd"/>
      <w:r w:rsidRPr="00F50A62">
        <w:t>()[</w:t>
      </w:r>
      <w:proofErr w:type="gramEnd"/>
      <w:r w:rsidRPr="00F50A62">
        <w:t>"</w:t>
      </w:r>
      <w:proofErr w:type="spellStart"/>
      <w:r w:rsidRPr="00F50A62">
        <w:t>access_token</w:t>
      </w:r>
      <w:proofErr w:type="spellEnd"/>
      <w:r w:rsidRPr="00F50A62">
        <w:t>"]</w:t>
      </w:r>
    </w:p>
    <w:p w14:paraId="02997D97" w14:textId="77777777" w:rsidR="00F50A62" w:rsidRPr="00F50A62" w:rsidRDefault="00F50A62" w:rsidP="00FF7CB0">
      <w:pPr>
        <w:pStyle w:val="Code"/>
      </w:pPr>
    </w:p>
    <w:p w14:paraId="5573BD2E" w14:textId="77777777" w:rsidR="00F50A62" w:rsidRPr="00F50A62" w:rsidRDefault="00F50A62" w:rsidP="00FF7CB0">
      <w:pPr>
        <w:pStyle w:val="Code"/>
      </w:pPr>
      <w:r w:rsidRPr="00F50A62">
        <w:t># Usage</w:t>
      </w:r>
    </w:p>
    <w:p w14:paraId="542D77D0" w14:textId="77777777" w:rsidR="00F50A62" w:rsidRPr="00F50A62" w:rsidRDefault="00F50A62" w:rsidP="00FF7CB0">
      <w:pPr>
        <w:pStyle w:val="Code"/>
      </w:pPr>
      <w:r w:rsidRPr="00F50A62">
        <w:t>BASE_URL = "https://exchange.emsTradepoint.co.nz"</w:t>
      </w:r>
    </w:p>
    <w:p w14:paraId="6F5A38D5" w14:textId="77777777" w:rsidR="00F50A62" w:rsidRPr="00F50A62" w:rsidRDefault="00F50A62" w:rsidP="00FF7CB0">
      <w:pPr>
        <w:pStyle w:val="Code"/>
      </w:pPr>
      <w:r w:rsidRPr="00F50A62">
        <w:t xml:space="preserve">token = </w:t>
      </w:r>
      <w:proofErr w:type="spellStart"/>
      <w:r w:rsidRPr="00F50A62">
        <w:t>get_access_</w:t>
      </w:r>
      <w:proofErr w:type="gramStart"/>
      <w:r w:rsidRPr="00F50A62">
        <w:t>token</w:t>
      </w:r>
      <w:proofErr w:type="spellEnd"/>
      <w:r w:rsidRPr="00F50A62">
        <w:t>(</w:t>
      </w:r>
      <w:proofErr w:type="gramEnd"/>
      <w:r w:rsidRPr="00F50A62">
        <w:t>"</w:t>
      </w:r>
      <w:proofErr w:type="spellStart"/>
      <w:r w:rsidRPr="00F50A62">
        <w:t>your_client_id</w:t>
      </w:r>
      <w:proofErr w:type="spellEnd"/>
      <w:r w:rsidRPr="00F50A62">
        <w:t>", "</w:t>
      </w:r>
      <w:proofErr w:type="spellStart"/>
      <w:r w:rsidRPr="00F50A62">
        <w:t>your_client_secret</w:t>
      </w:r>
      <w:proofErr w:type="spellEnd"/>
      <w:r w:rsidRPr="00F50A62">
        <w:t>", BASE_URL)</w:t>
      </w:r>
    </w:p>
    <w:p w14:paraId="73432E26" w14:textId="77777777" w:rsidR="00F50A62" w:rsidRPr="00F50A62" w:rsidRDefault="00F50A62" w:rsidP="00FF7CB0">
      <w:pPr>
        <w:pStyle w:val="Heading3"/>
      </w:pPr>
      <w:r w:rsidRPr="00F50A62">
        <w:t>Third-Party Applications</w:t>
      </w:r>
    </w:p>
    <w:p w14:paraId="734E61DC" w14:textId="77777777" w:rsidR="00F50A62" w:rsidRPr="00F50A62" w:rsidRDefault="00F50A62" w:rsidP="006148F0">
      <w:pPr>
        <w:pStyle w:val="BodyText"/>
      </w:pPr>
      <w:r w:rsidRPr="00F50A62">
        <w:t>For user-facing applications, redirect users to:</w:t>
      </w:r>
    </w:p>
    <w:p w14:paraId="210D3115" w14:textId="77777777" w:rsidR="00F50A62" w:rsidRPr="00F50A62" w:rsidRDefault="00F50A62" w:rsidP="006148F0">
      <w:pPr>
        <w:pStyle w:val="Code"/>
      </w:pPr>
      <w:r w:rsidRPr="00F50A62">
        <w:t xml:space="preserve">def </w:t>
      </w:r>
      <w:proofErr w:type="spellStart"/>
      <w:r w:rsidRPr="00F50A62">
        <w:t>get_authorization_</w:t>
      </w:r>
      <w:proofErr w:type="gramStart"/>
      <w:r w:rsidRPr="00F50A62">
        <w:t>url</w:t>
      </w:r>
      <w:proofErr w:type="spellEnd"/>
      <w:r w:rsidRPr="00F50A62">
        <w:t>(</w:t>
      </w:r>
      <w:proofErr w:type="spellStart"/>
      <w:proofErr w:type="gramEnd"/>
      <w:r w:rsidRPr="00F50A62">
        <w:t>base_url</w:t>
      </w:r>
      <w:proofErr w:type="spellEnd"/>
      <w:r w:rsidRPr="00F50A62">
        <w:t xml:space="preserve">, </w:t>
      </w:r>
      <w:proofErr w:type="spellStart"/>
      <w:r w:rsidRPr="00F50A62">
        <w:t>client_id</w:t>
      </w:r>
      <w:proofErr w:type="spellEnd"/>
      <w:r w:rsidRPr="00F50A62">
        <w:t xml:space="preserve">, </w:t>
      </w:r>
      <w:proofErr w:type="spellStart"/>
      <w:r w:rsidRPr="00F50A62">
        <w:t>redirect_uri</w:t>
      </w:r>
      <w:proofErr w:type="spellEnd"/>
      <w:r w:rsidRPr="00F50A62">
        <w:t>):</w:t>
      </w:r>
    </w:p>
    <w:p w14:paraId="1220A55C" w14:textId="77777777" w:rsidR="00F50A62" w:rsidRPr="00F50A62" w:rsidRDefault="00F50A62" w:rsidP="006148F0">
      <w:pPr>
        <w:pStyle w:val="Code"/>
      </w:pPr>
      <w:r w:rsidRPr="00F50A62">
        <w:t xml:space="preserve">    """Generate authorization URL for third-party authentication"""</w:t>
      </w:r>
    </w:p>
    <w:p w14:paraId="09746CC7" w14:textId="77777777" w:rsidR="00F50A62" w:rsidRPr="00F50A62" w:rsidRDefault="00F50A62" w:rsidP="006148F0">
      <w:pPr>
        <w:pStyle w:val="Code"/>
      </w:pPr>
      <w:r w:rsidRPr="00F50A62">
        <w:t xml:space="preserve">    return f"{base_url}/oauth/authorize?client_id={client_</w:t>
      </w:r>
      <w:proofErr w:type="gramStart"/>
      <w:r w:rsidRPr="00F50A62">
        <w:t>id}&amp;</w:t>
      </w:r>
      <w:proofErr w:type="gramEnd"/>
      <w:r w:rsidRPr="00F50A62">
        <w:t>redirect_uri={redirect_</w:t>
      </w:r>
      <w:proofErr w:type="gramStart"/>
      <w:r w:rsidRPr="00F50A62">
        <w:t>uri}&amp;</w:t>
      </w:r>
      <w:proofErr w:type="gramEnd"/>
      <w:r w:rsidRPr="00F50A62">
        <w:t>response_type=code"</w:t>
      </w:r>
    </w:p>
    <w:p w14:paraId="527DC42A" w14:textId="77777777" w:rsidR="00F50A62" w:rsidRPr="00F50A62" w:rsidRDefault="00F50A62" w:rsidP="006148F0">
      <w:pPr>
        <w:pStyle w:val="Code"/>
      </w:pPr>
    </w:p>
    <w:p w14:paraId="3DDB701A" w14:textId="77777777" w:rsidR="00F50A62" w:rsidRPr="00F50A62" w:rsidRDefault="00F50A62" w:rsidP="006148F0">
      <w:pPr>
        <w:pStyle w:val="Code"/>
      </w:pPr>
      <w:r w:rsidRPr="00F50A62">
        <w:t># Usage</w:t>
      </w:r>
    </w:p>
    <w:p w14:paraId="26685E0D" w14:textId="77777777" w:rsidR="00F50A62" w:rsidRPr="00F50A62" w:rsidRDefault="00F50A62" w:rsidP="006148F0">
      <w:pPr>
        <w:pStyle w:val="Code"/>
      </w:pPr>
      <w:proofErr w:type="spellStart"/>
      <w:r w:rsidRPr="00F50A62">
        <w:lastRenderedPageBreak/>
        <w:t>auth_url</w:t>
      </w:r>
      <w:proofErr w:type="spellEnd"/>
      <w:r w:rsidRPr="00F50A62">
        <w:t xml:space="preserve"> = </w:t>
      </w:r>
      <w:proofErr w:type="spellStart"/>
      <w:r w:rsidRPr="00F50A62">
        <w:t>get_authorization_</w:t>
      </w:r>
      <w:proofErr w:type="gramStart"/>
      <w:r w:rsidRPr="00F50A62">
        <w:t>url</w:t>
      </w:r>
      <w:proofErr w:type="spellEnd"/>
      <w:r w:rsidRPr="00F50A62">
        <w:t>(</w:t>
      </w:r>
      <w:proofErr w:type="gramEnd"/>
      <w:r w:rsidRPr="00F50A62">
        <w:t>BASE_URL, "</w:t>
      </w:r>
      <w:proofErr w:type="spellStart"/>
      <w:r w:rsidRPr="00F50A62">
        <w:t>your_client_id</w:t>
      </w:r>
      <w:proofErr w:type="spellEnd"/>
      <w:r w:rsidRPr="00F50A62">
        <w:t>", "https://yourapp.com/callback")</w:t>
      </w:r>
    </w:p>
    <w:p w14:paraId="0CECF2F1" w14:textId="77777777" w:rsidR="00F50A62" w:rsidRPr="00F50A62" w:rsidRDefault="00F50A62" w:rsidP="006148F0">
      <w:pPr>
        <w:pStyle w:val="Code"/>
      </w:pPr>
      <w:proofErr w:type="gramStart"/>
      <w:r w:rsidRPr="00F50A62">
        <w:t>print(</w:t>
      </w:r>
      <w:proofErr w:type="spellStart"/>
      <w:proofErr w:type="gramEnd"/>
      <w:r w:rsidRPr="00F50A62">
        <w:t>f"Redirect</w:t>
      </w:r>
      <w:proofErr w:type="spellEnd"/>
      <w:r w:rsidRPr="00F50A62">
        <w:t xml:space="preserve"> user to: {</w:t>
      </w:r>
      <w:proofErr w:type="spellStart"/>
      <w:r w:rsidRPr="00F50A62">
        <w:t>auth_url</w:t>
      </w:r>
      <w:proofErr w:type="spellEnd"/>
      <w:r w:rsidRPr="00F50A62">
        <w:t>}")</w:t>
      </w:r>
    </w:p>
    <w:p w14:paraId="7930AF56" w14:textId="77777777" w:rsidR="00F50A62" w:rsidRPr="00F50A62" w:rsidRDefault="00F50A62" w:rsidP="006148F0">
      <w:pPr>
        <w:pStyle w:val="Heading3"/>
      </w:pPr>
      <w:r w:rsidRPr="00F50A62">
        <w:t>API-Only Accounts</w:t>
      </w:r>
    </w:p>
    <w:p w14:paraId="5BC36163" w14:textId="77777777" w:rsidR="00F50A62" w:rsidRPr="006148F0" w:rsidRDefault="00F50A62" w:rsidP="006148F0">
      <w:pPr>
        <w:pStyle w:val="BodyText"/>
      </w:pPr>
      <w:r w:rsidRPr="006148F0">
        <w:t>Request a dedicated read-only account with non-expiring credentials for automated systems.</w:t>
      </w:r>
    </w:p>
    <w:p w14:paraId="717C0993" w14:textId="4066DF3F" w:rsidR="00F50A62" w:rsidRPr="00F50A62" w:rsidRDefault="00F50A62" w:rsidP="006148F0">
      <w:pPr>
        <w:pStyle w:val="Heading2"/>
      </w:pPr>
      <w:r w:rsidRPr="00F50A62">
        <w:t>Making Authenticated Requests</w:t>
      </w:r>
    </w:p>
    <w:p w14:paraId="3E883AD9" w14:textId="77777777" w:rsidR="00F50A62" w:rsidRPr="00F50A62" w:rsidRDefault="00F50A62" w:rsidP="006148F0">
      <w:pPr>
        <w:pStyle w:val="BodyText"/>
      </w:pPr>
      <w:r w:rsidRPr="00F50A62">
        <w:t>Include your access token in the Authorization header:</w:t>
      </w:r>
    </w:p>
    <w:p w14:paraId="0B4666C9" w14:textId="77777777" w:rsidR="00F50A62" w:rsidRPr="00F50A62" w:rsidRDefault="00F50A62" w:rsidP="006148F0">
      <w:pPr>
        <w:pStyle w:val="Code"/>
      </w:pPr>
      <w:r w:rsidRPr="00F50A62">
        <w:t xml:space="preserve">class </w:t>
      </w:r>
      <w:proofErr w:type="spellStart"/>
      <w:r w:rsidRPr="00F50A62">
        <w:t>EmsTradePointAPI</w:t>
      </w:r>
      <w:proofErr w:type="spellEnd"/>
      <w:r w:rsidRPr="00F50A62">
        <w:t>:</w:t>
      </w:r>
    </w:p>
    <w:p w14:paraId="26E1D93B" w14:textId="77777777" w:rsidR="00F50A62" w:rsidRPr="00F50A62" w:rsidRDefault="00F50A62" w:rsidP="006148F0">
      <w:pPr>
        <w:pStyle w:val="Code"/>
      </w:pPr>
      <w:r w:rsidRPr="00F50A62">
        <w:t xml:space="preserve">    def __</w:t>
      </w:r>
      <w:proofErr w:type="spellStart"/>
      <w:r w:rsidRPr="00F50A62">
        <w:t>init</w:t>
      </w:r>
      <w:proofErr w:type="spellEnd"/>
      <w:r w:rsidRPr="00F50A62">
        <w:t>_</w:t>
      </w:r>
      <w:proofErr w:type="gramStart"/>
      <w:r w:rsidRPr="00F50A62">
        <w:t>_(</w:t>
      </w:r>
      <w:proofErr w:type="gramEnd"/>
      <w:r w:rsidRPr="00F50A62">
        <w:t xml:space="preserve">self, </w:t>
      </w:r>
      <w:proofErr w:type="spellStart"/>
      <w:r w:rsidRPr="00F50A62">
        <w:t>base_url</w:t>
      </w:r>
      <w:proofErr w:type="spellEnd"/>
      <w:r w:rsidRPr="00F50A62">
        <w:t xml:space="preserve">, </w:t>
      </w:r>
      <w:proofErr w:type="spellStart"/>
      <w:r w:rsidRPr="00F50A62">
        <w:t>access_token</w:t>
      </w:r>
      <w:proofErr w:type="spellEnd"/>
      <w:r w:rsidRPr="00F50A62">
        <w:t>):</w:t>
      </w:r>
    </w:p>
    <w:p w14:paraId="4157665A" w14:textId="77777777" w:rsidR="00F50A62" w:rsidRPr="00F50A62" w:rsidRDefault="00F50A62" w:rsidP="006148F0">
      <w:pPr>
        <w:pStyle w:val="Code"/>
      </w:pPr>
      <w:r w:rsidRPr="00F50A62">
        <w:t xml:space="preserve">        </w:t>
      </w:r>
      <w:proofErr w:type="spellStart"/>
      <w:proofErr w:type="gramStart"/>
      <w:r w:rsidRPr="00F50A62">
        <w:t>self.base</w:t>
      </w:r>
      <w:proofErr w:type="gramEnd"/>
      <w:r w:rsidRPr="00F50A62">
        <w:t>_url</w:t>
      </w:r>
      <w:proofErr w:type="spellEnd"/>
      <w:r w:rsidRPr="00F50A62">
        <w:t xml:space="preserve"> = </w:t>
      </w:r>
      <w:proofErr w:type="spellStart"/>
      <w:r w:rsidRPr="00F50A62">
        <w:t>base_url</w:t>
      </w:r>
      <w:proofErr w:type="spellEnd"/>
    </w:p>
    <w:p w14:paraId="50FE7432" w14:textId="77777777" w:rsidR="00F50A62" w:rsidRPr="00F50A62" w:rsidRDefault="00F50A62" w:rsidP="006148F0">
      <w:pPr>
        <w:pStyle w:val="Code"/>
      </w:pPr>
      <w:r w:rsidRPr="00F50A62">
        <w:t xml:space="preserve">        </w:t>
      </w:r>
      <w:proofErr w:type="spellStart"/>
      <w:proofErr w:type="gramStart"/>
      <w:r w:rsidRPr="00F50A62">
        <w:t>self.headers</w:t>
      </w:r>
      <w:proofErr w:type="spellEnd"/>
      <w:proofErr w:type="gramEnd"/>
      <w:r w:rsidRPr="00F50A62">
        <w:t xml:space="preserve"> = {</w:t>
      </w:r>
    </w:p>
    <w:p w14:paraId="4CBC7269" w14:textId="77777777" w:rsidR="00F50A62" w:rsidRPr="00F50A62" w:rsidRDefault="00F50A62" w:rsidP="006148F0">
      <w:pPr>
        <w:pStyle w:val="Code"/>
      </w:pPr>
      <w:r w:rsidRPr="00F50A62">
        <w:t xml:space="preserve">            "Authorization": </w:t>
      </w:r>
      <w:proofErr w:type="spellStart"/>
      <w:r w:rsidRPr="00F50A62">
        <w:t>f"Bearer</w:t>
      </w:r>
      <w:proofErr w:type="spellEnd"/>
      <w:r w:rsidRPr="00F50A62">
        <w:t xml:space="preserve"> {</w:t>
      </w:r>
      <w:proofErr w:type="spellStart"/>
      <w:r w:rsidRPr="00F50A62">
        <w:t>access_token</w:t>
      </w:r>
      <w:proofErr w:type="spellEnd"/>
      <w:r w:rsidRPr="00F50A62">
        <w:t>}",</w:t>
      </w:r>
    </w:p>
    <w:p w14:paraId="747E1496" w14:textId="77777777" w:rsidR="00F50A62" w:rsidRPr="00F50A62" w:rsidRDefault="00F50A62" w:rsidP="006148F0">
      <w:pPr>
        <w:pStyle w:val="Code"/>
      </w:pPr>
      <w:r w:rsidRPr="00F50A62">
        <w:t xml:space="preserve">            "Content-Type": "application/</w:t>
      </w:r>
      <w:proofErr w:type="spellStart"/>
      <w:r w:rsidRPr="00F50A62">
        <w:t>json</w:t>
      </w:r>
      <w:proofErr w:type="spellEnd"/>
      <w:r w:rsidRPr="00F50A62">
        <w:t>"</w:t>
      </w:r>
    </w:p>
    <w:p w14:paraId="23E8B4A8" w14:textId="77777777" w:rsidR="00F50A62" w:rsidRPr="00F50A62" w:rsidRDefault="00F50A62" w:rsidP="006148F0">
      <w:pPr>
        <w:pStyle w:val="Code"/>
      </w:pPr>
      <w:r w:rsidRPr="00F50A62">
        <w:t xml:space="preserve">        }</w:t>
      </w:r>
    </w:p>
    <w:p w14:paraId="316755BE" w14:textId="77777777" w:rsidR="00F50A62" w:rsidRPr="00F50A62" w:rsidRDefault="00F50A62" w:rsidP="006148F0">
      <w:pPr>
        <w:pStyle w:val="Code"/>
      </w:pPr>
      <w:r w:rsidRPr="00F50A62">
        <w:t xml:space="preserve">    </w:t>
      </w:r>
    </w:p>
    <w:p w14:paraId="64512327" w14:textId="77777777" w:rsidR="00F50A62" w:rsidRPr="00F50A62" w:rsidRDefault="00F50A62" w:rsidP="006148F0">
      <w:pPr>
        <w:pStyle w:val="Code"/>
      </w:pPr>
      <w:r w:rsidRPr="00F50A62">
        <w:t xml:space="preserve">    def _</w:t>
      </w:r>
      <w:proofErr w:type="spellStart"/>
      <w:r w:rsidRPr="00F50A62">
        <w:t>make_</w:t>
      </w:r>
      <w:proofErr w:type="gramStart"/>
      <w:r w:rsidRPr="00F50A62">
        <w:t>request</w:t>
      </w:r>
      <w:proofErr w:type="spellEnd"/>
      <w:r w:rsidRPr="00F50A62">
        <w:t>(</w:t>
      </w:r>
      <w:proofErr w:type="gramEnd"/>
      <w:r w:rsidRPr="00F50A62">
        <w:t>self, method, endpoint, **</w:t>
      </w:r>
      <w:proofErr w:type="spellStart"/>
      <w:r w:rsidRPr="00F50A62">
        <w:t>kwargs</w:t>
      </w:r>
      <w:proofErr w:type="spellEnd"/>
      <w:r w:rsidRPr="00F50A62">
        <w:t>):</w:t>
      </w:r>
    </w:p>
    <w:p w14:paraId="17BE73CD" w14:textId="77777777" w:rsidR="00F50A62" w:rsidRPr="00F50A62" w:rsidRDefault="00F50A62" w:rsidP="006148F0">
      <w:pPr>
        <w:pStyle w:val="Code"/>
      </w:pPr>
      <w:r w:rsidRPr="00F50A62">
        <w:t xml:space="preserve">        """Make authenticated API request with error handling"""</w:t>
      </w:r>
    </w:p>
    <w:p w14:paraId="006D30C8" w14:textId="77777777" w:rsidR="00F50A62" w:rsidRPr="00F50A62" w:rsidRDefault="00F50A62" w:rsidP="006148F0">
      <w:pPr>
        <w:pStyle w:val="Code"/>
      </w:pPr>
      <w:r w:rsidRPr="00F50A62">
        <w:t xml:space="preserve">        </w:t>
      </w:r>
      <w:proofErr w:type="spellStart"/>
      <w:r w:rsidRPr="00F50A62">
        <w:t>url</w:t>
      </w:r>
      <w:proofErr w:type="spellEnd"/>
      <w:r w:rsidRPr="00F50A62">
        <w:t xml:space="preserve"> = f"{</w:t>
      </w:r>
      <w:proofErr w:type="spellStart"/>
      <w:proofErr w:type="gramStart"/>
      <w:r w:rsidRPr="00F50A62">
        <w:t>self.base</w:t>
      </w:r>
      <w:proofErr w:type="gramEnd"/>
      <w:r w:rsidRPr="00F50A62">
        <w:t>_url</w:t>
      </w:r>
      <w:proofErr w:type="spellEnd"/>
      <w:r w:rsidRPr="00F50A62">
        <w:t>}/</w:t>
      </w:r>
      <w:proofErr w:type="spellStart"/>
      <w:r w:rsidRPr="00F50A62">
        <w:t>api</w:t>
      </w:r>
      <w:proofErr w:type="spellEnd"/>
      <w:r w:rsidRPr="00F50A62">
        <w:t>/v1{endpoint}"</w:t>
      </w:r>
    </w:p>
    <w:p w14:paraId="77F509B2" w14:textId="77777777" w:rsidR="00F50A62" w:rsidRPr="00F50A62" w:rsidRDefault="00F50A62" w:rsidP="006148F0">
      <w:pPr>
        <w:pStyle w:val="Code"/>
      </w:pPr>
      <w:r w:rsidRPr="00F50A62">
        <w:t xml:space="preserve">        </w:t>
      </w:r>
    </w:p>
    <w:p w14:paraId="0E81F5D8" w14:textId="77777777" w:rsidR="00F50A62" w:rsidRPr="00F50A62" w:rsidRDefault="00F50A62" w:rsidP="006148F0">
      <w:pPr>
        <w:pStyle w:val="Code"/>
      </w:pPr>
      <w:r w:rsidRPr="00F50A62">
        <w:t xml:space="preserve">        try:</w:t>
      </w:r>
    </w:p>
    <w:p w14:paraId="2AC10802" w14:textId="77777777" w:rsidR="00F50A62" w:rsidRPr="00F50A62" w:rsidRDefault="00F50A62" w:rsidP="006148F0">
      <w:pPr>
        <w:pStyle w:val="Code"/>
      </w:pPr>
      <w:r w:rsidRPr="00F50A62">
        <w:t xml:space="preserve">            response = </w:t>
      </w:r>
      <w:proofErr w:type="spellStart"/>
      <w:proofErr w:type="gramStart"/>
      <w:r w:rsidRPr="00F50A62">
        <w:t>requests.request</w:t>
      </w:r>
      <w:proofErr w:type="spellEnd"/>
      <w:proofErr w:type="gramEnd"/>
      <w:r w:rsidRPr="00F50A62">
        <w:t xml:space="preserve">(method, </w:t>
      </w:r>
      <w:proofErr w:type="spellStart"/>
      <w:r w:rsidRPr="00F50A62">
        <w:t>url</w:t>
      </w:r>
      <w:proofErr w:type="spellEnd"/>
      <w:r w:rsidRPr="00F50A62">
        <w:t>, headers=</w:t>
      </w:r>
      <w:proofErr w:type="spellStart"/>
      <w:proofErr w:type="gramStart"/>
      <w:r w:rsidRPr="00F50A62">
        <w:t>self.headers</w:t>
      </w:r>
      <w:proofErr w:type="spellEnd"/>
      <w:proofErr w:type="gramEnd"/>
      <w:r w:rsidRPr="00F50A62">
        <w:t>, **</w:t>
      </w:r>
      <w:proofErr w:type="spellStart"/>
      <w:r w:rsidRPr="00F50A62">
        <w:t>kwargs</w:t>
      </w:r>
      <w:proofErr w:type="spellEnd"/>
      <w:r w:rsidRPr="00F50A62">
        <w:t>)</w:t>
      </w:r>
    </w:p>
    <w:p w14:paraId="4A5CF278" w14:textId="77777777" w:rsidR="00F50A62" w:rsidRPr="00F50A62" w:rsidRDefault="00F50A62" w:rsidP="006148F0">
      <w:pPr>
        <w:pStyle w:val="Code"/>
      </w:pPr>
      <w:r w:rsidRPr="00F50A62">
        <w:t xml:space="preserve">            </w:t>
      </w:r>
      <w:proofErr w:type="spellStart"/>
      <w:proofErr w:type="gramStart"/>
      <w:r w:rsidRPr="00F50A62">
        <w:t>response.raise</w:t>
      </w:r>
      <w:proofErr w:type="gramEnd"/>
      <w:r w:rsidRPr="00F50A62">
        <w:t>_for_</w:t>
      </w:r>
      <w:proofErr w:type="gramStart"/>
      <w:r w:rsidRPr="00F50A62">
        <w:t>status</w:t>
      </w:r>
      <w:proofErr w:type="spellEnd"/>
      <w:r w:rsidRPr="00F50A62">
        <w:t>(</w:t>
      </w:r>
      <w:proofErr w:type="gramEnd"/>
      <w:r w:rsidRPr="00F50A62">
        <w:t>)</w:t>
      </w:r>
    </w:p>
    <w:p w14:paraId="6ACEB2D8" w14:textId="77777777" w:rsidR="00F50A62" w:rsidRPr="00F50A62" w:rsidRDefault="00F50A62" w:rsidP="006148F0">
      <w:pPr>
        <w:pStyle w:val="Code"/>
      </w:pPr>
      <w:r w:rsidRPr="00F50A62">
        <w:t xml:space="preserve">            return </w:t>
      </w:r>
      <w:proofErr w:type="spellStart"/>
      <w:proofErr w:type="gramStart"/>
      <w:r w:rsidRPr="00F50A62">
        <w:t>response.json</w:t>
      </w:r>
      <w:proofErr w:type="spellEnd"/>
      <w:proofErr w:type="gramEnd"/>
      <w:r w:rsidRPr="00F50A62">
        <w:t>()</w:t>
      </w:r>
    </w:p>
    <w:p w14:paraId="16AFECBA" w14:textId="77777777" w:rsidR="00F50A62" w:rsidRPr="00F50A62" w:rsidRDefault="00F50A62" w:rsidP="006148F0">
      <w:pPr>
        <w:pStyle w:val="Code"/>
      </w:pPr>
      <w:r w:rsidRPr="00F50A62">
        <w:t xml:space="preserve">        except </w:t>
      </w:r>
      <w:proofErr w:type="spellStart"/>
      <w:proofErr w:type="gramStart"/>
      <w:r w:rsidRPr="00F50A62">
        <w:t>requests.exceptions</w:t>
      </w:r>
      <w:proofErr w:type="gramEnd"/>
      <w:r w:rsidRPr="00F50A62">
        <w:t>.HTTPError</w:t>
      </w:r>
      <w:proofErr w:type="spellEnd"/>
      <w:r w:rsidRPr="00F50A62">
        <w:t xml:space="preserve"> as e:</w:t>
      </w:r>
    </w:p>
    <w:p w14:paraId="7619508B" w14:textId="77777777" w:rsidR="00F50A62" w:rsidRPr="00F50A62" w:rsidRDefault="00F50A62" w:rsidP="006148F0">
      <w:pPr>
        <w:pStyle w:val="Code"/>
      </w:pPr>
      <w:r w:rsidRPr="00F50A62">
        <w:t xml:space="preserve">            if </w:t>
      </w:r>
      <w:proofErr w:type="spellStart"/>
      <w:proofErr w:type="gramStart"/>
      <w:r w:rsidRPr="00F50A62">
        <w:t>response.status</w:t>
      </w:r>
      <w:proofErr w:type="gramEnd"/>
      <w:r w:rsidRPr="00F50A62">
        <w:t>_code</w:t>
      </w:r>
      <w:proofErr w:type="spellEnd"/>
      <w:r w:rsidRPr="00F50A62">
        <w:t xml:space="preserve"> == 429:</w:t>
      </w:r>
    </w:p>
    <w:p w14:paraId="4433CE72" w14:textId="77777777" w:rsidR="00F50A62" w:rsidRPr="00F50A62" w:rsidRDefault="00F50A62" w:rsidP="006148F0">
      <w:pPr>
        <w:pStyle w:val="Code"/>
      </w:pPr>
      <w:r w:rsidRPr="00F50A62">
        <w:t xml:space="preserve">                </w:t>
      </w:r>
      <w:proofErr w:type="gramStart"/>
      <w:r w:rsidRPr="00F50A62">
        <w:t>print(</w:t>
      </w:r>
      <w:proofErr w:type="gramEnd"/>
      <w:r w:rsidRPr="00F50A62">
        <w:t>"Rate limit exceeded. Implement backoff strategy.")</w:t>
      </w:r>
    </w:p>
    <w:p w14:paraId="1283BF43" w14:textId="77777777" w:rsidR="00F50A62" w:rsidRPr="00F50A62" w:rsidRDefault="00F50A62" w:rsidP="006148F0">
      <w:pPr>
        <w:pStyle w:val="Code"/>
      </w:pPr>
      <w:r w:rsidRPr="00F50A62">
        <w:t xml:space="preserve">            </w:t>
      </w:r>
      <w:proofErr w:type="spellStart"/>
      <w:r w:rsidRPr="00F50A62">
        <w:t>elif</w:t>
      </w:r>
      <w:proofErr w:type="spellEnd"/>
      <w:r w:rsidRPr="00F50A62">
        <w:t xml:space="preserve"> </w:t>
      </w:r>
      <w:proofErr w:type="spellStart"/>
      <w:proofErr w:type="gramStart"/>
      <w:r w:rsidRPr="00F50A62">
        <w:t>response.status</w:t>
      </w:r>
      <w:proofErr w:type="gramEnd"/>
      <w:r w:rsidRPr="00F50A62">
        <w:t>_code</w:t>
      </w:r>
      <w:proofErr w:type="spellEnd"/>
      <w:r w:rsidRPr="00F50A62">
        <w:t xml:space="preserve"> == 401:</w:t>
      </w:r>
    </w:p>
    <w:p w14:paraId="634D2AA1" w14:textId="77777777" w:rsidR="00F50A62" w:rsidRPr="00F50A62" w:rsidRDefault="00F50A62" w:rsidP="006148F0">
      <w:pPr>
        <w:pStyle w:val="Code"/>
      </w:pPr>
      <w:r w:rsidRPr="00F50A62">
        <w:t xml:space="preserve">                </w:t>
      </w:r>
      <w:proofErr w:type="gramStart"/>
      <w:r w:rsidRPr="00F50A62">
        <w:t>print(</w:t>
      </w:r>
      <w:proofErr w:type="gramEnd"/>
      <w:r w:rsidRPr="00F50A62">
        <w:t>"Authentication failed. Token may be expired.")</w:t>
      </w:r>
    </w:p>
    <w:p w14:paraId="226952A8" w14:textId="77777777" w:rsidR="00F50A62" w:rsidRPr="00F50A62" w:rsidRDefault="00F50A62" w:rsidP="006148F0">
      <w:pPr>
        <w:pStyle w:val="Code"/>
      </w:pPr>
      <w:r w:rsidRPr="00F50A62">
        <w:t xml:space="preserve">            </w:t>
      </w:r>
      <w:proofErr w:type="spellStart"/>
      <w:r w:rsidRPr="00F50A62">
        <w:t>elif</w:t>
      </w:r>
      <w:proofErr w:type="spellEnd"/>
      <w:r w:rsidRPr="00F50A62">
        <w:t xml:space="preserve"> </w:t>
      </w:r>
      <w:proofErr w:type="spellStart"/>
      <w:proofErr w:type="gramStart"/>
      <w:r w:rsidRPr="00F50A62">
        <w:t>response.status</w:t>
      </w:r>
      <w:proofErr w:type="gramEnd"/>
      <w:r w:rsidRPr="00F50A62">
        <w:t>_code</w:t>
      </w:r>
      <w:proofErr w:type="spellEnd"/>
      <w:r w:rsidRPr="00F50A62">
        <w:t xml:space="preserve"> == 422:</w:t>
      </w:r>
    </w:p>
    <w:p w14:paraId="3D94CDA6" w14:textId="77777777" w:rsidR="00F50A62" w:rsidRPr="00F50A62" w:rsidRDefault="00F50A62" w:rsidP="006148F0">
      <w:pPr>
        <w:pStyle w:val="Code"/>
      </w:pPr>
      <w:r w:rsidRPr="00F50A62">
        <w:t xml:space="preserve">                </w:t>
      </w:r>
      <w:proofErr w:type="gramStart"/>
      <w:r w:rsidRPr="00F50A62">
        <w:t>print(</w:t>
      </w:r>
      <w:proofErr w:type="spellStart"/>
      <w:proofErr w:type="gramEnd"/>
      <w:r w:rsidRPr="00F50A62">
        <w:t>f"Validation</w:t>
      </w:r>
      <w:proofErr w:type="spellEnd"/>
      <w:r w:rsidRPr="00F50A62">
        <w:t xml:space="preserve"> error: {</w:t>
      </w:r>
      <w:proofErr w:type="spellStart"/>
      <w:proofErr w:type="gramStart"/>
      <w:r w:rsidRPr="00F50A62">
        <w:t>response.json</w:t>
      </w:r>
      <w:proofErr w:type="spellEnd"/>
      <w:proofErr w:type="gramEnd"/>
      <w:r w:rsidRPr="00F50A62">
        <w:t>(</w:t>
      </w:r>
      <w:proofErr w:type="gramStart"/>
      <w:r w:rsidRPr="00F50A62">
        <w:t>).get</w:t>
      </w:r>
      <w:proofErr w:type="gramEnd"/>
      <w:r w:rsidRPr="00F50A62">
        <w:t>('error', 'Unknown error')}")</w:t>
      </w:r>
    </w:p>
    <w:p w14:paraId="10A2323F" w14:textId="77777777" w:rsidR="00F50A62" w:rsidRPr="00F50A62" w:rsidRDefault="00F50A62" w:rsidP="006148F0">
      <w:pPr>
        <w:pStyle w:val="Code"/>
      </w:pPr>
      <w:r w:rsidRPr="00F50A62">
        <w:t xml:space="preserve">            raise</w:t>
      </w:r>
    </w:p>
    <w:p w14:paraId="396E65AA" w14:textId="77777777" w:rsidR="00F50A62" w:rsidRPr="00F50A62" w:rsidRDefault="00F50A62" w:rsidP="006148F0">
      <w:pPr>
        <w:pStyle w:val="Code"/>
      </w:pPr>
      <w:r w:rsidRPr="00F50A62">
        <w:t xml:space="preserve">        except </w:t>
      </w:r>
      <w:proofErr w:type="spellStart"/>
      <w:proofErr w:type="gramStart"/>
      <w:r w:rsidRPr="00F50A62">
        <w:t>requests.exceptions</w:t>
      </w:r>
      <w:proofErr w:type="gramEnd"/>
      <w:r w:rsidRPr="00F50A62">
        <w:t>.RequestException</w:t>
      </w:r>
      <w:proofErr w:type="spellEnd"/>
      <w:r w:rsidRPr="00F50A62">
        <w:t xml:space="preserve"> as e:</w:t>
      </w:r>
    </w:p>
    <w:p w14:paraId="5B3F0F3C" w14:textId="77777777" w:rsidR="00F50A62" w:rsidRPr="00F50A62" w:rsidRDefault="00F50A62" w:rsidP="006148F0">
      <w:pPr>
        <w:pStyle w:val="Code"/>
      </w:pPr>
      <w:r w:rsidRPr="00F50A62">
        <w:t xml:space="preserve">            </w:t>
      </w:r>
      <w:proofErr w:type="gramStart"/>
      <w:r w:rsidRPr="00F50A62">
        <w:t>print(</w:t>
      </w:r>
      <w:proofErr w:type="spellStart"/>
      <w:proofErr w:type="gramEnd"/>
      <w:r w:rsidRPr="00F50A62">
        <w:t>f"Request</w:t>
      </w:r>
      <w:proofErr w:type="spellEnd"/>
      <w:r w:rsidRPr="00F50A62">
        <w:t xml:space="preserve"> failed: {e}")</w:t>
      </w:r>
    </w:p>
    <w:p w14:paraId="1D3860E4" w14:textId="77777777" w:rsidR="00F50A62" w:rsidRPr="00F50A62" w:rsidRDefault="00F50A62" w:rsidP="006148F0">
      <w:pPr>
        <w:pStyle w:val="Code"/>
      </w:pPr>
      <w:r w:rsidRPr="00F50A62">
        <w:t xml:space="preserve">            raise</w:t>
      </w:r>
    </w:p>
    <w:p w14:paraId="16E9DA7B" w14:textId="77777777" w:rsidR="00F50A62" w:rsidRPr="00F50A62" w:rsidRDefault="00F50A62" w:rsidP="006148F0">
      <w:pPr>
        <w:pStyle w:val="Code"/>
      </w:pPr>
    </w:p>
    <w:p w14:paraId="246F5762" w14:textId="77777777" w:rsidR="00F50A62" w:rsidRPr="00F50A62" w:rsidRDefault="00F50A62" w:rsidP="006148F0">
      <w:pPr>
        <w:pStyle w:val="Code"/>
      </w:pPr>
      <w:r w:rsidRPr="00F50A62">
        <w:t># Initialize API client</w:t>
      </w:r>
    </w:p>
    <w:p w14:paraId="5E781501" w14:textId="77777777" w:rsidR="00F50A62" w:rsidRPr="00F50A62" w:rsidRDefault="00F50A62" w:rsidP="006148F0">
      <w:pPr>
        <w:pStyle w:val="Code"/>
      </w:pPr>
      <w:proofErr w:type="spellStart"/>
      <w:r w:rsidRPr="00F50A62">
        <w:t>api</w:t>
      </w:r>
      <w:proofErr w:type="spellEnd"/>
      <w:r w:rsidRPr="00F50A62">
        <w:t xml:space="preserve"> = </w:t>
      </w:r>
      <w:proofErr w:type="spellStart"/>
      <w:proofErr w:type="gramStart"/>
      <w:r w:rsidRPr="00F50A62">
        <w:t>EmsTradePointAPI</w:t>
      </w:r>
      <w:proofErr w:type="spellEnd"/>
      <w:r w:rsidRPr="00F50A62">
        <w:t>(</w:t>
      </w:r>
      <w:proofErr w:type="gramEnd"/>
      <w:r w:rsidRPr="00F50A62">
        <w:t>BASE_URL, token)</w:t>
      </w:r>
    </w:p>
    <w:p w14:paraId="3FCAAF5D" w14:textId="77777777" w:rsidR="00F50A62" w:rsidRPr="00F50A62" w:rsidRDefault="00F50A62" w:rsidP="006148F0">
      <w:pPr>
        <w:pStyle w:val="Heading1"/>
      </w:pPr>
      <w:r w:rsidRPr="00F50A62">
        <w:t>API Endpoints</w:t>
      </w:r>
    </w:p>
    <w:p w14:paraId="5DB6611E" w14:textId="77777777" w:rsidR="00F50A62" w:rsidRPr="00F50A62" w:rsidRDefault="00F50A62" w:rsidP="006148F0">
      <w:pPr>
        <w:pStyle w:val="Heading2"/>
      </w:pPr>
      <w:r w:rsidRPr="00F50A62">
        <w:lastRenderedPageBreak/>
        <w:t>Company Information</w:t>
      </w:r>
    </w:p>
    <w:p w14:paraId="38B8B00A" w14:textId="77777777" w:rsidR="00F50A62" w:rsidRPr="00F50A62" w:rsidRDefault="00F50A62" w:rsidP="006148F0">
      <w:pPr>
        <w:pStyle w:val="BodyText"/>
      </w:pPr>
      <w:r w:rsidRPr="00F50A62">
        <w:t>Get your company details and trading permissions.</w:t>
      </w:r>
    </w:p>
    <w:p w14:paraId="204637F1" w14:textId="77777777" w:rsidR="00F50A62" w:rsidRPr="00F50A62" w:rsidRDefault="00F50A62" w:rsidP="006148F0">
      <w:pPr>
        <w:pStyle w:val="Code"/>
      </w:pPr>
      <w:r w:rsidRPr="00F50A62">
        <w:t xml:space="preserve">def </w:t>
      </w:r>
      <w:proofErr w:type="spellStart"/>
      <w:r w:rsidRPr="00F50A62">
        <w:t>get_company_info</w:t>
      </w:r>
      <w:proofErr w:type="spellEnd"/>
      <w:r w:rsidRPr="00F50A62">
        <w:t>(</w:t>
      </w:r>
      <w:proofErr w:type="spellStart"/>
      <w:r w:rsidRPr="00F50A62">
        <w:t>api</w:t>
      </w:r>
      <w:proofErr w:type="spellEnd"/>
      <w:r w:rsidRPr="00F50A62">
        <w:t>):</w:t>
      </w:r>
    </w:p>
    <w:p w14:paraId="40DCD6E4" w14:textId="77777777" w:rsidR="00F50A62" w:rsidRPr="00F50A62" w:rsidRDefault="00F50A62" w:rsidP="006148F0">
      <w:pPr>
        <w:pStyle w:val="Code"/>
      </w:pPr>
      <w:r w:rsidRPr="00F50A62">
        <w:t xml:space="preserve">    """Get company information and trading permissions"""</w:t>
      </w:r>
    </w:p>
    <w:p w14:paraId="732CC776" w14:textId="77777777" w:rsidR="00F50A62" w:rsidRPr="00F50A62" w:rsidRDefault="00F50A62" w:rsidP="006148F0">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"GET", "/companies/ours")</w:t>
      </w:r>
    </w:p>
    <w:p w14:paraId="17ECE385" w14:textId="77777777" w:rsidR="00F50A62" w:rsidRPr="00F50A62" w:rsidRDefault="00F50A62" w:rsidP="006148F0">
      <w:pPr>
        <w:pStyle w:val="Code"/>
      </w:pPr>
    </w:p>
    <w:p w14:paraId="75E11D49" w14:textId="77777777" w:rsidR="00F50A62" w:rsidRPr="00F50A62" w:rsidRDefault="00F50A62" w:rsidP="006148F0">
      <w:pPr>
        <w:pStyle w:val="Code"/>
      </w:pPr>
      <w:r w:rsidRPr="00F50A62">
        <w:t># Usage</w:t>
      </w:r>
    </w:p>
    <w:p w14:paraId="582D6DA8" w14:textId="77777777" w:rsidR="00F50A62" w:rsidRPr="00F50A62" w:rsidRDefault="00F50A62" w:rsidP="006148F0">
      <w:pPr>
        <w:pStyle w:val="Code"/>
      </w:pPr>
      <w:proofErr w:type="spellStart"/>
      <w:r w:rsidRPr="00F50A62">
        <w:t>company_info</w:t>
      </w:r>
      <w:proofErr w:type="spellEnd"/>
      <w:r w:rsidRPr="00F50A62">
        <w:t xml:space="preserve"> = </w:t>
      </w:r>
      <w:proofErr w:type="spellStart"/>
      <w:r w:rsidRPr="00F50A62">
        <w:t>get_company_info</w:t>
      </w:r>
      <w:proofErr w:type="spellEnd"/>
      <w:r w:rsidRPr="00F50A62">
        <w:t>(</w:t>
      </w:r>
      <w:proofErr w:type="spellStart"/>
      <w:r w:rsidRPr="00F50A62">
        <w:t>api</w:t>
      </w:r>
      <w:proofErr w:type="spellEnd"/>
      <w:r w:rsidRPr="00F50A62">
        <w:t>)</w:t>
      </w:r>
    </w:p>
    <w:p w14:paraId="61D4B4D9" w14:textId="77777777" w:rsidR="00F50A62" w:rsidRPr="00F50A62" w:rsidRDefault="00F50A62" w:rsidP="006148F0">
      <w:pPr>
        <w:pStyle w:val="Code"/>
      </w:pPr>
      <w:proofErr w:type="gramStart"/>
      <w:r w:rsidRPr="00F50A62">
        <w:t>print(</w:t>
      </w:r>
      <w:proofErr w:type="spellStart"/>
      <w:proofErr w:type="gramEnd"/>
      <w:r w:rsidRPr="00F50A62">
        <w:t>f"Company</w:t>
      </w:r>
      <w:proofErr w:type="spellEnd"/>
      <w:r w:rsidRPr="00F50A62">
        <w:t xml:space="preserve"> ID: {</w:t>
      </w:r>
      <w:proofErr w:type="spellStart"/>
      <w:r w:rsidRPr="00F50A62">
        <w:t>company_info</w:t>
      </w:r>
      <w:proofErr w:type="spellEnd"/>
      <w:r w:rsidRPr="00F50A62">
        <w:t>['</w:t>
      </w:r>
      <w:proofErr w:type="spellStart"/>
      <w:r w:rsidRPr="00F50A62">
        <w:t>company_id</w:t>
      </w:r>
      <w:proofErr w:type="spellEnd"/>
      <w:r w:rsidRPr="00F50A62">
        <w:t>']}")</w:t>
      </w:r>
    </w:p>
    <w:p w14:paraId="382ADB79" w14:textId="77777777" w:rsidR="00F50A62" w:rsidRPr="00F50A62" w:rsidRDefault="00F50A62" w:rsidP="006148F0">
      <w:pPr>
        <w:pStyle w:val="Code"/>
      </w:pPr>
      <w:proofErr w:type="gramStart"/>
      <w:r w:rsidRPr="00F50A62">
        <w:t>print(</w:t>
      </w:r>
      <w:proofErr w:type="spellStart"/>
      <w:proofErr w:type="gramEnd"/>
      <w:r w:rsidRPr="00F50A62">
        <w:t>f"User</w:t>
      </w:r>
      <w:proofErr w:type="spellEnd"/>
      <w:r w:rsidRPr="00F50A62">
        <w:t xml:space="preserve"> IDs: {</w:t>
      </w:r>
      <w:proofErr w:type="spellStart"/>
      <w:r w:rsidRPr="00F50A62">
        <w:t>company_info</w:t>
      </w:r>
      <w:proofErr w:type="spellEnd"/>
      <w:r w:rsidRPr="00F50A62">
        <w:t>['</w:t>
      </w:r>
      <w:proofErr w:type="spellStart"/>
      <w:r w:rsidRPr="00F50A62">
        <w:t>user_ids</w:t>
      </w:r>
      <w:proofErr w:type="spellEnd"/>
      <w:r w:rsidRPr="00F50A62">
        <w:t>']}")</w:t>
      </w:r>
    </w:p>
    <w:p w14:paraId="5F328759" w14:textId="77777777" w:rsidR="00F50A62" w:rsidRPr="00F50A62" w:rsidRDefault="00F50A62" w:rsidP="006148F0">
      <w:pPr>
        <w:pStyle w:val="Heading2"/>
      </w:pPr>
      <w:r w:rsidRPr="00F50A62">
        <w:t>Products &amp; Markets</w:t>
      </w:r>
    </w:p>
    <w:p w14:paraId="307F4BBB" w14:textId="77777777" w:rsidR="00F50A62" w:rsidRPr="00F50A62" w:rsidRDefault="00F50A62" w:rsidP="006148F0">
      <w:pPr>
        <w:pStyle w:val="Heading3"/>
      </w:pPr>
      <w:r w:rsidRPr="00F50A62">
        <w:t>List Available Products</w:t>
      </w:r>
    </w:p>
    <w:p w14:paraId="1E891C14" w14:textId="77777777" w:rsidR="00F50A62" w:rsidRPr="00F50A62" w:rsidRDefault="00F50A62" w:rsidP="006148F0">
      <w:pPr>
        <w:pStyle w:val="Code"/>
      </w:pPr>
      <w:r w:rsidRPr="00F50A62">
        <w:t xml:space="preserve">def </w:t>
      </w:r>
      <w:proofErr w:type="spellStart"/>
      <w:r w:rsidRPr="00F50A62">
        <w:t>get_</w:t>
      </w:r>
      <w:proofErr w:type="gramStart"/>
      <w:r w:rsidRPr="00F50A62">
        <w:t>products</w:t>
      </w:r>
      <w:proofErr w:type="spellEnd"/>
      <w:r w:rsidRPr="00F50A62">
        <w:t>(</w:t>
      </w:r>
      <w:proofErr w:type="spellStart"/>
      <w:proofErr w:type="gramEnd"/>
      <w:r w:rsidRPr="00F50A62">
        <w:t>api</w:t>
      </w:r>
      <w:proofErr w:type="spellEnd"/>
      <w:r w:rsidRPr="00F50A62">
        <w:t xml:space="preserve">, </w:t>
      </w:r>
      <w:proofErr w:type="spellStart"/>
      <w:r w:rsidRPr="00F50A62">
        <w:t>market_category</w:t>
      </w:r>
      <w:proofErr w:type="spellEnd"/>
      <w:r w:rsidRPr="00F50A62">
        <w:t>=None):</w:t>
      </w:r>
    </w:p>
    <w:p w14:paraId="0D06E843" w14:textId="77777777" w:rsidR="00F50A62" w:rsidRPr="00F50A62" w:rsidRDefault="00F50A62" w:rsidP="006148F0">
      <w:pPr>
        <w:pStyle w:val="Code"/>
      </w:pPr>
      <w:r w:rsidRPr="00F50A62">
        <w:t xml:space="preserve">    """Get list of available trading products"""</w:t>
      </w:r>
    </w:p>
    <w:p w14:paraId="5D090045" w14:textId="77777777" w:rsidR="00F50A62" w:rsidRPr="00F50A62" w:rsidRDefault="00F50A62" w:rsidP="006148F0">
      <w:pPr>
        <w:pStyle w:val="Code"/>
      </w:pPr>
      <w:r w:rsidRPr="00F50A62">
        <w:t xml:space="preserve">    params = {}</w:t>
      </w:r>
    </w:p>
    <w:p w14:paraId="3D5C3E2B" w14:textId="77777777" w:rsidR="00F50A62" w:rsidRPr="00F50A62" w:rsidRDefault="00F50A62" w:rsidP="006148F0">
      <w:pPr>
        <w:pStyle w:val="Code"/>
      </w:pPr>
      <w:r w:rsidRPr="00F50A62">
        <w:t xml:space="preserve">    if </w:t>
      </w:r>
      <w:proofErr w:type="spellStart"/>
      <w:r w:rsidRPr="00F50A62">
        <w:t>market_category</w:t>
      </w:r>
      <w:proofErr w:type="spellEnd"/>
      <w:r w:rsidRPr="00F50A62">
        <w:t>:</w:t>
      </w:r>
    </w:p>
    <w:p w14:paraId="16C9CF11" w14:textId="77777777" w:rsidR="00F50A62" w:rsidRPr="00F50A62" w:rsidRDefault="00F50A62" w:rsidP="006148F0">
      <w:pPr>
        <w:pStyle w:val="Code"/>
      </w:pPr>
      <w:r w:rsidRPr="00F50A62">
        <w:t xml:space="preserve">        params["</w:t>
      </w:r>
      <w:proofErr w:type="spellStart"/>
      <w:r w:rsidRPr="00F50A62">
        <w:t>market_category</w:t>
      </w:r>
      <w:proofErr w:type="spellEnd"/>
      <w:r w:rsidRPr="00F50A62">
        <w:t xml:space="preserve">"] = </w:t>
      </w:r>
      <w:proofErr w:type="spellStart"/>
      <w:r w:rsidRPr="00F50A62">
        <w:t>market_category</w:t>
      </w:r>
      <w:proofErr w:type="spellEnd"/>
    </w:p>
    <w:p w14:paraId="571971AD" w14:textId="77777777" w:rsidR="00F50A62" w:rsidRPr="00F50A62" w:rsidRDefault="00F50A62" w:rsidP="006148F0">
      <w:pPr>
        <w:pStyle w:val="Code"/>
      </w:pPr>
      <w:r w:rsidRPr="00F50A62">
        <w:t xml:space="preserve">    </w:t>
      </w:r>
    </w:p>
    <w:p w14:paraId="062AE406" w14:textId="77777777" w:rsidR="00F50A62" w:rsidRPr="00F50A62" w:rsidRDefault="00F50A62" w:rsidP="006148F0">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"GET", "/products", params=params)</w:t>
      </w:r>
    </w:p>
    <w:p w14:paraId="367A7C6B" w14:textId="77777777" w:rsidR="00F50A62" w:rsidRPr="00F50A62" w:rsidRDefault="00F50A62" w:rsidP="006148F0">
      <w:pPr>
        <w:pStyle w:val="Code"/>
      </w:pPr>
    </w:p>
    <w:p w14:paraId="1403DE3B" w14:textId="77777777" w:rsidR="00F50A62" w:rsidRPr="00F50A62" w:rsidRDefault="00F50A62" w:rsidP="006148F0">
      <w:pPr>
        <w:pStyle w:val="Code"/>
      </w:pPr>
      <w:r w:rsidRPr="00F50A62">
        <w:t># Get gas products (default)</w:t>
      </w:r>
    </w:p>
    <w:p w14:paraId="73712A3D" w14:textId="77777777" w:rsidR="00F50A62" w:rsidRPr="00F50A62" w:rsidRDefault="00F50A62" w:rsidP="006148F0">
      <w:pPr>
        <w:pStyle w:val="Code"/>
      </w:pPr>
      <w:proofErr w:type="spellStart"/>
      <w:r w:rsidRPr="00F50A62">
        <w:t>gas_products</w:t>
      </w:r>
      <w:proofErr w:type="spellEnd"/>
      <w:r w:rsidRPr="00F50A62">
        <w:t xml:space="preserve"> = </w:t>
      </w:r>
      <w:proofErr w:type="spellStart"/>
      <w:r w:rsidRPr="00F50A62">
        <w:t>get_products</w:t>
      </w:r>
      <w:proofErr w:type="spellEnd"/>
      <w:r w:rsidRPr="00F50A62">
        <w:t>(</w:t>
      </w:r>
      <w:proofErr w:type="spellStart"/>
      <w:r w:rsidRPr="00F50A62">
        <w:t>api</w:t>
      </w:r>
      <w:proofErr w:type="spellEnd"/>
      <w:r w:rsidRPr="00F50A62">
        <w:t>)</w:t>
      </w:r>
    </w:p>
    <w:p w14:paraId="576E57D3" w14:textId="77777777" w:rsidR="00F50A62" w:rsidRPr="00F50A62" w:rsidRDefault="00F50A62" w:rsidP="006148F0">
      <w:pPr>
        <w:pStyle w:val="Code"/>
      </w:pPr>
    </w:p>
    <w:p w14:paraId="3F2C289F" w14:textId="77777777" w:rsidR="00F50A62" w:rsidRPr="00F50A62" w:rsidRDefault="00F50A62" w:rsidP="006148F0">
      <w:pPr>
        <w:pStyle w:val="Code"/>
      </w:pPr>
      <w:r w:rsidRPr="00F50A62">
        <w:t># Get carbon products</w:t>
      </w:r>
    </w:p>
    <w:p w14:paraId="1C1F35FA" w14:textId="77777777" w:rsidR="00F50A62" w:rsidRPr="00F50A62" w:rsidRDefault="00F50A62" w:rsidP="006148F0">
      <w:pPr>
        <w:pStyle w:val="Code"/>
      </w:pPr>
      <w:proofErr w:type="spellStart"/>
      <w:r w:rsidRPr="00F50A62">
        <w:t>carbon_products</w:t>
      </w:r>
      <w:proofErr w:type="spellEnd"/>
      <w:r w:rsidRPr="00F50A62">
        <w:t xml:space="preserve"> = </w:t>
      </w:r>
      <w:proofErr w:type="spellStart"/>
      <w:r w:rsidRPr="00F50A62">
        <w:t>get_</w:t>
      </w:r>
      <w:proofErr w:type="gramStart"/>
      <w:r w:rsidRPr="00F50A62">
        <w:t>products</w:t>
      </w:r>
      <w:proofErr w:type="spellEnd"/>
      <w:r w:rsidRPr="00F50A62">
        <w:t>(</w:t>
      </w:r>
      <w:proofErr w:type="spellStart"/>
      <w:proofErr w:type="gramEnd"/>
      <w:r w:rsidRPr="00F50A62">
        <w:t>api</w:t>
      </w:r>
      <w:proofErr w:type="spellEnd"/>
      <w:r w:rsidRPr="00F50A62">
        <w:t xml:space="preserve">, </w:t>
      </w:r>
      <w:proofErr w:type="spellStart"/>
      <w:r w:rsidRPr="00F50A62">
        <w:t>market_category</w:t>
      </w:r>
      <w:proofErr w:type="spellEnd"/>
      <w:r w:rsidRPr="00F50A62">
        <w:t>="NZU")</w:t>
      </w:r>
    </w:p>
    <w:p w14:paraId="746685F8" w14:textId="77777777" w:rsidR="00F50A62" w:rsidRPr="00F50A62" w:rsidRDefault="00F50A62" w:rsidP="006148F0">
      <w:pPr>
        <w:pStyle w:val="Code"/>
      </w:pPr>
    </w:p>
    <w:p w14:paraId="1C2E663E" w14:textId="77777777" w:rsidR="00F50A62" w:rsidRPr="00F50A62" w:rsidRDefault="00F50A62" w:rsidP="006148F0">
      <w:pPr>
        <w:pStyle w:val="Code"/>
      </w:pPr>
      <w:r w:rsidRPr="00F50A62">
        <w:t># Get both gas and carbon products</w:t>
      </w:r>
    </w:p>
    <w:p w14:paraId="3B1528C6" w14:textId="77777777" w:rsidR="00F50A62" w:rsidRPr="00F50A62" w:rsidRDefault="00F50A62" w:rsidP="006148F0">
      <w:pPr>
        <w:pStyle w:val="Code"/>
      </w:pPr>
      <w:proofErr w:type="spellStart"/>
      <w:r w:rsidRPr="00F50A62">
        <w:t>all_products</w:t>
      </w:r>
      <w:proofErr w:type="spellEnd"/>
      <w:r w:rsidRPr="00F50A62">
        <w:t xml:space="preserve"> = </w:t>
      </w:r>
      <w:proofErr w:type="spellStart"/>
      <w:r w:rsidRPr="00F50A62">
        <w:t>get_</w:t>
      </w:r>
      <w:proofErr w:type="gramStart"/>
      <w:r w:rsidRPr="00F50A62">
        <w:t>products</w:t>
      </w:r>
      <w:proofErr w:type="spellEnd"/>
      <w:r w:rsidRPr="00F50A62">
        <w:t>(</w:t>
      </w:r>
      <w:proofErr w:type="spellStart"/>
      <w:proofErr w:type="gramEnd"/>
      <w:r w:rsidRPr="00F50A62">
        <w:t>api</w:t>
      </w:r>
      <w:proofErr w:type="spellEnd"/>
      <w:r w:rsidRPr="00F50A62">
        <w:t xml:space="preserve">, </w:t>
      </w:r>
      <w:proofErr w:type="spellStart"/>
      <w:r w:rsidRPr="00F50A62">
        <w:t>market_category</w:t>
      </w:r>
      <w:proofErr w:type="spellEnd"/>
      <w:r w:rsidRPr="00F50A62">
        <w:t>="</w:t>
      </w:r>
      <w:proofErr w:type="gramStart"/>
      <w:r w:rsidRPr="00F50A62">
        <w:t>NZU,NGP</w:t>
      </w:r>
      <w:proofErr w:type="gramEnd"/>
      <w:r w:rsidRPr="00F50A62">
        <w:t>")</w:t>
      </w:r>
    </w:p>
    <w:p w14:paraId="35C9FC03" w14:textId="77777777" w:rsidR="00F50A62" w:rsidRPr="00F50A62" w:rsidRDefault="00F50A62" w:rsidP="006148F0">
      <w:pPr>
        <w:pStyle w:val="Heading3"/>
      </w:pPr>
      <w:r w:rsidRPr="00F50A62">
        <w:t>Get Product Details</w:t>
      </w:r>
    </w:p>
    <w:p w14:paraId="20D5CEE4" w14:textId="77777777" w:rsidR="00F50A62" w:rsidRPr="00F50A62" w:rsidRDefault="00F50A62" w:rsidP="006148F0">
      <w:pPr>
        <w:pStyle w:val="Code"/>
      </w:pPr>
      <w:r w:rsidRPr="00F50A62">
        <w:t xml:space="preserve">def </w:t>
      </w:r>
      <w:proofErr w:type="spellStart"/>
      <w:r w:rsidRPr="00F50A62">
        <w:t>get_product_</w:t>
      </w:r>
      <w:proofErr w:type="gramStart"/>
      <w:r w:rsidRPr="00F50A62">
        <w:t>details</w:t>
      </w:r>
      <w:proofErr w:type="spellEnd"/>
      <w:r w:rsidRPr="00F50A62">
        <w:t>(</w:t>
      </w:r>
      <w:proofErr w:type="spellStart"/>
      <w:proofErr w:type="gramEnd"/>
      <w:r w:rsidRPr="00F50A62">
        <w:t>api</w:t>
      </w:r>
      <w:proofErr w:type="spellEnd"/>
      <w:r w:rsidRPr="00F50A62">
        <w:t xml:space="preserve">, </w:t>
      </w:r>
      <w:proofErr w:type="spellStart"/>
      <w:r w:rsidRPr="00F50A62">
        <w:t>product_id</w:t>
      </w:r>
      <w:proofErr w:type="spellEnd"/>
      <w:r w:rsidRPr="00F50A62">
        <w:t>):</w:t>
      </w:r>
    </w:p>
    <w:p w14:paraId="456EC576" w14:textId="77777777" w:rsidR="00F50A62" w:rsidRPr="00F50A62" w:rsidRDefault="00F50A62" w:rsidP="006148F0">
      <w:pPr>
        <w:pStyle w:val="Code"/>
      </w:pPr>
      <w:r w:rsidRPr="00F50A62">
        <w:t xml:space="preserve">    """Get detailed product information including bid/offer stack"""</w:t>
      </w:r>
    </w:p>
    <w:p w14:paraId="459A2864" w14:textId="77777777" w:rsidR="00F50A62" w:rsidRPr="00F50A62" w:rsidRDefault="00F50A62" w:rsidP="006148F0">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"GET", f"/products/{</w:t>
      </w:r>
      <w:proofErr w:type="spellStart"/>
      <w:r w:rsidRPr="00F50A62">
        <w:t>product_id</w:t>
      </w:r>
      <w:proofErr w:type="spellEnd"/>
      <w:r w:rsidRPr="00F50A62">
        <w:t>}")</w:t>
      </w:r>
    </w:p>
    <w:p w14:paraId="460C6D14" w14:textId="77777777" w:rsidR="00F50A62" w:rsidRPr="00F50A62" w:rsidRDefault="00F50A62" w:rsidP="006148F0">
      <w:pPr>
        <w:pStyle w:val="Code"/>
      </w:pPr>
    </w:p>
    <w:p w14:paraId="65C16F8E" w14:textId="77777777" w:rsidR="00F50A62" w:rsidRPr="00F50A62" w:rsidRDefault="00F50A62" w:rsidP="006148F0">
      <w:pPr>
        <w:pStyle w:val="Code"/>
      </w:pPr>
      <w:r w:rsidRPr="00F50A62">
        <w:t># Usage</w:t>
      </w:r>
    </w:p>
    <w:p w14:paraId="48E18BE1" w14:textId="77777777" w:rsidR="00F50A62" w:rsidRPr="00F50A62" w:rsidRDefault="00F50A62" w:rsidP="006148F0">
      <w:pPr>
        <w:pStyle w:val="Code"/>
      </w:pPr>
      <w:proofErr w:type="spellStart"/>
      <w:r w:rsidRPr="00F50A62">
        <w:t>product_details</w:t>
      </w:r>
      <w:proofErr w:type="spellEnd"/>
      <w:r w:rsidRPr="00F50A62">
        <w:t xml:space="preserve"> = </w:t>
      </w:r>
      <w:proofErr w:type="spellStart"/>
      <w:r w:rsidRPr="00F50A62">
        <w:t>get_product_</w:t>
      </w:r>
      <w:proofErr w:type="gramStart"/>
      <w:r w:rsidRPr="00F50A62">
        <w:t>details</w:t>
      </w:r>
      <w:proofErr w:type="spellEnd"/>
      <w:r w:rsidRPr="00F50A62">
        <w:t>(</w:t>
      </w:r>
      <w:proofErr w:type="spellStart"/>
      <w:proofErr w:type="gramEnd"/>
      <w:r w:rsidRPr="00F50A62">
        <w:t>api</w:t>
      </w:r>
      <w:proofErr w:type="spellEnd"/>
      <w:r w:rsidRPr="00F50A62">
        <w:t>, "product_123")</w:t>
      </w:r>
    </w:p>
    <w:p w14:paraId="0FC002CB" w14:textId="77777777" w:rsidR="00F50A62" w:rsidRPr="00F50A62" w:rsidRDefault="00F50A62" w:rsidP="006148F0">
      <w:pPr>
        <w:pStyle w:val="Code"/>
      </w:pPr>
      <w:proofErr w:type="gramStart"/>
      <w:r w:rsidRPr="00F50A62">
        <w:t>print(</w:t>
      </w:r>
      <w:proofErr w:type="spellStart"/>
      <w:proofErr w:type="gramEnd"/>
      <w:r w:rsidRPr="00F50A62">
        <w:t>f"Product</w:t>
      </w:r>
      <w:proofErr w:type="spellEnd"/>
      <w:r w:rsidRPr="00F50A62">
        <w:t>: {</w:t>
      </w:r>
      <w:proofErr w:type="spellStart"/>
      <w:r w:rsidRPr="00F50A62">
        <w:t>product_details</w:t>
      </w:r>
      <w:proofErr w:type="spellEnd"/>
      <w:r w:rsidRPr="00F50A62">
        <w:t>['name']}")</w:t>
      </w:r>
    </w:p>
    <w:p w14:paraId="5437E73C" w14:textId="77777777" w:rsidR="00F50A62" w:rsidRPr="00F50A62" w:rsidRDefault="00F50A62" w:rsidP="006148F0">
      <w:pPr>
        <w:pStyle w:val="Code"/>
      </w:pPr>
      <w:proofErr w:type="gramStart"/>
      <w:r w:rsidRPr="00F50A62">
        <w:t>print(</w:t>
      </w:r>
      <w:proofErr w:type="spellStart"/>
      <w:proofErr w:type="gramEnd"/>
      <w:r w:rsidRPr="00F50A62">
        <w:t>f"Current</w:t>
      </w:r>
      <w:proofErr w:type="spellEnd"/>
      <w:r w:rsidRPr="00F50A62">
        <w:t xml:space="preserve"> price stack: {</w:t>
      </w:r>
      <w:proofErr w:type="spellStart"/>
      <w:r w:rsidRPr="00F50A62">
        <w:t>product_details</w:t>
      </w:r>
      <w:proofErr w:type="spellEnd"/>
      <w:r w:rsidRPr="00F50A62">
        <w:t>['</w:t>
      </w:r>
      <w:proofErr w:type="spellStart"/>
      <w:r w:rsidRPr="00F50A62">
        <w:t>price_stack</w:t>
      </w:r>
      <w:proofErr w:type="spellEnd"/>
      <w:r w:rsidRPr="00F50A62">
        <w:t>']}")</w:t>
      </w:r>
    </w:p>
    <w:p w14:paraId="7FAEB931" w14:textId="77777777" w:rsidR="00F50A62" w:rsidRPr="00F50A62" w:rsidRDefault="00F50A62" w:rsidP="006148F0">
      <w:pPr>
        <w:pStyle w:val="Heading3"/>
      </w:pPr>
      <w:r w:rsidRPr="00F50A62">
        <w:t>Market Status</w:t>
      </w:r>
    </w:p>
    <w:p w14:paraId="6D03892E" w14:textId="77777777" w:rsidR="00F50A62" w:rsidRPr="00F50A62" w:rsidRDefault="00F50A62" w:rsidP="006148F0">
      <w:pPr>
        <w:pStyle w:val="Code"/>
      </w:pPr>
      <w:r w:rsidRPr="00F50A62">
        <w:t xml:space="preserve">def </w:t>
      </w:r>
      <w:proofErr w:type="spellStart"/>
      <w:r w:rsidRPr="00F50A62">
        <w:t>get_market_status</w:t>
      </w:r>
      <w:proofErr w:type="spellEnd"/>
      <w:r w:rsidRPr="00F50A62">
        <w:t>(</w:t>
      </w:r>
      <w:proofErr w:type="spellStart"/>
      <w:r w:rsidRPr="00F50A62">
        <w:t>api</w:t>
      </w:r>
      <w:proofErr w:type="spellEnd"/>
      <w:r w:rsidRPr="00F50A62">
        <w:t>):</w:t>
      </w:r>
    </w:p>
    <w:p w14:paraId="3BB297A2" w14:textId="77777777" w:rsidR="00F50A62" w:rsidRPr="00F50A62" w:rsidRDefault="00F50A62" w:rsidP="006148F0">
      <w:pPr>
        <w:pStyle w:val="Code"/>
      </w:pPr>
      <w:r w:rsidRPr="00F50A62">
        <w:lastRenderedPageBreak/>
        <w:t xml:space="preserve">    """Get current state of all markets (OTD, DA, NZU)"""</w:t>
      </w:r>
    </w:p>
    <w:p w14:paraId="4D6FE74F" w14:textId="77777777" w:rsidR="00F50A62" w:rsidRPr="00F50A62" w:rsidRDefault="00F50A62" w:rsidP="006148F0">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"GET", "/markets")</w:t>
      </w:r>
    </w:p>
    <w:p w14:paraId="5909AA26" w14:textId="77777777" w:rsidR="00F50A62" w:rsidRPr="00F50A62" w:rsidRDefault="00F50A62" w:rsidP="006148F0">
      <w:pPr>
        <w:pStyle w:val="Code"/>
      </w:pPr>
    </w:p>
    <w:p w14:paraId="62D15596" w14:textId="77777777" w:rsidR="00F50A62" w:rsidRPr="00F50A62" w:rsidRDefault="00F50A62" w:rsidP="006148F0">
      <w:pPr>
        <w:pStyle w:val="Code"/>
      </w:pPr>
      <w:r w:rsidRPr="00F50A62">
        <w:t># Usage</w:t>
      </w:r>
    </w:p>
    <w:p w14:paraId="13CD36E8" w14:textId="77777777" w:rsidR="00F50A62" w:rsidRPr="00F50A62" w:rsidRDefault="00F50A62" w:rsidP="006148F0">
      <w:pPr>
        <w:pStyle w:val="Code"/>
      </w:pPr>
      <w:r w:rsidRPr="00F50A62">
        <w:t xml:space="preserve">markets = </w:t>
      </w:r>
      <w:proofErr w:type="spellStart"/>
      <w:r w:rsidRPr="00F50A62">
        <w:t>get_market_status</w:t>
      </w:r>
      <w:proofErr w:type="spellEnd"/>
      <w:r w:rsidRPr="00F50A62">
        <w:t>(</w:t>
      </w:r>
      <w:proofErr w:type="spellStart"/>
      <w:r w:rsidRPr="00F50A62">
        <w:t>api</w:t>
      </w:r>
      <w:proofErr w:type="spellEnd"/>
      <w:r w:rsidRPr="00F50A62">
        <w:t>)</w:t>
      </w:r>
    </w:p>
    <w:p w14:paraId="42C02CD6" w14:textId="77777777" w:rsidR="00F50A62" w:rsidRPr="00F50A62" w:rsidRDefault="00F50A62" w:rsidP="006148F0">
      <w:pPr>
        <w:pStyle w:val="Code"/>
      </w:pPr>
      <w:r w:rsidRPr="00F50A62">
        <w:t>for market in markets:</w:t>
      </w:r>
    </w:p>
    <w:p w14:paraId="6184DD50" w14:textId="77777777" w:rsidR="00F50A62" w:rsidRPr="00F50A62" w:rsidRDefault="00F50A62" w:rsidP="006148F0">
      <w:pPr>
        <w:pStyle w:val="Code"/>
      </w:pPr>
      <w:r w:rsidRPr="00F50A62">
        <w:t xml:space="preserve">    print(f"{market['name']}: {market['status']}")</w:t>
      </w:r>
    </w:p>
    <w:p w14:paraId="412B4285" w14:textId="77777777" w:rsidR="00F50A62" w:rsidRPr="00F50A62" w:rsidRDefault="00F50A62" w:rsidP="006148F0">
      <w:pPr>
        <w:pStyle w:val="Heading2"/>
      </w:pPr>
      <w:r w:rsidRPr="00F50A62">
        <w:t>Trading Operations</w:t>
      </w:r>
    </w:p>
    <w:p w14:paraId="33A3B6D8" w14:textId="77777777" w:rsidR="00F50A62" w:rsidRPr="00F50A62" w:rsidRDefault="00F50A62" w:rsidP="006148F0">
      <w:pPr>
        <w:pStyle w:val="Heading3"/>
      </w:pPr>
      <w:r w:rsidRPr="00F50A62">
        <w:t>Orders</w:t>
      </w:r>
    </w:p>
    <w:p w14:paraId="2AAA3DBC" w14:textId="77777777" w:rsidR="00F50A62" w:rsidRPr="00F50A62" w:rsidRDefault="00F50A62" w:rsidP="006148F0">
      <w:pPr>
        <w:pStyle w:val="BodyText"/>
      </w:pPr>
      <w:r w:rsidRPr="00F50A62">
        <w:t>View and manage your trading orders:</w:t>
      </w:r>
    </w:p>
    <w:p w14:paraId="600F10CA" w14:textId="77777777" w:rsidR="00F50A62" w:rsidRPr="00F50A62" w:rsidRDefault="00F50A62" w:rsidP="006148F0">
      <w:pPr>
        <w:pStyle w:val="Code"/>
      </w:pPr>
      <w:r w:rsidRPr="00F50A62">
        <w:t xml:space="preserve">def </w:t>
      </w:r>
      <w:proofErr w:type="spellStart"/>
      <w:r w:rsidRPr="00F50A62">
        <w:t>get_</w:t>
      </w:r>
      <w:proofErr w:type="gramStart"/>
      <w:r w:rsidRPr="00F50A62">
        <w:t>orders</w:t>
      </w:r>
      <w:proofErr w:type="spellEnd"/>
      <w:r w:rsidRPr="00F50A62">
        <w:t>(</w:t>
      </w:r>
      <w:proofErr w:type="spellStart"/>
      <w:proofErr w:type="gramEnd"/>
      <w:r w:rsidRPr="00F50A62">
        <w:t>api</w:t>
      </w:r>
      <w:proofErr w:type="spellEnd"/>
      <w:r w:rsidRPr="00F50A62">
        <w:t xml:space="preserve">, </w:t>
      </w:r>
      <w:proofErr w:type="spellStart"/>
      <w:r w:rsidRPr="00F50A62">
        <w:t>market_category</w:t>
      </w:r>
      <w:proofErr w:type="spellEnd"/>
      <w:r w:rsidRPr="00F50A62">
        <w:t>="gas", filters=None):</w:t>
      </w:r>
    </w:p>
    <w:p w14:paraId="3D03F7C4" w14:textId="77777777" w:rsidR="00F50A62" w:rsidRPr="00F50A62" w:rsidRDefault="00F50A62" w:rsidP="006148F0">
      <w:pPr>
        <w:pStyle w:val="Code"/>
      </w:pPr>
      <w:r w:rsidRPr="00F50A62">
        <w:t xml:space="preserve">    """Get trading orders with optional filters"""</w:t>
      </w:r>
    </w:p>
    <w:p w14:paraId="5C44E0A2" w14:textId="77777777" w:rsidR="00F50A62" w:rsidRPr="00F50A62" w:rsidRDefault="00F50A62" w:rsidP="006148F0">
      <w:pPr>
        <w:pStyle w:val="Code"/>
      </w:pPr>
      <w:r w:rsidRPr="00F50A62">
        <w:t xml:space="preserve">    endpoint = "/orders" if </w:t>
      </w:r>
      <w:proofErr w:type="spellStart"/>
      <w:r w:rsidRPr="00F50A62">
        <w:t>market_category</w:t>
      </w:r>
      <w:proofErr w:type="spellEnd"/>
      <w:r w:rsidRPr="00F50A62">
        <w:t xml:space="preserve"> == "gas" else "/orders/</w:t>
      </w:r>
      <w:proofErr w:type="spellStart"/>
      <w:r w:rsidRPr="00F50A62">
        <w:t>nzu</w:t>
      </w:r>
      <w:proofErr w:type="spellEnd"/>
      <w:r w:rsidRPr="00F50A62">
        <w:t>"</w:t>
      </w:r>
    </w:p>
    <w:p w14:paraId="596A9D29" w14:textId="77777777" w:rsidR="00F50A62" w:rsidRPr="00F50A62" w:rsidRDefault="00F50A62" w:rsidP="006148F0">
      <w:pPr>
        <w:pStyle w:val="Code"/>
      </w:pPr>
      <w:r w:rsidRPr="00F50A62">
        <w:t xml:space="preserve">    params = filters or {}</w:t>
      </w:r>
    </w:p>
    <w:p w14:paraId="6A1C26D4" w14:textId="77777777" w:rsidR="00F50A62" w:rsidRPr="00F50A62" w:rsidRDefault="00F50A62" w:rsidP="006148F0">
      <w:pPr>
        <w:pStyle w:val="Code"/>
      </w:pPr>
      <w:r w:rsidRPr="00F50A62">
        <w:t xml:space="preserve">    </w:t>
      </w:r>
    </w:p>
    <w:p w14:paraId="550A734C" w14:textId="77777777" w:rsidR="00F50A62" w:rsidRPr="00F50A62" w:rsidRDefault="00F50A62" w:rsidP="006148F0">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"GET", endpoint, params=params)</w:t>
      </w:r>
    </w:p>
    <w:p w14:paraId="0CF6141D" w14:textId="77777777" w:rsidR="00F50A62" w:rsidRPr="00F50A62" w:rsidRDefault="00F50A62" w:rsidP="006148F0">
      <w:pPr>
        <w:pStyle w:val="Code"/>
      </w:pPr>
    </w:p>
    <w:p w14:paraId="576E466B" w14:textId="77777777" w:rsidR="00F50A62" w:rsidRPr="00F50A62" w:rsidRDefault="00F50A62" w:rsidP="006148F0">
      <w:pPr>
        <w:pStyle w:val="Code"/>
      </w:pPr>
      <w:r w:rsidRPr="00F50A62">
        <w:t xml:space="preserve">def </w:t>
      </w:r>
      <w:proofErr w:type="spellStart"/>
      <w:r w:rsidRPr="00F50A62">
        <w:t>withdraw_all_orders</w:t>
      </w:r>
      <w:proofErr w:type="spellEnd"/>
      <w:r w:rsidRPr="00F50A62">
        <w:t>(</w:t>
      </w:r>
      <w:proofErr w:type="spellStart"/>
      <w:r w:rsidRPr="00F50A62">
        <w:t>api</w:t>
      </w:r>
      <w:proofErr w:type="spellEnd"/>
      <w:r w:rsidRPr="00F50A62">
        <w:t>):</w:t>
      </w:r>
    </w:p>
    <w:p w14:paraId="3C906551" w14:textId="77777777" w:rsidR="00F50A62" w:rsidRPr="00F50A62" w:rsidRDefault="00F50A62" w:rsidP="006148F0">
      <w:pPr>
        <w:pStyle w:val="Code"/>
      </w:pPr>
      <w:r w:rsidRPr="00F50A62">
        <w:t xml:space="preserve">    """Withdraw all live orders (bids and offers)"""</w:t>
      </w:r>
    </w:p>
    <w:p w14:paraId="0A8BA43A" w14:textId="77777777" w:rsidR="00F50A62" w:rsidRPr="00F50A62" w:rsidRDefault="00F50A62" w:rsidP="006148F0">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"PATCH", "/withdraw/all")</w:t>
      </w:r>
    </w:p>
    <w:p w14:paraId="2A2809B5" w14:textId="77777777" w:rsidR="00F50A62" w:rsidRPr="00F50A62" w:rsidRDefault="00F50A62" w:rsidP="006148F0">
      <w:pPr>
        <w:pStyle w:val="Code"/>
      </w:pPr>
    </w:p>
    <w:p w14:paraId="5D0926EA" w14:textId="77777777" w:rsidR="00F50A62" w:rsidRPr="00F50A62" w:rsidRDefault="00F50A62" w:rsidP="006148F0">
      <w:pPr>
        <w:pStyle w:val="Code"/>
      </w:pPr>
      <w:r w:rsidRPr="00F50A62">
        <w:t># Get gas orders</w:t>
      </w:r>
    </w:p>
    <w:p w14:paraId="4326C7C2" w14:textId="77777777" w:rsidR="00F50A62" w:rsidRPr="00F50A62" w:rsidRDefault="00F50A62" w:rsidP="006148F0">
      <w:pPr>
        <w:pStyle w:val="Code"/>
      </w:pPr>
      <w:proofErr w:type="spellStart"/>
      <w:r w:rsidRPr="00F50A62">
        <w:t>gas_orders</w:t>
      </w:r>
      <w:proofErr w:type="spellEnd"/>
      <w:r w:rsidRPr="00F50A62">
        <w:t xml:space="preserve"> = </w:t>
      </w:r>
      <w:proofErr w:type="spellStart"/>
      <w:r w:rsidRPr="00F50A62">
        <w:t>get_</w:t>
      </w:r>
      <w:proofErr w:type="gramStart"/>
      <w:r w:rsidRPr="00F50A62">
        <w:t>orders</w:t>
      </w:r>
      <w:proofErr w:type="spellEnd"/>
      <w:r w:rsidRPr="00F50A62">
        <w:t>(</w:t>
      </w:r>
      <w:proofErr w:type="spellStart"/>
      <w:proofErr w:type="gramEnd"/>
      <w:r w:rsidRPr="00F50A62">
        <w:t>api</w:t>
      </w:r>
      <w:proofErr w:type="spellEnd"/>
      <w:r w:rsidRPr="00F50A62">
        <w:t xml:space="preserve">, </w:t>
      </w:r>
      <w:proofErr w:type="spellStart"/>
      <w:r w:rsidRPr="00F50A62">
        <w:t>market_category</w:t>
      </w:r>
      <w:proofErr w:type="spellEnd"/>
      <w:r w:rsidRPr="00F50A62">
        <w:t>="gas")</w:t>
      </w:r>
    </w:p>
    <w:p w14:paraId="41CA34C5" w14:textId="77777777" w:rsidR="00F50A62" w:rsidRPr="00F50A62" w:rsidRDefault="00F50A62" w:rsidP="006148F0">
      <w:pPr>
        <w:pStyle w:val="Code"/>
      </w:pPr>
    </w:p>
    <w:p w14:paraId="05573480" w14:textId="77777777" w:rsidR="00F50A62" w:rsidRPr="00F50A62" w:rsidRDefault="00F50A62" w:rsidP="006148F0">
      <w:pPr>
        <w:pStyle w:val="Code"/>
      </w:pPr>
      <w:r w:rsidRPr="00F50A62">
        <w:t># Get carbon orders with date filter</w:t>
      </w:r>
    </w:p>
    <w:p w14:paraId="7D85B82F" w14:textId="77777777" w:rsidR="00F50A62" w:rsidRPr="00F50A62" w:rsidRDefault="00F50A62" w:rsidP="006148F0">
      <w:pPr>
        <w:pStyle w:val="Code"/>
      </w:pPr>
      <w:r w:rsidRPr="00F50A62">
        <w:t>from datetime import datetime</w:t>
      </w:r>
    </w:p>
    <w:p w14:paraId="0DF7F14B" w14:textId="77777777" w:rsidR="00F50A62" w:rsidRPr="00F50A62" w:rsidRDefault="00F50A62" w:rsidP="006148F0">
      <w:pPr>
        <w:pStyle w:val="Code"/>
      </w:pPr>
      <w:r w:rsidRPr="00F50A62">
        <w:t xml:space="preserve">today = </w:t>
      </w:r>
      <w:proofErr w:type="spellStart"/>
      <w:r w:rsidRPr="00F50A62">
        <w:t>datetime.now</w:t>
      </w:r>
      <w:proofErr w:type="spellEnd"/>
      <w:r w:rsidRPr="00F50A62">
        <w:t>(</w:t>
      </w:r>
      <w:proofErr w:type="gramStart"/>
      <w:r w:rsidRPr="00F50A62">
        <w:t>).</w:t>
      </w:r>
      <w:proofErr w:type="spellStart"/>
      <w:r w:rsidRPr="00F50A62">
        <w:t>strftime</w:t>
      </w:r>
      <w:proofErr w:type="spellEnd"/>
      <w:proofErr w:type="gramEnd"/>
      <w:r w:rsidRPr="00F50A62">
        <w:t>("%Y-%m-%d")</w:t>
      </w:r>
    </w:p>
    <w:p w14:paraId="7BF0746D" w14:textId="77777777" w:rsidR="00F50A62" w:rsidRPr="00F50A62" w:rsidRDefault="00F50A62" w:rsidP="006148F0">
      <w:pPr>
        <w:pStyle w:val="Code"/>
      </w:pPr>
      <w:proofErr w:type="spellStart"/>
      <w:r w:rsidRPr="00F50A62">
        <w:t>carbon_orders</w:t>
      </w:r>
      <w:proofErr w:type="spellEnd"/>
      <w:r w:rsidRPr="00F50A62">
        <w:t xml:space="preserve"> = </w:t>
      </w:r>
      <w:proofErr w:type="spellStart"/>
      <w:r w:rsidRPr="00F50A62">
        <w:t>get_</w:t>
      </w:r>
      <w:proofErr w:type="gramStart"/>
      <w:r w:rsidRPr="00F50A62">
        <w:t>orders</w:t>
      </w:r>
      <w:proofErr w:type="spellEnd"/>
      <w:r w:rsidRPr="00F50A62">
        <w:t>(</w:t>
      </w:r>
      <w:proofErr w:type="spellStart"/>
      <w:proofErr w:type="gramEnd"/>
      <w:r w:rsidRPr="00F50A62">
        <w:t>api</w:t>
      </w:r>
      <w:proofErr w:type="spellEnd"/>
      <w:r w:rsidRPr="00F50A62">
        <w:t xml:space="preserve">, </w:t>
      </w:r>
      <w:proofErr w:type="spellStart"/>
      <w:r w:rsidRPr="00F50A62">
        <w:t>market_category</w:t>
      </w:r>
      <w:proofErr w:type="spellEnd"/>
      <w:r w:rsidRPr="00F50A62">
        <w:t xml:space="preserve">="carbon", </w:t>
      </w:r>
    </w:p>
    <w:p w14:paraId="52AF83EA" w14:textId="77777777" w:rsidR="00F50A62" w:rsidRPr="00F50A62" w:rsidRDefault="00F50A62" w:rsidP="006148F0">
      <w:pPr>
        <w:pStyle w:val="Code"/>
      </w:pPr>
      <w:r w:rsidRPr="00F50A62">
        <w:t xml:space="preserve">                          filters</w:t>
      </w:r>
      <w:proofErr w:type="gramStart"/>
      <w:r w:rsidRPr="00F50A62">
        <w:t>={</w:t>
      </w:r>
      <w:proofErr w:type="gramEnd"/>
      <w:r w:rsidRPr="00F50A62">
        <w:t>"</w:t>
      </w:r>
      <w:proofErr w:type="spellStart"/>
      <w:r w:rsidRPr="00F50A62">
        <w:t>date_from</w:t>
      </w:r>
      <w:proofErr w:type="spellEnd"/>
      <w:r w:rsidRPr="00F50A62">
        <w:t>": today})</w:t>
      </w:r>
    </w:p>
    <w:p w14:paraId="32648DD6" w14:textId="77777777" w:rsidR="00F50A62" w:rsidRPr="00F50A62" w:rsidRDefault="00F50A62" w:rsidP="006148F0">
      <w:pPr>
        <w:pStyle w:val="Code"/>
      </w:pPr>
    </w:p>
    <w:p w14:paraId="56A21ED0" w14:textId="77777777" w:rsidR="00F50A62" w:rsidRPr="00F50A62" w:rsidRDefault="00F50A62" w:rsidP="006148F0">
      <w:pPr>
        <w:pStyle w:val="Code"/>
      </w:pPr>
      <w:r w:rsidRPr="00F50A62">
        <w:t># Emergency: withdraw all live orders</w:t>
      </w:r>
    </w:p>
    <w:p w14:paraId="2484E3C3" w14:textId="77777777" w:rsidR="00F50A62" w:rsidRPr="00F50A62" w:rsidRDefault="00F50A62" w:rsidP="006148F0">
      <w:pPr>
        <w:pStyle w:val="Code"/>
      </w:pPr>
      <w:r w:rsidRPr="00F50A62">
        <w:t xml:space="preserve"># </w:t>
      </w:r>
      <w:proofErr w:type="spellStart"/>
      <w:proofErr w:type="gramStart"/>
      <w:r w:rsidRPr="00F50A62">
        <w:t>withdraw</w:t>
      </w:r>
      <w:proofErr w:type="gramEnd"/>
      <w:r w:rsidRPr="00F50A62">
        <w:t>_all_orders</w:t>
      </w:r>
      <w:proofErr w:type="spellEnd"/>
      <w:r w:rsidRPr="00F50A62">
        <w:t>(</w:t>
      </w:r>
      <w:proofErr w:type="spellStart"/>
      <w:r w:rsidRPr="00F50A62">
        <w:t>api</w:t>
      </w:r>
      <w:proofErr w:type="spellEnd"/>
      <w:r w:rsidRPr="00F50A62">
        <w:t>)</w:t>
      </w:r>
    </w:p>
    <w:p w14:paraId="19226D49" w14:textId="77777777" w:rsidR="00F50A62" w:rsidRPr="00F50A62" w:rsidRDefault="00F50A62" w:rsidP="006148F0">
      <w:pPr>
        <w:pStyle w:val="Heading3"/>
      </w:pPr>
      <w:r w:rsidRPr="00F50A62">
        <w:t>Bids</w:t>
      </w:r>
    </w:p>
    <w:p w14:paraId="58C73AE5" w14:textId="77777777" w:rsidR="00F50A62" w:rsidRPr="00F50A62" w:rsidRDefault="00F50A62" w:rsidP="006148F0">
      <w:pPr>
        <w:pStyle w:val="Code"/>
      </w:pPr>
      <w:r w:rsidRPr="00F50A62">
        <w:t xml:space="preserve">def </w:t>
      </w:r>
      <w:proofErr w:type="spellStart"/>
      <w:r w:rsidRPr="00F50A62">
        <w:t>submit_</w:t>
      </w:r>
      <w:proofErr w:type="gramStart"/>
      <w:r w:rsidRPr="00F50A62">
        <w:t>bid</w:t>
      </w:r>
      <w:proofErr w:type="spellEnd"/>
      <w:r w:rsidRPr="00F50A62">
        <w:t>(</w:t>
      </w:r>
      <w:proofErr w:type="spellStart"/>
      <w:proofErr w:type="gramEnd"/>
      <w:r w:rsidRPr="00F50A62">
        <w:t>api</w:t>
      </w:r>
      <w:proofErr w:type="spellEnd"/>
      <w:r w:rsidRPr="00F50A62">
        <w:t xml:space="preserve">, </w:t>
      </w:r>
      <w:proofErr w:type="spellStart"/>
      <w:r w:rsidRPr="00F50A62">
        <w:t>bid_data</w:t>
      </w:r>
      <w:proofErr w:type="spellEnd"/>
      <w:r w:rsidRPr="00F50A62">
        <w:t>):</w:t>
      </w:r>
    </w:p>
    <w:p w14:paraId="6E2B57ED" w14:textId="77777777" w:rsidR="00F50A62" w:rsidRPr="00F50A62" w:rsidRDefault="00F50A62" w:rsidP="006148F0">
      <w:pPr>
        <w:pStyle w:val="Code"/>
      </w:pPr>
      <w:r w:rsidRPr="00F50A62">
        <w:t xml:space="preserve">    """Submit a new bid to the trading stack"""</w:t>
      </w:r>
    </w:p>
    <w:p w14:paraId="0FD91F27" w14:textId="77777777" w:rsidR="00F50A62" w:rsidRPr="00F50A62" w:rsidRDefault="00F50A62" w:rsidP="006148F0">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 xml:space="preserve">"POST", "/bids", </w:t>
      </w:r>
      <w:proofErr w:type="spellStart"/>
      <w:r w:rsidRPr="00F50A62">
        <w:t>json</w:t>
      </w:r>
      <w:proofErr w:type="spellEnd"/>
      <w:r w:rsidRPr="00F50A62">
        <w:t>=</w:t>
      </w:r>
      <w:proofErr w:type="spellStart"/>
      <w:r w:rsidRPr="00F50A62">
        <w:t>bid_data</w:t>
      </w:r>
      <w:proofErr w:type="spellEnd"/>
      <w:r w:rsidRPr="00F50A62">
        <w:t>)</w:t>
      </w:r>
    </w:p>
    <w:p w14:paraId="178CDEFB" w14:textId="77777777" w:rsidR="00F50A62" w:rsidRPr="00F50A62" w:rsidRDefault="00F50A62" w:rsidP="006148F0">
      <w:pPr>
        <w:pStyle w:val="Code"/>
      </w:pPr>
    </w:p>
    <w:p w14:paraId="1253056C" w14:textId="77777777" w:rsidR="00F50A62" w:rsidRPr="00F50A62" w:rsidRDefault="00F50A62" w:rsidP="006148F0">
      <w:pPr>
        <w:pStyle w:val="Code"/>
      </w:pPr>
      <w:r w:rsidRPr="00F50A62">
        <w:t xml:space="preserve">def </w:t>
      </w:r>
      <w:proofErr w:type="spellStart"/>
      <w:r w:rsidRPr="00F50A62">
        <w:t>get_bid_</w:t>
      </w:r>
      <w:proofErr w:type="gramStart"/>
      <w:r w:rsidRPr="00F50A62">
        <w:t>details</w:t>
      </w:r>
      <w:proofErr w:type="spellEnd"/>
      <w:r w:rsidRPr="00F50A62">
        <w:t>(</w:t>
      </w:r>
      <w:proofErr w:type="spellStart"/>
      <w:proofErr w:type="gramEnd"/>
      <w:r w:rsidRPr="00F50A62">
        <w:t>api</w:t>
      </w:r>
      <w:proofErr w:type="spellEnd"/>
      <w:r w:rsidRPr="00F50A62">
        <w:t xml:space="preserve">, </w:t>
      </w:r>
      <w:proofErr w:type="spellStart"/>
      <w:r w:rsidRPr="00F50A62">
        <w:t>bid_id</w:t>
      </w:r>
      <w:proofErr w:type="spellEnd"/>
      <w:r w:rsidRPr="00F50A62">
        <w:t>):</w:t>
      </w:r>
    </w:p>
    <w:p w14:paraId="1603C998" w14:textId="77777777" w:rsidR="00F50A62" w:rsidRPr="00F50A62" w:rsidRDefault="00F50A62" w:rsidP="006148F0">
      <w:pPr>
        <w:pStyle w:val="Code"/>
      </w:pPr>
      <w:r w:rsidRPr="00F50A62">
        <w:t xml:space="preserve">    """Get details for a specific bid"""</w:t>
      </w:r>
    </w:p>
    <w:p w14:paraId="2A597907" w14:textId="77777777" w:rsidR="00F50A62" w:rsidRPr="00F50A62" w:rsidRDefault="00F50A62" w:rsidP="006148F0">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"GET", f"/bids/{</w:t>
      </w:r>
      <w:proofErr w:type="spellStart"/>
      <w:r w:rsidRPr="00F50A62">
        <w:t>bid_id</w:t>
      </w:r>
      <w:proofErr w:type="spellEnd"/>
      <w:r w:rsidRPr="00F50A62">
        <w:t>}")</w:t>
      </w:r>
    </w:p>
    <w:p w14:paraId="4584CCD9" w14:textId="77777777" w:rsidR="00F50A62" w:rsidRPr="00F50A62" w:rsidRDefault="00F50A62" w:rsidP="006148F0">
      <w:pPr>
        <w:pStyle w:val="Code"/>
      </w:pPr>
    </w:p>
    <w:p w14:paraId="12B3695E" w14:textId="77777777" w:rsidR="00F50A62" w:rsidRPr="00F50A62" w:rsidRDefault="00F50A62" w:rsidP="006148F0">
      <w:pPr>
        <w:pStyle w:val="Code"/>
      </w:pPr>
      <w:r w:rsidRPr="00F50A62">
        <w:lastRenderedPageBreak/>
        <w:t xml:space="preserve">def </w:t>
      </w:r>
      <w:proofErr w:type="spellStart"/>
      <w:r w:rsidRPr="00F50A62">
        <w:t>withdraw_</w:t>
      </w:r>
      <w:proofErr w:type="gramStart"/>
      <w:r w:rsidRPr="00F50A62">
        <w:t>bid</w:t>
      </w:r>
      <w:proofErr w:type="spellEnd"/>
      <w:r w:rsidRPr="00F50A62">
        <w:t>(</w:t>
      </w:r>
      <w:proofErr w:type="spellStart"/>
      <w:proofErr w:type="gramEnd"/>
      <w:r w:rsidRPr="00F50A62">
        <w:t>api</w:t>
      </w:r>
      <w:proofErr w:type="spellEnd"/>
      <w:r w:rsidRPr="00F50A62">
        <w:t xml:space="preserve">, </w:t>
      </w:r>
      <w:proofErr w:type="spellStart"/>
      <w:r w:rsidRPr="00F50A62">
        <w:t>bid_id</w:t>
      </w:r>
      <w:proofErr w:type="spellEnd"/>
      <w:r w:rsidRPr="00F50A62">
        <w:t>):</w:t>
      </w:r>
    </w:p>
    <w:p w14:paraId="07DDE809" w14:textId="77777777" w:rsidR="00F50A62" w:rsidRPr="00F50A62" w:rsidRDefault="00F50A62" w:rsidP="006148F0">
      <w:pPr>
        <w:pStyle w:val="Code"/>
      </w:pPr>
      <w:r w:rsidRPr="00F50A62">
        <w:t xml:space="preserve">    """Withdraw a specific bid"""</w:t>
      </w:r>
    </w:p>
    <w:p w14:paraId="671B4D2D" w14:textId="77777777" w:rsidR="00F50A62" w:rsidRPr="00F50A62" w:rsidRDefault="00F50A62" w:rsidP="006148F0">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"PATCH", f"/bids/{</w:t>
      </w:r>
      <w:proofErr w:type="spellStart"/>
      <w:r w:rsidRPr="00F50A62">
        <w:t>bid_id</w:t>
      </w:r>
      <w:proofErr w:type="spellEnd"/>
      <w:r w:rsidRPr="00F50A62">
        <w:t>}/withdraw")</w:t>
      </w:r>
    </w:p>
    <w:p w14:paraId="1D6CA21F" w14:textId="77777777" w:rsidR="00F50A62" w:rsidRPr="00F50A62" w:rsidRDefault="00F50A62" w:rsidP="006148F0">
      <w:pPr>
        <w:pStyle w:val="Code"/>
      </w:pPr>
    </w:p>
    <w:p w14:paraId="6B9452E1" w14:textId="77777777" w:rsidR="00F50A62" w:rsidRPr="00F50A62" w:rsidRDefault="00F50A62" w:rsidP="006148F0">
      <w:pPr>
        <w:pStyle w:val="Code"/>
      </w:pPr>
      <w:r w:rsidRPr="00F50A62">
        <w:t># Submit a new bid</w:t>
      </w:r>
    </w:p>
    <w:p w14:paraId="343C76DA" w14:textId="77777777" w:rsidR="00F50A62" w:rsidRPr="00F50A62" w:rsidRDefault="00F50A62" w:rsidP="006148F0">
      <w:pPr>
        <w:pStyle w:val="Code"/>
      </w:pPr>
      <w:proofErr w:type="spellStart"/>
      <w:r w:rsidRPr="00F50A62">
        <w:t>bid_data</w:t>
      </w:r>
      <w:proofErr w:type="spellEnd"/>
      <w:r w:rsidRPr="00F50A62">
        <w:t xml:space="preserve"> = {</w:t>
      </w:r>
    </w:p>
    <w:p w14:paraId="0EA85F71" w14:textId="77777777" w:rsidR="00F50A62" w:rsidRPr="00F50A62" w:rsidRDefault="00F50A62" w:rsidP="006148F0">
      <w:pPr>
        <w:pStyle w:val="Code"/>
      </w:pPr>
      <w:r w:rsidRPr="00F50A62">
        <w:t xml:space="preserve">    "</w:t>
      </w:r>
      <w:proofErr w:type="spellStart"/>
      <w:proofErr w:type="gramStart"/>
      <w:r w:rsidRPr="00F50A62">
        <w:t>product</w:t>
      </w:r>
      <w:proofErr w:type="gramEnd"/>
      <w:r w:rsidRPr="00F50A62">
        <w:t>_id</w:t>
      </w:r>
      <w:proofErr w:type="spellEnd"/>
      <w:r w:rsidRPr="00F50A62">
        <w:t>": "NGP_OTD_AUCK",</w:t>
      </w:r>
    </w:p>
    <w:p w14:paraId="6C622826" w14:textId="77777777" w:rsidR="00F50A62" w:rsidRPr="00F50A62" w:rsidRDefault="00F50A62" w:rsidP="006148F0">
      <w:pPr>
        <w:pStyle w:val="Code"/>
      </w:pPr>
      <w:r w:rsidRPr="00F50A62">
        <w:t xml:space="preserve">    "price": 12.50,</w:t>
      </w:r>
    </w:p>
    <w:p w14:paraId="0CAB1931" w14:textId="77777777" w:rsidR="00F50A62" w:rsidRPr="00F50A62" w:rsidRDefault="00F50A62" w:rsidP="006148F0">
      <w:pPr>
        <w:pStyle w:val="Code"/>
      </w:pPr>
      <w:r w:rsidRPr="00F50A62">
        <w:t xml:space="preserve">    "quantity": 1000,</w:t>
      </w:r>
    </w:p>
    <w:p w14:paraId="1AF2291F" w14:textId="77777777" w:rsidR="00F50A62" w:rsidRPr="00F50A62" w:rsidRDefault="00F50A62" w:rsidP="006148F0">
      <w:pPr>
        <w:pStyle w:val="Code"/>
      </w:pPr>
      <w:r w:rsidRPr="00F50A62">
        <w:t xml:space="preserve">    "</w:t>
      </w:r>
      <w:proofErr w:type="spellStart"/>
      <w:proofErr w:type="gramStart"/>
      <w:r w:rsidRPr="00F50A62">
        <w:t>delivery</w:t>
      </w:r>
      <w:proofErr w:type="gramEnd"/>
      <w:r w:rsidRPr="00F50A62">
        <w:t>_date</w:t>
      </w:r>
      <w:proofErr w:type="spellEnd"/>
      <w:r w:rsidRPr="00F50A62">
        <w:t>": "2025-06-05"</w:t>
      </w:r>
    </w:p>
    <w:p w14:paraId="57204634" w14:textId="77777777" w:rsidR="00F50A62" w:rsidRPr="00F50A62" w:rsidRDefault="00F50A62" w:rsidP="006148F0">
      <w:pPr>
        <w:pStyle w:val="Code"/>
      </w:pPr>
      <w:r w:rsidRPr="00F50A62">
        <w:t>}</w:t>
      </w:r>
    </w:p>
    <w:p w14:paraId="0C321EB9" w14:textId="77777777" w:rsidR="00F50A62" w:rsidRPr="00F50A62" w:rsidRDefault="00F50A62" w:rsidP="001A3CB5">
      <w:pPr>
        <w:pStyle w:val="Code"/>
      </w:pPr>
    </w:p>
    <w:p w14:paraId="79D14CE9" w14:textId="77777777" w:rsidR="00F50A62" w:rsidRPr="00F50A62" w:rsidRDefault="00F50A62" w:rsidP="001A3CB5">
      <w:pPr>
        <w:pStyle w:val="Code"/>
      </w:pPr>
      <w:r w:rsidRPr="00F50A62">
        <w:t>try:</w:t>
      </w:r>
    </w:p>
    <w:p w14:paraId="6D807F34" w14:textId="77777777" w:rsidR="00F50A62" w:rsidRPr="00F50A62" w:rsidRDefault="00F50A62" w:rsidP="00F56F29">
      <w:pPr>
        <w:pStyle w:val="Code"/>
      </w:pPr>
      <w:r w:rsidRPr="00F50A62">
        <w:t xml:space="preserve">    </w:t>
      </w:r>
      <w:proofErr w:type="spellStart"/>
      <w:r w:rsidRPr="00F50A62">
        <w:t>new_bid</w:t>
      </w:r>
      <w:proofErr w:type="spellEnd"/>
      <w:r w:rsidRPr="00F50A62">
        <w:t xml:space="preserve"> = </w:t>
      </w:r>
      <w:proofErr w:type="spellStart"/>
      <w:r w:rsidRPr="00F50A62">
        <w:t>submit_</w:t>
      </w:r>
      <w:proofErr w:type="gramStart"/>
      <w:r w:rsidRPr="00F50A62">
        <w:t>bid</w:t>
      </w:r>
      <w:proofErr w:type="spellEnd"/>
      <w:r w:rsidRPr="00F50A62">
        <w:t>(</w:t>
      </w:r>
      <w:proofErr w:type="spellStart"/>
      <w:proofErr w:type="gramEnd"/>
      <w:r w:rsidRPr="00F50A62">
        <w:t>api</w:t>
      </w:r>
      <w:proofErr w:type="spellEnd"/>
      <w:r w:rsidRPr="00F50A62">
        <w:t xml:space="preserve">, </w:t>
      </w:r>
      <w:proofErr w:type="spellStart"/>
      <w:r w:rsidRPr="00F50A62">
        <w:t>bid_data</w:t>
      </w:r>
      <w:proofErr w:type="spellEnd"/>
      <w:r w:rsidRPr="00F50A62">
        <w:t>)</w:t>
      </w:r>
    </w:p>
    <w:p w14:paraId="759CD1C4" w14:textId="77777777" w:rsidR="00F50A62" w:rsidRPr="00F50A62" w:rsidRDefault="00F50A62" w:rsidP="00F56F29">
      <w:pPr>
        <w:pStyle w:val="Code"/>
      </w:pPr>
      <w:r w:rsidRPr="00F50A62">
        <w:t xml:space="preserve">    </w:t>
      </w:r>
      <w:proofErr w:type="spellStart"/>
      <w:r w:rsidRPr="00F50A62">
        <w:t>bid_id</w:t>
      </w:r>
      <w:proofErr w:type="spellEnd"/>
      <w:r w:rsidRPr="00F50A62">
        <w:t xml:space="preserve"> = </w:t>
      </w:r>
      <w:proofErr w:type="spellStart"/>
      <w:r w:rsidRPr="00F50A62">
        <w:t>new_bid</w:t>
      </w:r>
      <w:proofErr w:type="spellEnd"/>
      <w:r w:rsidRPr="00F50A62">
        <w:t>["id"]</w:t>
      </w:r>
    </w:p>
    <w:p w14:paraId="1C28515A" w14:textId="77777777" w:rsidR="00F50A62" w:rsidRPr="00F50A62" w:rsidRDefault="00F50A62" w:rsidP="00F56F29">
      <w:pPr>
        <w:pStyle w:val="Code"/>
      </w:pPr>
      <w:r w:rsidRPr="00F50A62">
        <w:t xml:space="preserve">    </w:t>
      </w:r>
      <w:proofErr w:type="gramStart"/>
      <w:r w:rsidRPr="00F50A62">
        <w:t>print(</w:t>
      </w:r>
      <w:proofErr w:type="spellStart"/>
      <w:proofErr w:type="gramEnd"/>
      <w:r w:rsidRPr="00F50A62">
        <w:t>f"Bid</w:t>
      </w:r>
      <w:proofErr w:type="spellEnd"/>
      <w:r w:rsidRPr="00F50A62">
        <w:t xml:space="preserve"> submitted successfully. ID: {</w:t>
      </w:r>
      <w:proofErr w:type="spellStart"/>
      <w:r w:rsidRPr="00F50A62">
        <w:t>bid_id</w:t>
      </w:r>
      <w:proofErr w:type="spellEnd"/>
      <w:r w:rsidRPr="00F50A62">
        <w:t>}")</w:t>
      </w:r>
    </w:p>
    <w:p w14:paraId="51C5BAFE" w14:textId="77777777" w:rsidR="00F50A62" w:rsidRPr="00F50A62" w:rsidRDefault="00F50A62" w:rsidP="00F56F29">
      <w:pPr>
        <w:pStyle w:val="Code"/>
      </w:pPr>
      <w:r w:rsidRPr="00F50A62">
        <w:t xml:space="preserve">    </w:t>
      </w:r>
    </w:p>
    <w:p w14:paraId="29A37F30" w14:textId="77777777" w:rsidR="00F50A62" w:rsidRPr="00F50A62" w:rsidRDefault="00F50A62" w:rsidP="00F56F29">
      <w:pPr>
        <w:pStyle w:val="Code"/>
      </w:pPr>
      <w:r w:rsidRPr="00F50A62">
        <w:t xml:space="preserve">    # Get bid details</w:t>
      </w:r>
    </w:p>
    <w:p w14:paraId="005310E9" w14:textId="77777777" w:rsidR="00F50A62" w:rsidRPr="00F50A62" w:rsidRDefault="00F50A62" w:rsidP="00F56F29">
      <w:pPr>
        <w:pStyle w:val="Code"/>
      </w:pPr>
      <w:r w:rsidRPr="00F50A62">
        <w:t xml:space="preserve">    </w:t>
      </w:r>
      <w:proofErr w:type="spellStart"/>
      <w:r w:rsidRPr="00F50A62">
        <w:t>bid_details</w:t>
      </w:r>
      <w:proofErr w:type="spellEnd"/>
      <w:r w:rsidRPr="00F50A62">
        <w:t xml:space="preserve"> = </w:t>
      </w:r>
      <w:proofErr w:type="spellStart"/>
      <w:r w:rsidRPr="00F50A62">
        <w:t>get_bid_</w:t>
      </w:r>
      <w:proofErr w:type="gramStart"/>
      <w:r w:rsidRPr="00F50A62">
        <w:t>details</w:t>
      </w:r>
      <w:proofErr w:type="spellEnd"/>
      <w:r w:rsidRPr="00F50A62">
        <w:t>(</w:t>
      </w:r>
      <w:proofErr w:type="spellStart"/>
      <w:proofErr w:type="gramEnd"/>
      <w:r w:rsidRPr="00F50A62">
        <w:t>api</w:t>
      </w:r>
      <w:proofErr w:type="spellEnd"/>
      <w:r w:rsidRPr="00F50A62">
        <w:t xml:space="preserve">, </w:t>
      </w:r>
      <w:proofErr w:type="spellStart"/>
      <w:r w:rsidRPr="00F50A62">
        <w:t>bid_id</w:t>
      </w:r>
      <w:proofErr w:type="spellEnd"/>
      <w:r w:rsidRPr="00F50A62">
        <w:t>)</w:t>
      </w:r>
    </w:p>
    <w:p w14:paraId="0DBC5E2A" w14:textId="77777777" w:rsidR="00F50A62" w:rsidRPr="00F50A62" w:rsidRDefault="00F50A62" w:rsidP="00F56F29">
      <w:pPr>
        <w:pStyle w:val="Code"/>
      </w:pPr>
      <w:r w:rsidRPr="00F50A62">
        <w:t xml:space="preserve">    </w:t>
      </w:r>
      <w:proofErr w:type="gramStart"/>
      <w:r w:rsidRPr="00F50A62">
        <w:t>print(</w:t>
      </w:r>
      <w:proofErr w:type="spellStart"/>
      <w:proofErr w:type="gramEnd"/>
      <w:r w:rsidRPr="00F50A62">
        <w:t>f"Bid</w:t>
      </w:r>
      <w:proofErr w:type="spellEnd"/>
      <w:r w:rsidRPr="00F50A62">
        <w:t xml:space="preserve"> status: {</w:t>
      </w:r>
      <w:proofErr w:type="spellStart"/>
      <w:r w:rsidRPr="00F50A62">
        <w:t>bid_details</w:t>
      </w:r>
      <w:proofErr w:type="spellEnd"/>
      <w:r w:rsidRPr="00F50A62">
        <w:t>['status']}")</w:t>
      </w:r>
    </w:p>
    <w:p w14:paraId="0E75287C" w14:textId="77777777" w:rsidR="00F50A62" w:rsidRPr="00F50A62" w:rsidRDefault="00F50A62" w:rsidP="00F56F29">
      <w:pPr>
        <w:pStyle w:val="Code"/>
      </w:pPr>
      <w:r w:rsidRPr="00F50A62">
        <w:t xml:space="preserve">    </w:t>
      </w:r>
    </w:p>
    <w:p w14:paraId="3F9ED9DF" w14:textId="77777777" w:rsidR="00F50A62" w:rsidRPr="00F50A62" w:rsidRDefault="00F50A62" w:rsidP="00F56F29">
      <w:pPr>
        <w:pStyle w:val="Code"/>
      </w:pPr>
      <w:r w:rsidRPr="00F50A62">
        <w:t xml:space="preserve">except </w:t>
      </w:r>
      <w:proofErr w:type="spellStart"/>
      <w:proofErr w:type="gramStart"/>
      <w:r w:rsidRPr="00F50A62">
        <w:t>requests.exceptions</w:t>
      </w:r>
      <w:proofErr w:type="gramEnd"/>
      <w:r w:rsidRPr="00F50A62">
        <w:t>.HTTPError</w:t>
      </w:r>
      <w:proofErr w:type="spellEnd"/>
      <w:r w:rsidRPr="00F50A62">
        <w:t xml:space="preserve"> as e:</w:t>
      </w:r>
    </w:p>
    <w:p w14:paraId="4C190E38" w14:textId="77777777" w:rsidR="00F50A62" w:rsidRPr="00F50A62" w:rsidRDefault="00F50A62" w:rsidP="00F56F29">
      <w:pPr>
        <w:pStyle w:val="Code"/>
      </w:pPr>
      <w:r w:rsidRPr="00F50A62">
        <w:t xml:space="preserve">    </w:t>
      </w:r>
      <w:proofErr w:type="gramStart"/>
      <w:r w:rsidRPr="00F50A62">
        <w:t>print(</w:t>
      </w:r>
      <w:proofErr w:type="spellStart"/>
      <w:proofErr w:type="gramEnd"/>
      <w:r w:rsidRPr="00F50A62">
        <w:t>f"Failed</w:t>
      </w:r>
      <w:proofErr w:type="spellEnd"/>
      <w:r w:rsidRPr="00F50A62">
        <w:t xml:space="preserve"> to submit bid: {e}")</w:t>
      </w:r>
    </w:p>
    <w:p w14:paraId="78434DF6" w14:textId="77777777" w:rsidR="00F50A62" w:rsidRPr="00F50A62" w:rsidRDefault="00F50A62" w:rsidP="00F56F29">
      <w:pPr>
        <w:pStyle w:val="Heading3"/>
      </w:pPr>
      <w:r w:rsidRPr="00F50A62">
        <w:t>Offers</w:t>
      </w:r>
    </w:p>
    <w:p w14:paraId="4912CB7B" w14:textId="77777777" w:rsidR="00F50A62" w:rsidRPr="00F50A62" w:rsidRDefault="00F50A62" w:rsidP="00F56F29">
      <w:pPr>
        <w:pStyle w:val="Code"/>
      </w:pPr>
      <w:r w:rsidRPr="00F50A62">
        <w:t xml:space="preserve">def </w:t>
      </w:r>
      <w:proofErr w:type="spellStart"/>
      <w:r w:rsidRPr="00F50A62">
        <w:t>submit_</w:t>
      </w:r>
      <w:proofErr w:type="gramStart"/>
      <w:r w:rsidRPr="00F50A62">
        <w:t>offer</w:t>
      </w:r>
      <w:proofErr w:type="spellEnd"/>
      <w:r w:rsidRPr="00F50A62">
        <w:t>(</w:t>
      </w:r>
      <w:proofErr w:type="spellStart"/>
      <w:proofErr w:type="gramEnd"/>
      <w:r w:rsidRPr="00F50A62">
        <w:t>api</w:t>
      </w:r>
      <w:proofErr w:type="spellEnd"/>
      <w:r w:rsidRPr="00F50A62">
        <w:t xml:space="preserve">, </w:t>
      </w:r>
      <w:proofErr w:type="spellStart"/>
      <w:r w:rsidRPr="00F50A62">
        <w:t>offer_data</w:t>
      </w:r>
      <w:proofErr w:type="spellEnd"/>
      <w:r w:rsidRPr="00F50A62">
        <w:t>):</w:t>
      </w:r>
    </w:p>
    <w:p w14:paraId="711503EC" w14:textId="77777777" w:rsidR="00F50A62" w:rsidRPr="00F50A62" w:rsidRDefault="00F50A62" w:rsidP="00F56F29">
      <w:pPr>
        <w:pStyle w:val="Code"/>
      </w:pPr>
      <w:r w:rsidRPr="00F50A62">
        <w:t xml:space="preserve">    """Submit a new offer to the trading stack"""</w:t>
      </w:r>
    </w:p>
    <w:p w14:paraId="4E44778F" w14:textId="77777777" w:rsidR="00F50A62" w:rsidRPr="00F50A62" w:rsidRDefault="00F50A62" w:rsidP="00F56F29">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 xml:space="preserve">"POST", "/offers", </w:t>
      </w:r>
      <w:proofErr w:type="spellStart"/>
      <w:r w:rsidRPr="00F50A62">
        <w:t>json</w:t>
      </w:r>
      <w:proofErr w:type="spellEnd"/>
      <w:r w:rsidRPr="00F50A62">
        <w:t>=</w:t>
      </w:r>
      <w:proofErr w:type="spellStart"/>
      <w:r w:rsidRPr="00F50A62">
        <w:t>offer_data</w:t>
      </w:r>
      <w:proofErr w:type="spellEnd"/>
      <w:r w:rsidRPr="00F50A62">
        <w:t>)</w:t>
      </w:r>
    </w:p>
    <w:p w14:paraId="33AB887C" w14:textId="77777777" w:rsidR="00F50A62" w:rsidRPr="00F50A62" w:rsidRDefault="00F50A62" w:rsidP="00F56F29">
      <w:pPr>
        <w:pStyle w:val="Code"/>
      </w:pPr>
    </w:p>
    <w:p w14:paraId="569FC73A" w14:textId="77777777" w:rsidR="00F50A62" w:rsidRPr="00F50A62" w:rsidRDefault="00F50A62" w:rsidP="00F56F29">
      <w:pPr>
        <w:pStyle w:val="Code"/>
      </w:pPr>
      <w:r w:rsidRPr="00F50A62">
        <w:t xml:space="preserve">def </w:t>
      </w:r>
      <w:proofErr w:type="spellStart"/>
      <w:r w:rsidRPr="00F50A62">
        <w:t>get_offer_</w:t>
      </w:r>
      <w:proofErr w:type="gramStart"/>
      <w:r w:rsidRPr="00F50A62">
        <w:t>details</w:t>
      </w:r>
      <w:proofErr w:type="spellEnd"/>
      <w:r w:rsidRPr="00F50A62">
        <w:t>(</w:t>
      </w:r>
      <w:proofErr w:type="spellStart"/>
      <w:proofErr w:type="gramEnd"/>
      <w:r w:rsidRPr="00F50A62">
        <w:t>api</w:t>
      </w:r>
      <w:proofErr w:type="spellEnd"/>
      <w:r w:rsidRPr="00F50A62">
        <w:t xml:space="preserve">, </w:t>
      </w:r>
      <w:proofErr w:type="spellStart"/>
      <w:r w:rsidRPr="00F50A62">
        <w:t>offer_id</w:t>
      </w:r>
      <w:proofErr w:type="spellEnd"/>
      <w:r w:rsidRPr="00F50A62">
        <w:t>):</w:t>
      </w:r>
    </w:p>
    <w:p w14:paraId="4AAACF2A" w14:textId="77777777" w:rsidR="00F50A62" w:rsidRPr="00F50A62" w:rsidRDefault="00F50A62" w:rsidP="00F56F29">
      <w:pPr>
        <w:pStyle w:val="Code"/>
      </w:pPr>
      <w:r w:rsidRPr="00F50A62">
        <w:t xml:space="preserve">    """Get details for a specific offer"""</w:t>
      </w:r>
    </w:p>
    <w:p w14:paraId="15DA68F5" w14:textId="77777777" w:rsidR="00F50A62" w:rsidRPr="00F50A62" w:rsidRDefault="00F50A62" w:rsidP="00F56F29">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"GET", f"/offers/{</w:t>
      </w:r>
      <w:proofErr w:type="spellStart"/>
      <w:r w:rsidRPr="00F50A62">
        <w:t>offer_id</w:t>
      </w:r>
      <w:proofErr w:type="spellEnd"/>
      <w:r w:rsidRPr="00F50A62">
        <w:t>}")</w:t>
      </w:r>
    </w:p>
    <w:p w14:paraId="76F94BA7" w14:textId="77777777" w:rsidR="00F50A62" w:rsidRPr="00F50A62" w:rsidRDefault="00F50A62" w:rsidP="00F56F29">
      <w:pPr>
        <w:pStyle w:val="Code"/>
      </w:pPr>
    </w:p>
    <w:p w14:paraId="54D83EE7" w14:textId="77777777" w:rsidR="00F50A62" w:rsidRPr="00F50A62" w:rsidRDefault="00F50A62" w:rsidP="00F56F29">
      <w:pPr>
        <w:pStyle w:val="Code"/>
      </w:pPr>
      <w:r w:rsidRPr="00F50A62">
        <w:t xml:space="preserve">def </w:t>
      </w:r>
      <w:proofErr w:type="spellStart"/>
      <w:r w:rsidRPr="00F50A62">
        <w:t>withdraw_</w:t>
      </w:r>
      <w:proofErr w:type="gramStart"/>
      <w:r w:rsidRPr="00F50A62">
        <w:t>offer</w:t>
      </w:r>
      <w:proofErr w:type="spellEnd"/>
      <w:r w:rsidRPr="00F50A62">
        <w:t>(</w:t>
      </w:r>
      <w:proofErr w:type="spellStart"/>
      <w:proofErr w:type="gramEnd"/>
      <w:r w:rsidRPr="00F50A62">
        <w:t>api</w:t>
      </w:r>
      <w:proofErr w:type="spellEnd"/>
      <w:r w:rsidRPr="00F50A62">
        <w:t xml:space="preserve">, </w:t>
      </w:r>
      <w:proofErr w:type="spellStart"/>
      <w:r w:rsidRPr="00F50A62">
        <w:t>offer_id</w:t>
      </w:r>
      <w:proofErr w:type="spellEnd"/>
      <w:r w:rsidRPr="00F50A62">
        <w:t>):</w:t>
      </w:r>
    </w:p>
    <w:p w14:paraId="06F1F9DD" w14:textId="77777777" w:rsidR="00F50A62" w:rsidRPr="00F50A62" w:rsidRDefault="00F50A62" w:rsidP="00F56F29">
      <w:pPr>
        <w:pStyle w:val="Code"/>
      </w:pPr>
      <w:r w:rsidRPr="00F50A62">
        <w:t xml:space="preserve">    """Withdraw a specific offer"""</w:t>
      </w:r>
    </w:p>
    <w:p w14:paraId="0C0B53E0" w14:textId="77777777" w:rsidR="00F50A62" w:rsidRPr="00F50A62" w:rsidRDefault="00F50A62" w:rsidP="00F56F29">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"PATCH", f"/offers/{</w:t>
      </w:r>
      <w:proofErr w:type="spellStart"/>
      <w:r w:rsidRPr="00F50A62">
        <w:t>offer_id</w:t>
      </w:r>
      <w:proofErr w:type="spellEnd"/>
      <w:r w:rsidRPr="00F50A62">
        <w:t>}/withdraw")</w:t>
      </w:r>
    </w:p>
    <w:p w14:paraId="299D81E2" w14:textId="77777777" w:rsidR="00F50A62" w:rsidRPr="00F50A62" w:rsidRDefault="00F50A62" w:rsidP="00F56F29">
      <w:pPr>
        <w:pStyle w:val="Code"/>
      </w:pPr>
    </w:p>
    <w:p w14:paraId="1A8C75D9" w14:textId="77777777" w:rsidR="00F50A62" w:rsidRPr="00F50A62" w:rsidRDefault="00F50A62" w:rsidP="00F56F29">
      <w:pPr>
        <w:pStyle w:val="Code"/>
      </w:pPr>
      <w:r w:rsidRPr="00F50A62">
        <w:t># Submit a new offer</w:t>
      </w:r>
    </w:p>
    <w:p w14:paraId="1991C8E5" w14:textId="77777777" w:rsidR="00F50A62" w:rsidRPr="00F50A62" w:rsidRDefault="00F50A62" w:rsidP="00F56F29">
      <w:pPr>
        <w:pStyle w:val="Code"/>
      </w:pPr>
      <w:proofErr w:type="spellStart"/>
      <w:r w:rsidRPr="00F50A62">
        <w:t>offer_data</w:t>
      </w:r>
      <w:proofErr w:type="spellEnd"/>
      <w:r w:rsidRPr="00F50A62">
        <w:t xml:space="preserve"> = {</w:t>
      </w:r>
    </w:p>
    <w:p w14:paraId="08D4C27A" w14:textId="77777777" w:rsidR="00F50A62" w:rsidRPr="00F50A62" w:rsidRDefault="00F50A62" w:rsidP="00F56F29">
      <w:pPr>
        <w:pStyle w:val="Code"/>
      </w:pPr>
      <w:r w:rsidRPr="00F50A62">
        <w:t xml:space="preserve">    "</w:t>
      </w:r>
      <w:proofErr w:type="spellStart"/>
      <w:proofErr w:type="gramStart"/>
      <w:r w:rsidRPr="00F50A62">
        <w:t>product</w:t>
      </w:r>
      <w:proofErr w:type="gramEnd"/>
      <w:r w:rsidRPr="00F50A62">
        <w:t>_id</w:t>
      </w:r>
      <w:proofErr w:type="spellEnd"/>
      <w:r w:rsidRPr="00F50A62">
        <w:t>": "NGP_OTD_AUCK",</w:t>
      </w:r>
    </w:p>
    <w:p w14:paraId="65356828" w14:textId="77777777" w:rsidR="00F50A62" w:rsidRPr="00F50A62" w:rsidRDefault="00F50A62" w:rsidP="00F56F29">
      <w:pPr>
        <w:pStyle w:val="Code"/>
      </w:pPr>
      <w:r w:rsidRPr="00F50A62">
        <w:t xml:space="preserve">    "price": 13.00,</w:t>
      </w:r>
    </w:p>
    <w:p w14:paraId="4CE9BC51" w14:textId="77777777" w:rsidR="00F50A62" w:rsidRPr="00F50A62" w:rsidRDefault="00F50A62" w:rsidP="00F56F29">
      <w:pPr>
        <w:pStyle w:val="Code"/>
      </w:pPr>
      <w:r w:rsidRPr="00F50A62">
        <w:t xml:space="preserve">    "quantity": 500,</w:t>
      </w:r>
    </w:p>
    <w:p w14:paraId="3DEA5DF2" w14:textId="77777777" w:rsidR="00F50A62" w:rsidRPr="00F50A62" w:rsidRDefault="00F50A62" w:rsidP="00F56F29">
      <w:pPr>
        <w:pStyle w:val="Code"/>
      </w:pPr>
      <w:r w:rsidRPr="00F50A62">
        <w:t xml:space="preserve">    "</w:t>
      </w:r>
      <w:proofErr w:type="spellStart"/>
      <w:proofErr w:type="gramStart"/>
      <w:r w:rsidRPr="00F50A62">
        <w:t>delivery</w:t>
      </w:r>
      <w:proofErr w:type="gramEnd"/>
      <w:r w:rsidRPr="00F50A62">
        <w:t>_date</w:t>
      </w:r>
      <w:proofErr w:type="spellEnd"/>
      <w:r w:rsidRPr="00F50A62">
        <w:t>": "2025-06-05"</w:t>
      </w:r>
    </w:p>
    <w:p w14:paraId="6322E3AE" w14:textId="77777777" w:rsidR="00F50A62" w:rsidRPr="00F50A62" w:rsidRDefault="00F50A62" w:rsidP="00574348">
      <w:pPr>
        <w:pStyle w:val="Code"/>
      </w:pPr>
      <w:r w:rsidRPr="00F50A62">
        <w:t>}</w:t>
      </w:r>
    </w:p>
    <w:p w14:paraId="4C857116" w14:textId="77777777" w:rsidR="00F50A62" w:rsidRPr="00F50A62" w:rsidRDefault="00F50A62" w:rsidP="00574348">
      <w:pPr>
        <w:pStyle w:val="Code"/>
      </w:pPr>
    </w:p>
    <w:p w14:paraId="365041E5" w14:textId="77777777" w:rsidR="00F50A62" w:rsidRPr="00F50A62" w:rsidRDefault="00F50A62" w:rsidP="00574348">
      <w:pPr>
        <w:pStyle w:val="Code"/>
      </w:pPr>
      <w:r w:rsidRPr="00F50A62">
        <w:lastRenderedPageBreak/>
        <w:t>try:</w:t>
      </w:r>
    </w:p>
    <w:p w14:paraId="3FFCAD0E" w14:textId="77777777" w:rsidR="00F50A62" w:rsidRPr="00F50A62" w:rsidRDefault="00F50A62" w:rsidP="00F56F29">
      <w:pPr>
        <w:pStyle w:val="Code"/>
      </w:pPr>
      <w:r w:rsidRPr="00F50A62">
        <w:t xml:space="preserve">    </w:t>
      </w:r>
      <w:proofErr w:type="spellStart"/>
      <w:r w:rsidRPr="00F50A62">
        <w:t>new_offer</w:t>
      </w:r>
      <w:proofErr w:type="spellEnd"/>
      <w:r w:rsidRPr="00F50A62">
        <w:t xml:space="preserve"> = </w:t>
      </w:r>
      <w:proofErr w:type="spellStart"/>
      <w:r w:rsidRPr="00F50A62">
        <w:t>submit_</w:t>
      </w:r>
      <w:proofErr w:type="gramStart"/>
      <w:r w:rsidRPr="00F50A62">
        <w:t>offer</w:t>
      </w:r>
      <w:proofErr w:type="spellEnd"/>
      <w:r w:rsidRPr="00F50A62">
        <w:t>(</w:t>
      </w:r>
      <w:proofErr w:type="spellStart"/>
      <w:proofErr w:type="gramEnd"/>
      <w:r w:rsidRPr="00F50A62">
        <w:t>api</w:t>
      </w:r>
      <w:proofErr w:type="spellEnd"/>
      <w:r w:rsidRPr="00F50A62">
        <w:t xml:space="preserve">, </w:t>
      </w:r>
      <w:proofErr w:type="spellStart"/>
      <w:r w:rsidRPr="00F50A62">
        <w:t>offer_data</w:t>
      </w:r>
      <w:proofErr w:type="spellEnd"/>
      <w:r w:rsidRPr="00F50A62">
        <w:t>)</w:t>
      </w:r>
    </w:p>
    <w:p w14:paraId="5B87DB22" w14:textId="77777777" w:rsidR="00F50A62" w:rsidRPr="00F50A62" w:rsidRDefault="00F50A62" w:rsidP="00F56F29">
      <w:pPr>
        <w:pStyle w:val="Code"/>
      </w:pPr>
      <w:r w:rsidRPr="00F50A62">
        <w:t xml:space="preserve">    </w:t>
      </w:r>
      <w:proofErr w:type="spellStart"/>
      <w:r w:rsidRPr="00F50A62">
        <w:t>offer_id</w:t>
      </w:r>
      <w:proofErr w:type="spellEnd"/>
      <w:r w:rsidRPr="00F50A62">
        <w:t xml:space="preserve"> = </w:t>
      </w:r>
      <w:proofErr w:type="spellStart"/>
      <w:r w:rsidRPr="00F50A62">
        <w:t>new_offer</w:t>
      </w:r>
      <w:proofErr w:type="spellEnd"/>
      <w:r w:rsidRPr="00F50A62">
        <w:t>["id"]</w:t>
      </w:r>
    </w:p>
    <w:p w14:paraId="05EE9A85" w14:textId="77777777" w:rsidR="00F50A62" w:rsidRPr="00F50A62" w:rsidRDefault="00F50A62" w:rsidP="00F56F29">
      <w:pPr>
        <w:pStyle w:val="Code"/>
      </w:pPr>
      <w:r w:rsidRPr="00F50A62">
        <w:t xml:space="preserve">    </w:t>
      </w:r>
      <w:proofErr w:type="gramStart"/>
      <w:r w:rsidRPr="00F50A62">
        <w:t>print(</w:t>
      </w:r>
      <w:proofErr w:type="spellStart"/>
      <w:proofErr w:type="gramEnd"/>
      <w:r w:rsidRPr="00F50A62">
        <w:t>f"Offer</w:t>
      </w:r>
      <w:proofErr w:type="spellEnd"/>
      <w:r w:rsidRPr="00F50A62">
        <w:t xml:space="preserve"> submitted successfully. ID: {</w:t>
      </w:r>
      <w:proofErr w:type="spellStart"/>
      <w:r w:rsidRPr="00F50A62">
        <w:t>offer_id</w:t>
      </w:r>
      <w:proofErr w:type="spellEnd"/>
      <w:r w:rsidRPr="00F50A62">
        <w:t>}")</w:t>
      </w:r>
    </w:p>
    <w:p w14:paraId="2DAA9AC3" w14:textId="77777777" w:rsidR="00F50A62" w:rsidRPr="00F50A62" w:rsidRDefault="00F50A62" w:rsidP="00F56F29">
      <w:pPr>
        <w:pStyle w:val="Code"/>
      </w:pPr>
      <w:r w:rsidRPr="00F50A62">
        <w:t xml:space="preserve">    </w:t>
      </w:r>
    </w:p>
    <w:p w14:paraId="04FFF865" w14:textId="77777777" w:rsidR="00F50A62" w:rsidRPr="00F50A62" w:rsidRDefault="00F50A62" w:rsidP="00F56F29">
      <w:pPr>
        <w:pStyle w:val="Code"/>
      </w:pPr>
      <w:r w:rsidRPr="00F50A62">
        <w:t xml:space="preserve">except </w:t>
      </w:r>
      <w:proofErr w:type="spellStart"/>
      <w:proofErr w:type="gramStart"/>
      <w:r w:rsidRPr="00F50A62">
        <w:t>requests.exceptions</w:t>
      </w:r>
      <w:proofErr w:type="gramEnd"/>
      <w:r w:rsidRPr="00F50A62">
        <w:t>.HTTPError</w:t>
      </w:r>
      <w:proofErr w:type="spellEnd"/>
      <w:r w:rsidRPr="00F50A62">
        <w:t xml:space="preserve"> as e:</w:t>
      </w:r>
    </w:p>
    <w:p w14:paraId="6AE8EE17" w14:textId="77777777" w:rsidR="00F50A62" w:rsidRPr="00F50A62" w:rsidRDefault="00F50A62" w:rsidP="00F56F29">
      <w:pPr>
        <w:pStyle w:val="Code"/>
      </w:pPr>
      <w:r w:rsidRPr="00F50A62">
        <w:t xml:space="preserve">    if </w:t>
      </w:r>
      <w:proofErr w:type="spellStart"/>
      <w:proofErr w:type="gramStart"/>
      <w:r w:rsidRPr="00F50A62">
        <w:t>e.response</w:t>
      </w:r>
      <w:proofErr w:type="gramEnd"/>
      <w:r w:rsidRPr="00F50A62">
        <w:t>.status_code</w:t>
      </w:r>
      <w:proofErr w:type="spellEnd"/>
      <w:r w:rsidRPr="00F50A62">
        <w:t xml:space="preserve"> == 422:</w:t>
      </w:r>
    </w:p>
    <w:p w14:paraId="0502D96D" w14:textId="77777777" w:rsidR="00F50A62" w:rsidRPr="00F50A62" w:rsidRDefault="00F50A62" w:rsidP="00F56F29">
      <w:pPr>
        <w:pStyle w:val="Code"/>
      </w:pPr>
      <w:r w:rsidRPr="00F50A62">
        <w:t xml:space="preserve">        </w:t>
      </w:r>
      <w:proofErr w:type="spellStart"/>
      <w:r w:rsidRPr="00F50A62">
        <w:t>error_detail</w:t>
      </w:r>
      <w:proofErr w:type="spellEnd"/>
      <w:r w:rsidRPr="00F50A62">
        <w:t xml:space="preserve"> = </w:t>
      </w:r>
      <w:proofErr w:type="spellStart"/>
      <w:proofErr w:type="gramStart"/>
      <w:r w:rsidRPr="00F50A62">
        <w:t>e.response</w:t>
      </w:r>
      <w:proofErr w:type="gramEnd"/>
      <w:r w:rsidRPr="00F50A62">
        <w:t>.</w:t>
      </w:r>
      <w:proofErr w:type="gramStart"/>
      <w:r w:rsidRPr="00F50A62">
        <w:t>json</w:t>
      </w:r>
      <w:proofErr w:type="spellEnd"/>
      <w:r w:rsidRPr="00F50A62">
        <w:t>().get</w:t>
      </w:r>
      <w:proofErr w:type="gramEnd"/>
      <w:r w:rsidRPr="00F50A62">
        <w:t>("error", "Unknown validation error")</w:t>
      </w:r>
    </w:p>
    <w:p w14:paraId="595BE1D2" w14:textId="77777777" w:rsidR="00F50A62" w:rsidRPr="00F50A62" w:rsidRDefault="00F50A62" w:rsidP="00F56F29">
      <w:pPr>
        <w:pStyle w:val="Code"/>
      </w:pPr>
      <w:r w:rsidRPr="00F50A62">
        <w:t xml:space="preserve">        </w:t>
      </w:r>
      <w:proofErr w:type="gramStart"/>
      <w:r w:rsidRPr="00F50A62">
        <w:t>print(</w:t>
      </w:r>
      <w:proofErr w:type="spellStart"/>
      <w:proofErr w:type="gramEnd"/>
      <w:r w:rsidRPr="00F50A62">
        <w:t>f"Offer</w:t>
      </w:r>
      <w:proofErr w:type="spellEnd"/>
      <w:r w:rsidRPr="00F50A62">
        <w:t xml:space="preserve"> validation failed: {</w:t>
      </w:r>
      <w:proofErr w:type="spellStart"/>
      <w:r w:rsidRPr="00F50A62">
        <w:t>error_detail</w:t>
      </w:r>
      <w:proofErr w:type="spellEnd"/>
      <w:r w:rsidRPr="00F50A62">
        <w:t>}")</w:t>
      </w:r>
    </w:p>
    <w:p w14:paraId="34F30A1C" w14:textId="77777777" w:rsidR="00F50A62" w:rsidRPr="00F50A62" w:rsidRDefault="00F50A62" w:rsidP="00F56F29">
      <w:pPr>
        <w:pStyle w:val="Heading2"/>
      </w:pPr>
      <w:r w:rsidRPr="00F50A62">
        <w:t>Trading Data</w:t>
      </w:r>
    </w:p>
    <w:p w14:paraId="6AD79F53" w14:textId="77777777" w:rsidR="00F50A62" w:rsidRPr="00F50A62" w:rsidRDefault="00F50A62" w:rsidP="00F56F29">
      <w:pPr>
        <w:pStyle w:val="Heading3"/>
      </w:pPr>
      <w:r w:rsidRPr="00F50A62">
        <w:t>Trades</w:t>
      </w:r>
    </w:p>
    <w:p w14:paraId="6D08141B" w14:textId="458F3C6B" w:rsidR="00F50A62" w:rsidRPr="00F50A62" w:rsidRDefault="00F50A62" w:rsidP="00F56F29">
      <w:pPr>
        <w:pStyle w:val="BodyText"/>
      </w:pPr>
      <w:r w:rsidRPr="00F50A62">
        <w:t>View completed transactions</w:t>
      </w:r>
    </w:p>
    <w:p w14:paraId="69F851CF" w14:textId="77777777" w:rsidR="00F50A62" w:rsidRPr="00F50A62" w:rsidRDefault="00F50A62" w:rsidP="00F56F29">
      <w:pPr>
        <w:pStyle w:val="Code"/>
      </w:pPr>
      <w:r w:rsidRPr="00F50A62">
        <w:t xml:space="preserve">def </w:t>
      </w:r>
      <w:proofErr w:type="spellStart"/>
      <w:r w:rsidRPr="00F50A62">
        <w:t>get_</w:t>
      </w:r>
      <w:proofErr w:type="gramStart"/>
      <w:r w:rsidRPr="00F50A62">
        <w:t>trades</w:t>
      </w:r>
      <w:proofErr w:type="spellEnd"/>
      <w:r w:rsidRPr="00F50A62">
        <w:t>(</w:t>
      </w:r>
      <w:proofErr w:type="spellStart"/>
      <w:proofErr w:type="gramEnd"/>
      <w:r w:rsidRPr="00F50A62">
        <w:t>api</w:t>
      </w:r>
      <w:proofErr w:type="spellEnd"/>
      <w:r w:rsidRPr="00F50A62">
        <w:t xml:space="preserve">, </w:t>
      </w:r>
      <w:proofErr w:type="spellStart"/>
      <w:r w:rsidRPr="00F50A62">
        <w:t>market_category</w:t>
      </w:r>
      <w:proofErr w:type="spellEnd"/>
      <w:r w:rsidRPr="00F50A62">
        <w:t>="gas", filters=None):</w:t>
      </w:r>
    </w:p>
    <w:p w14:paraId="766751BB" w14:textId="77777777" w:rsidR="00F50A62" w:rsidRPr="00F50A62" w:rsidRDefault="00F50A62" w:rsidP="00F56F29">
      <w:pPr>
        <w:pStyle w:val="Code"/>
      </w:pPr>
      <w:r w:rsidRPr="00F50A62">
        <w:t xml:space="preserve">    """Get completed trades with optional filters"""</w:t>
      </w:r>
    </w:p>
    <w:p w14:paraId="74B76379" w14:textId="77777777" w:rsidR="00F50A62" w:rsidRPr="00F50A62" w:rsidRDefault="00F50A62" w:rsidP="00F56F29">
      <w:pPr>
        <w:pStyle w:val="Code"/>
      </w:pPr>
      <w:r w:rsidRPr="00F50A62">
        <w:t xml:space="preserve">    endpoint = "/trades" if </w:t>
      </w:r>
      <w:proofErr w:type="spellStart"/>
      <w:r w:rsidRPr="00F50A62">
        <w:t>market_category</w:t>
      </w:r>
      <w:proofErr w:type="spellEnd"/>
      <w:r w:rsidRPr="00F50A62">
        <w:t xml:space="preserve"> == "gas" else "/trades/</w:t>
      </w:r>
      <w:proofErr w:type="spellStart"/>
      <w:r w:rsidRPr="00F50A62">
        <w:t>nzu</w:t>
      </w:r>
      <w:proofErr w:type="spellEnd"/>
      <w:r w:rsidRPr="00F50A62">
        <w:t>"</w:t>
      </w:r>
    </w:p>
    <w:p w14:paraId="3A701291" w14:textId="77777777" w:rsidR="00F50A62" w:rsidRPr="00F50A62" w:rsidRDefault="00F50A62" w:rsidP="00F56F29">
      <w:pPr>
        <w:pStyle w:val="Code"/>
      </w:pPr>
      <w:r w:rsidRPr="00F50A62">
        <w:t xml:space="preserve">    params = filters or {}</w:t>
      </w:r>
    </w:p>
    <w:p w14:paraId="78851705" w14:textId="77777777" w:rsidR="00F50A62" w:rsidRPr="00F50A62" w:rsidRDefault="00F50A62" w:rsidP="00F56F29">
      <w:pPr>
        <w:pStyle w:val="Code"/>
      </w:pPr>
      <w:r w:rsidRPr="00F50A62">
        <w:t xml:space="preserve">    </w:t>
      </w:r>
    </w:p>
    <w:p w14:paraId="24D10C8F" w14:textId="77777777" w:rsidR="00F50A62" w:rsidRPr="00F50A62" w:rsidRDefault="00F50A62" w:rsidP="00F56F29">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"GET", endpoint, params=params)</w:t>
      </w:r>
    </w:p>
    <w:p w14:paraId="02DB999A" w14:textId="77777777" w:rsidR="00F50A62" w:rsidRPr="00F50A62" w:rsidRDefault="00F50A62" w:rsidP="00F56F29">
      <w:pPr>
        <w:pStyle w:val="Code"/>
      </w:pPr>
    </w:p>
    <w:p w14:paraId="3DA05FA5" w14:textId="77777777" w:rsidR="00F50A62" w:rsidRPr="00F50A62" w:rsidRDefault="00F50A62" w:rsidP="00F56F29">
      <w:pPr>
        <w:pStyle w:val="Code"/>
      </w:pPr>
      <w:r w:rsidRPr="00F50A62">
        <w:t># Get recent gas trades</w:t>
      </w:r>
    </w:p>
    <w:p w14:paraId="4C820759" w14:textId="77777777" w:rsidR="00F50A62" w:rsidRPr="00F50A62" w:rsidRDefault="00F50A62" w:rsidP="00F56F29">
      <w:pPr>
        <w:pStyle w:val="Code"/>
      </w:pPr>
      <w:proofErr w:type="spellStart"/>
      <w:r w:rsidRPr="00F50A62">
        <w:t>gas_trades</w:t>
      </w:r>
      <w:proofErr w:type="spellEnd"/>
      <w:r w:rsidRPr="00F50A62">
        <w:t xml:space="preserve"> = </w:t>
      </w:r>
      <w:proofErr w:type="spellStart"/>
      <w:r w:rsidRPr="00F50A62">
        <w:t>get_</w:t>
      </w:r>
      <w:proofErr w:type="gramStart"/>
      <w:r w:rsidRPr="00F50A62">
        <w:t>trades</w:t>
      </w:r>
      <w:proofErr w:type="spellEnd"/>
      <w:r w:rsidRPr="00F50A62">
        <w:t>(</w:t>
      </w:r>
      <w:proofErr w:type="spellStart"/>
      <w:proofErr w:type="gramEnd"/>
      <w:r w:rsidRPr="00F50A62">
        <w:t>api</w:t>
      </w:r>
      <w:proofErr w:type="spellEnd"/>
      <w:r w:rsidRPr="00F50A62">
        <w:t xml:space="preserve">, </w:t>
      </w:r>
      <w:proofErr w:type="spellStart"/>
      <w:r w:rsidRPr="00F50A62">
        <w:t>market_category</w:t>
      </w:r>
      <w:proofErr w:type="spellEnd"/>
      <w:r w:rsidRPr="00F50A62">
        <w:t>="gas")</w:t>
      </w:r>
    </w:p>
    <w:p w14:paraId="3360B9F9" w14:textId="77777777" w:rsidR="00F50A62" w:rsidRPr="00F50A62" w:rsidRDefault="00F50A62" w:rsidP="00F56F29">
      <w:pPr>
        <w:pStyle w:val="Code"/>
      </w:pPr>
    </w:p>
    <w:p w14:paraId="20CB5ABA" w14:textId="77777777" w:rsidR="00F50A62" w:rsidRPr="00F50A62" w:rsidRDefault="00F50A62" w:rsidP="00F56F29">
      <w:pPr>
        <w:pStyle w:val="Code"/>
      </w:pPr>
      <w:r w:rsidRPr="00F50A62">
        <w:t># Get carbon trades for specific date range</w:t>
      </w:r>
    </w:p>
    <w:p w14:paraId="3464602C" w14:textId="77777777" w:rsidR="00F50A62" w:rsidRPr="00F50A62" w:rsidRDefault="00F50A62" w:rsidP="00F56F29">
      <w:pPr>
        <w:pStyle w:val="Code"/>
      </w:pPr>
      <w:r w:rsidRPr="00F50A62">
        <w:t xml:space="preserve">from datetime import datetime, </w:t>
      </w:r>
      <w:proofErr w:type="spellStart"/>
      <w:r w:rsidRPr="00F50A62">
        <w:t>timedelta</w:t>
      </w:r>
      <w:proofErr w:type="spellEnd"/>
    </w:p>
    <w:p w14:paraId="09CA4038" w14:textId="77777777" w:rsidR="00F50A62" w:rsidRPr="00F50A62" w:rsidRDefault="00F50A62" w:rsidP="00F56F29">
      <w:pPr>
        <w:pStyle w:val="Code"/>
      </w:pPr>
      <w:r w:rsidRPr="00F50A62">
        <w:t>yesterday = (</w:t>
      </w:r>
      <w:proofErr w:type="spellStart"/>
      <w:proofErr w:type="gramStart"/>
      <w:r w:rsidRPr="00F50A62">
        <w:t>datetime.now</w:t>
      </w:r>
      <w:proofErr w:type="spellEnd"/>
      <w:r w:rsidRPr="00F50A62">
        <w:t>(</w:t>
      </w:r>
      <w:proofErr w:type="gramEnd"/>
      <w:r w:rsidRPr="00F50A62">
        <w:t xml:space="preserve">) - </w:t>
      </w:r>
      <w:proofErr w:type="spellStart"/>
      <w:r w:rsidRPr="00F50A62">
        <w:t>timedelta</w:t>
      </w:r>
      <w:proofErr w:type="spellEnd"/>
      <w:r w:rsidRPr="00F50A62">
        <w:t>(days=1)</w:t>
      </w:r>
      <w:proofErr w:type="gramStart"/>
      <w:r w:rsidRPr="00F50A62">
        <w:t>).</w:t>
      </w:r>
      <w:proofErr w:type="spellStart"/>
      <w:r w:rsidRPr="00F50A62">
        <w:t>strftime</w:t>
      </w:r>
      <w:proofErr w:type="spellEnd"/>
      <w:proofErr w:type="gramEnd"/>
      <w:r w:rsidRPr="00F50A62">
        <w:t>("%Y-%m-%d")</w:t>
      </w:r>
    </w:p>
    <w:p w14:paraId="2F0E5BB8" w14:textId="77777777" w:rsidR="00F50A62" w:rsidRPr="00F50A62" w:rsidRDefault="00F50A62" w:rsidP="00F56F29">
      <w:pPr>
        <w:pStyle w:val="Code"/>
      </w:pPr>
      <w:r w:rsidRPr="00F50A62">
        <w:t xml:space="preserve">today = </w:t>
      </w:r>
      <w:proofErr w:type="spellStart"/>
      <w:r w:rsidRPr="00F50A62">
        <w:t>datetime.now</w:t>
      </w:r>
      <w:proofErr w:type="spellEnd"/>
      <w:r w:rsidRPr="00F50A62">
        <w:t>(</w:t>
      </w:r>
      <w:proofErr w:type="gramStart"/>
      <w:r w:rsidRPr="00F50A62">
        <w:t>).</w:t>
      </w:r>
      <w:proofErr w:type="spellStart"/>
      <w:r w:rsidRPr="00F50A62">
        <w:t>strftime</w:t>
      </w:r>
      <w:proofErr w:type="spellEnd"/>
      <w:proofErr w:type="gramEnd"/>
      <w:r w:rsidRPr="00F50A62">
        <w:t>("%Y-%m-%d")</w:t>
      </w:r>
    </w:p>
    <w:p w14:paraId="54E15E3C" w14:textId="77777777" w:rsidR="00F50A62" w:rsidRPr="00F50A62" w:rsidRDefault="00F50A62" w:rsidP="00F56F29">
      <w:pPr>
        <w:pStyle w:val="Code"/>
      </w:pPr>
    </w:p>
    <w:p w14:paraId="64E90D12" w14:textId="77777777" w:rsidR="00F50A62" w:rsidRPr="00F50A62" w:rsidRDefault="00F50A62" w:rsidP="00F56F29">
      <w:pPr>
        <w:pStyle w:val="Code"/>
      </w:pPr>
      <w:proofErr w:type="spellStart"/>
      <w:r w:rsidRPr="00F50A62">
        <w:t>carbon_trades</w:t>
      </w:r>
      <w:proofErr w:type="spellEnd"/>
      <w:r w:rsidRPr="00F50A62">
        <w:t xml:space="preserve"> = </w:t>
      </w:r>
      <w:proofErr w:type="spellStart"/>
      <w:r w:rsidRPr="00F50A62">
        <w:t>get_</w:t>
      </w:r>
      <w:proofErr w:type="gramStart"/>
      <w:r w:rsidRPr="00F50A62">
        <w:t>trades</w:t>
      </w:r>
      <w:proofErr w:type="spellEnd"/>
      <w:r w:rsidRPr="00F50A62">
        <w:t>(</w:t>
      </w:r>
      <w:proofErr w:type="spellStart"/>
      <w:proofErr w:type="gramEnd"/>
      <w:r w:rsidRPr="00F50A62">
        <w:t>api</w:t>
      </w:r>
      <w:proofErr w:type="spellEnd"/>
      <w:r w:rsidRPr="00F50A62">
        <w:t xml:space="preserve">, </w:t>
      </w:r>
      <w:proofErr w:type="spellStart"/>
      <w:r w:rsidRPr="00F50A62">
        <w:t>market_category</w:t>
      </w:r>
      <w:proofErr w:type="spellEnd"/>
      <w:r w:rsidRPr="00F50A62">
        <w:t xml:space="preserve">="carbon", </w:t>
      </w:r>
    </w:p>
    <w:p w14:paraId="5BA74D3F" w14:textId="77777777" w:rsidR="00F50A62" w:rsidRPr="00F50A62" w:rsidRDefault="00F50A62" w:rsidP="00F56F29">
      <w:pPr>
        <w:pStyle w:val="Code"/>
      </w:pPr>
      <w:r w:rsidRPr="00F50A62">
        <w:t xml:space="preserve">                          filters</w:t>
      </w:r>
      <w:proofErr w:type="gramStart"/>
      <w:r w:rsidRPr="00F50A62">
        <w:t>={</w:t>
      </w:r>
      <w:proofErr w:type="gramEnd"/>
    </w:p>
    <w:p w14:paraId="3C4B3E55" w14:textId="77777777" w:rsidR="00F50A62" w:rsidRPr="00F50A62" w:rsidRDefault="00F50A62" w:rsidP="00F56F29">
      <w:pPr>
        <w:pStyle w:val="Code"/>
      </w:pPr>
      <w:r w:rsidRPr="00F50A62">
        <w:t xml:space="preserve">                              "</w:t>
      </w:r>
      <w:proofErr w:type="spellStart"/>
      <w:proofErr w:type="gramStart"/>
      <w:r w:rsidRPr="00F50A62">
        <w:t>date</w:t>
      </w:r>
      <w:proofErr w:type="gramEnd"/>
      <w:r w:rsidRPr="00F50A62">
        <w:t>_from</w:t>
      </w:r>
      <w:proofErr w:type="spellEnd"/>
      <w:r w:rsidRPr="00F50A62">
        <w:t>": yesterday,</w:t>
      </w:r>
    </w:p>
    <w:p w14:paraId="2DA3118E" w14:textId="77777777" w:rsidR="00F50A62" w:rsidRPr="00F50A62" w:rsidRDefault="00F50A62" w:rsidP="00F56F29">
      <w:pPr>
        <w:pStyle w:val="Code"/>
      </w:pPr>
      <w:r w:rsidRPr="00F50A62">
        <w:t xml:space="preserve">                              "</w:t>
      </w:r>
      <w:proofErr w:type="spellStart"/>
      <w:proofErr w:type="gramStart"/>
      <w:r w:rsidRPr="00F50A62">
        <w:t>date</w:t>
      </w:r>
      <w:proofErr w:type="gramEnd"/>
      <w:r w:rsidRPr="00F50A62">
        <w:t>_to</w:t>
      </w:r>
      <w:proofErr w:type="spellEnd"/>
      <w:r w:rsidRPr="00F50A62">
        <w:t>": today</w:t>
      </w:r>
    </w:p>
    <w:p w14:paraId="63E543C9" w14:textId="77777777" w:rsidR="00F50A62" w:rsidRPr="00F50A62" w:rsidRDefault="00F50A62" w:rsidP="00F56F29">
      <w:pPr>
        <w:pStyle w:val="Code"/>
      </w:pPr>
      <w:r w:rsidRPr="00F50A62">
        <w:t xml:space="preserve">                          })</w:t>
      </w:r>
    </w:p>
    <w:p w14:paraId="6D664FA2" w14:textId="77777777" w:rsidR="00F50A62" w:rsidRPr="00F50A62" w:rsidRDefault="00F50A62" w:rsidP="00574348">
      <w:pPr>
        <w:pStyle w:val="Code"/>
      </w:pPr>
    </w:p>
    <w:p w14:paraId="0909DCFC" w14:textId="77777777" w:rsidR="00F50A62" w:rsidRPr="00F50A62" w:rsidRDefault="00F50A62" w:rsidP="00574348">
      <w:pPr>
        <w:pStyle w:val="Code"/>
      </w:pPr>
      <w:r w:rsidRPr="00F50A62">
        <w:t xml:space="preserve">for trade in </w:t>
      </w:r>
      <w:proofErr w:type="spellStart"/>
      <w:r w:rsidRPr="00F50A62">
        <w:t>carbon_</w:t>
      </w:r>
      <w:proofErr w:type="gramStart"/>
      <w:r w:rsidRPr="00F50A62">
        <w:t>trades</w:t>
      </w:r>
      <w:proofErr w:type="spellEnd"/>
      <w:r w:rsidRPr="00F50A62">
        <w:t>[</w:t>
      </w:r>
      <w:proofErr w:type="gramEnd"/>
      <w:r w:rsidRPr="00F50A62">
        <w:t>:5]:  # Show first 5 trades</w:t>
      </w:r>
    </w:p>
    <w:p w14:paraId="5A6F6F03" w14:textId="77777777" w:rsidR="00F50A62" w:rsidRPr="00F50A62" w:rsidRDefault="00F50A62" w:rsidP="00574348">
      <w:pPr>
        <w:pStyle w:val="Code"/>
      </w:pPr>
      <w:r w:rsidRPr="00F50A62">
        <w:t xml:space="preserve">    </w:t>
      </w:r>
      <w:proofErr w:type="gramStart"/>
      <w:r w:rsidRPr="00F50A62">
        <w:t>print(</w:t>
      </w:r>
      <w:proofErr w:type="spellStart"/>
      <w:proofErr w:type="gramEnd"/>
      <w:r w:rsidRPr="00F50A62">
        <w:t>f"Trade</w:t>
      </w:r>
      <w:proofErr w:type="spellEnd"/>
      <w:r w:rsidRPr="00F50A62">
        <w:t>: {trade['quantity']} units at ${trade['price']}")</w:t>
      </w:r>
    </w:p>
    <w:p w14:paraId="00029A2A" w14:textId="77777777" w:rsidR="00F50A62" w:rsidRPr="00F50A62" w:rsidRDefault="00F50A62" w:rsidP="00574348">
      <w:pPr>
        <w:pStyle w:val="Heading3"/>
      </w:pPr>
      <w:r w:rsidRPr="00F50A62">
        <w:t>Market Activity</w:t>
      </w:r>
    </w:p>
    <w:p w14:paraId="7EE0E916" w14:textId="77777777" w:rsidR="00F50A62" w:rsidRPr="00F50A62" w:rsidRDefault="00F50A62" w:rsidP="00574348">
      <w:pPr>
        <w:pStyle w:val="BodyText"/>
      </w:pPr>
      <w:r w:rsidRPr="00F50A62">
        <w:t>Get real-time market updates:</w:t>
      </w:r>
    </w:p>
    <w:p w14:paraId="155AFB2A" w14:textId="77777777" w:rsidR="00F50A62" w:rsidRPr="00F50A62" w:rsidRDefault="00F50A62" w:rsidP="00574348">
      <w:pPr>
        <w:pStyle w:val="Code"/>
      </w:pPr>
      <w:r w:rsidRPr="00F50A62">
        <w:t xml:space="preserve">def </w:t>
      </w:r>
      <w:proofErr w:type="spellStart"/>
      <w:r w:rsidRPr="00F50A62">
        <w:t>get_</w:t>
      </w:r>
      <w:proofErr w:type="gramStart"/>
      <w:r w:rsidRPr="00F50A62">
        <w:t>ticker</w:t>
      </w:r>
      <w:proofErr w:type="spellEnd"/>
      <w:r w:rsidRPr="00F50A62">
        <w:t>(</w:t>
      </w:r>
      <w:proofErr w:type="spellStart"/>
      <w:proofErr w:type="gramEnd"/>
      <w:r w:rsidRPr="00F50A62">
        <w:t>api</w:t>
      </w:r>
      <w:proofErr w:type="spellEnd"/>
      <w:r w:rsidRPr="00F50A62">
        <w:t xml:space="preserve">, </w:t>
      </w:r>
      <w:proofErr w:type="spellStart"/>
      <w:r w:rsidRPr="00F50A62">
        <w:t>data_type</w:t>
      </w:r>
      <w:proofErr w:type="spellEnd"/>
      <w:r w:rsidRPr="00F50A62">
        <w:t>="all"):</w:t>
      </w:r>
    </w:p>
    <w:p w14:paraId="5E623992" w14:textId="77777777" w:rsidR="00F50A62" w:rsidRPr="00F50A62" w:rsidRDefault="00F50A62" w:rsidP="00574348">
      <w:pPr>
        <w:pStyle w:val="Code"/>
      </w:pPr>
      <w:r w:rsidRPr="00F50A62">
        <w:t xml:space="preserve">    """Get latest market activity (trades, orders, or both)"""</w:t>
      </w:r>
    </w:p>
    <w:p w14:paraId="79478288" w14:textId="77777777" w:rsidR="00F50A62" w:rsidRPr="00F50A62" w:rsidRDefault="00F50A62" w:rsidP="00574348">
      <w:pPr>
        <w:pStyle w:val="Code"/>
      </w:pPr>
      <w:r w:rsidRPr="00F50A62">
        <w:t xml:space="preserve">    endpoints = {</w:t>
      </w:r>
    </w:p>
    <w:p w14:paraId="47679C35" w14:textId="77777777" w:rsidR="00F50A62" w:rsidRPr="00F50A62" w:rsidRDefault="00F50A62" w:rsidP="00574348">
      <w:pPr>
        <w:pStyle w:val="Code"/>
      </w:pPr>
      <w:r w:rsidRPr="00F50A62">
        <w:lastRenderedPageBreak/>
        <w:t xml:space="preserve">        "all": "/ticker",</w:t>
      </w:r>
    </w:p>
    <w:p w14:paraId="6CE08062" w14:textId="77777777" w:rsidR="00F50A62" w:rsidRPr="00F50A62" w:rsidRDefault="00F50A62" w:rsidP="00574348">
      <w:pPr>
        <w:pStyle w:val="Code"/>
      </w:pPr>
      <w:r w:rsidRPr="00F50A62">
        <w:t xml:space="preserve">        "trades": "/ticker/trades", </w:t>
      </w:r>
    </w:p>
    <w:p w14:paraId="7BAA155A" w14:textId="77777777" w:rsidR="00F50A62" w:rsidRPr="00F50A62" w:rsidRDefault="00F50A62" w:rsidP="00574348">
      <w:pPr>
        <w:pStyle w:val="Code"/>
      </w:pPr>
      <w:r w:rsidRPr="00F50A62">
        <w:t xml:space="preserve">        "orders": "/ticker/orders"</w:t>
      </w:r>
    </w:p>
    <w:p w14:paraId="4702114F" w14:textId="77777777" w:rsidR="00F50A62" w:rsidRPr="00F50A62" w:rsidRDefault="00F50A62" w:rsidP="00574348">
      <w:pPr>
        <w:pStyle w:val="Code"/>
      </w:pPr>
      <w:r w:rsidRPr="00F50A62">
        <w:t xml:space="preserve">    }</w:t>
      </w:r>
    </w:p>
    <w:p w14:paraId="355EE807" w14:textId="77777777" w:rsidR="00F50A62" w:rsidRPr="00F50A62" w:rsidRDefault="00F50A62" w:rsidP="00574348">
      <w:pPr>
        <w:pStyle w:val="Code"/>
      </w:pPr>
      <w:r w:rsidRPr="00F50A62">
        <w:t xml:space="preserve">    </w:t>
      </w:r>
    </w:p>
    <w:p w14:paraId="14F836B4" w14:textId="77777777" w:rsidR="00F50A62" w:rsidRPr="00F50A62" w:rsidRDefault="00F50A62" w:rsidP="00574348">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"GET", endpoints[</w:t>
      </w:r>
      <w:proofErr w:type="spellStart"/>
      <w:r w:rsidRPr="00F50A62">
        <w:t>data_type</w:t>
      </w:r>
      <w:proofErr w:type="spellEnd"/>
      <w:r w:rsidRPr="00F50A62">
        <w:t>])</w:t>
      </w:r>
    </w:p>
    <w:p w14:paraId="115748EC" w14:textId="77777777" w:rsidR="00F50A62" w:rsidRPr="00F50A62" w:rsidRDefault="00F50A62" w:rsidP="00574348">
      <w:pPr>
        <w:pStyle w:val="Code"/>
      </w:pPr>
    </w:p>
    <w:p w14:paraId="5C953BAE" w14:textId="77777777" w:rsidR="00F50A62" w:rsidRPr="00F50A62" w:rsidRDefault="00F50A62" w:rsidP="00574348">
      <w:pPr>
        <w:pStyle w:val="Code"/>
      </w:pPr>
      <w:r w:rsidRPr="00F50A62">
        <w:t># Get latest 20 transactions of all types</w:t>
      </w:r>
    </w:p>
    <w:p w14:paraId="641F7A05" w14:textId="77777777" w:rsidR="00F50A62" w:rsidRPr="00F50A62" w:rsidRDefault="00F50A62" w:rsidP="00574348">
      <w:pPr>
        <w:pStyle w:val="Code"/>
      </w:pPr>
      <w:proofErr w:type="spellStart"/>
      <w:r w:rsidRPr="00F50A62">
        <w:t>latest_activity</w:t>
      </w:r>
      <w:proofErr w:type="spellEnd"/>
      <w:r w:rsidRPr="00F50A62">
        <w:t xml:space="preserve"> = </w:t>
      </w:r>
      <w:proofErr w:type="spellStart"/>
      <w:r w:rsidRPr="00F50A62">
        <w:t>get_</w:t>
      </w:r>
      <w:proofErr w:type="gramStart"/>
      <w:r w:rsidRPr="00F50A62">
        <w:t>ticker</w:t>
      </w:r>
      <w:proofErr w:type="spellEnd"/>
      <w:r w:rsidRPr="00F50A62">
        <w:t>(</w:t>
      </w:r>
      <w:proofErr w:type="spellStart"/>
      <w:proofErr w:type="gramEnd"/>
      <w:r w:rsidRPr="00F50A62">
        <w:t>api</w:t>
      </w:r>
      <w:proofErr w:type="spellEnd"/>
      <w:r w:rsidRPr="00F50A62">
        <w:t>, "all")</w:t>
      </w:r>
    </w:p>
    <w:p w14:paraId="2698FCAB" w14:textId="77777777" w:rsidR="00F50A62" w:rsidRPr="00F50A62" w:rsidRDefault="00F50A62" w:rsidP="00574348">
      <w:pPr>
        <w:pStyle w:val="Code"/>
      </w:pPr>
    </w:p>
    <w:p w14:paraId="5621E058" w14:textId="77777777" w:rsidR="00F50A62" w:rsidRPr="00F50A62" w:rsidRDefault="00F50A62" w:rsidP="00574348">
      <w:pPr>
        <w:pStyle w:val="Code"/>
      </w:pPr>
      <w:r w:rsidRPr="00F50A62">
        <w:t># Get only the latest trades</w:t>
      </w:r>
    </w:p>
    <w:p w14:paraId="6CA880F5" w14:textId="77777777" w:rsidR="00F50A62" w:rsidRPr="00F50A62" w:rsidRDefault="00F50A62" w:rsidP="00574348">
      <w:pPr>
        <w:pStyle w:val="Code"/>
      </w:pPr>
      <w:proofErr w:type="spellStart"/>
      <w:r w:rsidRPr="00F50A62">
        <w:t>latest_trades</w:t>
      </w:r>
      <w:proofErr w:type="spellEnd"/>
      <w:r w:rsidRPr="00F50A62">
        <w:t xml:space="preserve"> = </w:t>
      </w:r>
      <w:proofErr w:type="spellStart"/>
      <w:r w:rsidRPr="00F50A62">
        <w:t>get_</w:t>
      </w:r>
      <w:proofErr w:type="gramStart"/>
      <w:r w:rsidRPr="00F50A62">
        <w:t>ticker</w:t>
      </w:r>
      <w:proofErr w:type="spellEnd"/>
      <w:r w:rsidRPr="00F50A62">
        <w:t>(</w:t>
      </w:r>
      <w:proofErr w:type="spellStart"/>
      <w:proofErr w:type="gramEnd"/>
      <w:r w:rsidRPr="00F50A62">
        <w:t>api</w:t>
      </w:r>
      <w:proofErr w:type="spellEnd"/>
      <w:r w:rsidRPr="00F50A62">
        <w:t>, "trades")</w:t>
      </w:r>
    </w:p>
    <w:p w14:paraId="176833EA" w14:textId="77777777" w:rsidR="00F50A62" w:rsidRPr="00F50A62" w:rsidRDefault="00F50A62" w:rsidP="00574348">
      <w:pPr>
        <w:pStyle w:val="Code"/>
      </w:pPr>
    </w:p>
    <w:p w14:paraId="139C43B2" w14:textId="77777777" w:rsidR="00F50A62" w:rsidRPr="00F50A62" w:rsidRDefault="00F50A62" w:rsidP="00574348">
      <w:pPr>
        <w:pStyle w:val="Code"/>
      </w:pPr>
      <w:r w:rsidRPr="00F50A62">
        <w:t># Get only the latest orders</w:t>
      </w:r>
    </w:p>
    <w:p w14:paraId="6CDDB32B" w14:textId="77777777" w:rsidR="00F50A62" w:rsidRPr="00F50A62" w:rsidRDefault="00F50A62" w:rsidP="00574348">
      <w:pPr>
        <w:pStyle w:val="Code"/>
      </w:pPr>
      <w:proofErr w:type="spellStart"/>
      <w:r w:rsidRPr="00F50A62">
        <w:t>latest_orders</w:t>
      </w:r>
      <w:proofErr w:type="spellEnd"/>
      <w:r w:rsidRPr="00F50A62">
        <w:t xml:space="preserve"> = </w:t>
      </w:r>
      <w:proofErr w:type="spellStart"/>
      <w:r w:rsidRPr="00F50A62">
        <w:t>get_</w:t>
      </w:r>
      <w:proofErr w:type="gramStart"/>
      <w:r w:rsidRPr="00F50A62">
        <w:t>ticker</w:t>
      </w:r>
      <w:proofErr w:type="spellEnd"/>
      <w:r w:rsidRPr="00F50A62">
        <w:t>(</w:t>
      </w:r>
      <w:proofErr w:type="spellStart"/>
      <w:proofErr w:type="gramEnd"/>
      <w:r w:rsidRPr="00F50A62">
        <w:t>api</w:t>
      </w:r>
      <w:proofErr w:type="spellEnd"/>
      <w:r w:rsidRPr="00F50A62">
        <w:t>, "orders")</w:t>
      </w:r>
    </w:p>
    <w:p w14:paraId="102F589C" w14:textId="77777777" w:rsidR="00F50A62" w:rsidRPr="00F50A62" w:rsidRDefault="00F50A62" w:rsidP="00574348">
      <w:pPr>
        <w:pStyle w:val="Code"/>
      </w:pPr>
    </w:p>
    <w:p w14:paraId="03670003" w14:textId="77777777" w:rsidR="00F50A62" w:rsidRPr="00F50A62" w:rsidRDefault="00F50A62" w:rsidP="00574348">
      <w:pPr>
        <w:pStyle w:val="Code"/>
      </w:pPr>
      <w:proofErr w:type="gramStart"/>
      <w:r w:rsidRPr="00F50A62">
        <w:t>print(</w:t>
      </w:r>
      <w:proofErr w:type="gramEnd"/>
      <w:r w:rsidRPr="00F50A62">
        <w:t>"Recent Market Activity:")</w:t>
      </w:r>
    </w:p>
    <w:p w14:paraId="2178346E" w14:textId="77777777" w:rsidR="00F50A62" w:rsidRPr="00F50A62" w:rsidRDefault="00F50A62" w:rsidP="00574348">
      <w:pPr>
        <w:pStyle w:val="Code"/>
      </w:pPr>
      <w:r w:rsidRPr="00F50A62">
        <w:t xml:space="preserve">for activity in </w:t>
      </w:r>
      <w:proofErr w:type="spellStart"/>
      <w:r w:rsidRPr="00F50A62">
        <w:t>latest_</w:t>
      </w:r>
      <w:proofErr w:type="gramStart"/>
      <w:r w:rsidRPr="00F50A62">
        <w:t>activity</w:t>
      </w:r>
      <w:proofErr w:type="spellEnd"/>
      <w:r w:rsidRPr="00F50A62">
        <w:t>[</w:t>
      </w:r>
      <w:proofErr w:type="gramEnd"/>
      <w:r w:rsidRPr="00F50A62">
        <w:t>:5]:</w:t>
      </w:r>
    </w:p>
    <w:p w14:paraId="1B80226D" w14:textId="77777777" w:rsidR="00F50A62" w:rsidRPr="00F50A62" w:rsidRDefault="00F50A62" w:rsidP="00574348">
      <w:pPr>
        <w:pStyle w:val="Code"/>
      </w:pPr>
      <w:r w:rsidRPr="00F50A62">
        <w:t xml:space="preserve">    print(f"{activity['type']}: {activity['product']} - ${activity['price']}")</w:t>
      </w:r>
    </w:p>
    <w:p w14:paraId="1DB5677F" w14:textId="77777777" w:rsidR="00F50A62" w:rsidRPr="00F50A62" w:rsidRDefault="00F50A62" w:rsidP="00574348">
      <w:pPr>
        <w:pStyle w:val="Heading3"/>
      </w:pPr>
      <w:r w:rsidRPr="00F50A62">
        <w:t>Market Indices</w:t>
      </w:r>
    </w:p>
    <w:p w14:paraId="535039F1" w14:textId="230DA81E" w:rsidR="00F50A62" w:rsidRPr="00F50A62" w:rsidRDefault="00F50A62" w:rsidP="00574348">
      <w:pPr>
        <w:pStyle w:val="BodyText"/>
      </w:pPr>
      <w:r w:rsidRPr="00F50A62">
        <w:t>Access historical pricing indices</w:t>
      </w:r>
    </w:p>
    <w:p w14:paraId="47CBC557" w14:textId="77777777" w:rsidR="00F50A62" w:rsidRPr="00F50A62" w:rsidRDefault="00F50A62" w:rsidP="00574348">
      <w:pPr>
        <w:pStyle w:val="Code"/>
      </w:pPr>
      <w:r w:rsidRPr="00F50A62">
        <w:t xml:space="preserve">def </w:t>
      </w:r>
      <w:proofErr w:type="spellStart"/>
      <w:r w:rsidRPr="00F50A62">
        <w:t>get_</w:t>
      </w:r>
      <w:proofErr w:type="gramStart"/>
      <w:r w:rsidRPr="00F50A62">
        <w:t>indices</w:t>
      </w:r>
      <w:proofErr w:type="spellEnd"/>
      <w:r w:rsidRPr="00F50A62">
        <w:t>(</w:t>
      </w:r>
      <w:proofErr w:type="spellStart"/>
      <w:proofErr w:type="gramEnd"/>
      <w:r w:rsidRPr="00F50A62">
        <w:t>api</w:t>
      </w:r>
      <w:proofErr w:type="spellEnd"/>
      <w:r w:rsidRPr="00F50A62">
        <w:t xml:space="preserve">, </w:t>
      </w:r>
      <w:proofErr w:type="spellStart"/>
      <w:r w:rsidRPr="00F50A62">
        <w:t>market_category</w:t>
      </w:r>
      <w:proofErr w:type="spellEnd"/>
      <w:r w:rsidRPr="00F50A62">
        <w:t xml:space="preserve">="gas", </w:t>
      </w:r>
      <w:proofErr w:type="spellStart"/>
      <w:r w:rsidRPr="00F50A62">
        <w:t>date_range</w:t>
      </w:r>
      <w:proofErr w:type="spellEnd"/>
      <w:r w:rsidRPr="00F50A62">
        <w:t>=None):</w:t>
      </w:r>
    </w:p>
    <w:p w14:paraId="6F5E7EEF" w14:textId="77777777" w:rsidR="00F50A62" w:rsidRPr="00F50A62" w:rsidRDefault="00F50A62" w:rsidP="00574348">
      <w:pPr>
        <w:pStyle w:val="Code"/>
      </w:pPr>
      <w:r w:rsidRPr="00F50A62">
        <w:t xml:space="preserve">    """Get market indices (FRMI/FRQI for gas, ECMI/ECQI for carbon)"""</w:t>
      </w:r>
    </w:p>
    <w:p w14:paraId="173878FC" w14:textId="77777777" w:rsidR="00F50A62" w:rsidRPr="00F50A62" w:rsidRDefault="00F50A62" w:rsidP="00574348">
      <w:pPr>
        <w:pStyle w:val="Code"/>
      </w:pPr>
      <w:r w:rsidRPr="00F50A62">
        <w:t xml:space="preserve">    endpoint = "/index" if </w:t>
      </w:r>
      <w:proofErr w:type="spellStart"/>
      <w:r w:rsidRPr="00F50A62">
        <w:t>market_category</w:t>
      </w:r>
      <w:proofErr w:type="spellEnd"/>
      <w:r w:rsidRPr="00F50A62">
        <w:t xml:space="preserve"> == "gas" else "/index/</w:t>
      </w:r>
      <w:proofErr w:type="spellStart"/>
      <w:r w:rsidRPr="00F50A62">
        <w:t>nzu</w:t>
      </w:r>
      <w:proofErr w:type="spellEnd"/>
      <w:r w:rsidRPr="00F50A62">
        <w:t>"</w:t>
      </w:r>
    </w:p>
    <w:p w14:paraId="6C860D39" w14:textId="77777777" w:rsidR="00F50A62" w:rsidRPr="00F50A62" w:rsidRDefault="00F50A62" w:rsidP="00574348">
      <w:pPr>
        <w:pStyle w:val="Code"/>
      </w:pPr>
      <w:r w:rsidRPr="00F50A62">
        <w:t xml:space="preserve">    params = </w:t>
      </w:r>
      <w:proofErr w:type="spellStart"/>
      <w:r w:rsidRPr="00F50A62">
        <w:t>date_range</w:t>
      </w:r>
      <w:proofErr w:type="spellEnd"/>
      <w:r w:rsidRPr="00F50A62">
        <w:t xml:space="preserve"> or {}</w:t>
      </w:r>
    </w:p>
    <w:p w14:paraId="6DB62DF4" w14:textId="77777777" w:rsidR="00F50A62" w:rsidRPr="00F50A62" w:rsidRDefault="00F50A62" w:rsidP="00574348">
      <w:pPr>
        <w:pStyle w:val="Code"/>
      </w:pPr>
      <w:r w:rsidRPr="00F50A62">
        <w:t xml:space="preserve">    </w:t>
      </w:r>
    </w:p>
    <w:p w14:paraId="010DD95D" w14:textId="77777777" w:rsidR="00F50A62" w:rsidRPr="00F50A62" w:rsidRDefault="00F50A62" w:rsidP="00574348">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"GET", endpoint, params=params)</w:t>
      </w:r>
    </w:p>
    <w:p w14:paraId="0B5871AC" w14:textId="77777777" w:rsidR="00F50A62" w:rsidRPr="00F50A62" w:rsidRDefault="00F50A62" w:rsidP="00574348">
      <w:pPr>
        <w:pStyle w:val="Code"/>
      </w:pPr>
    </w:p>
    <w:p w14:paraId="5B0D7F64" w14:textId="77777777" w:rsidR="00F50A62" w:rsidRPr="00F50A62" w:rsidRDefault="00F50A62" w:rsidP="00574348">
      <w:pPr>
        <w:pStyle w:val="Code"/>
      </w:pPr>
      <w:r w:rsidRPr="00F50A62">
        <w:t># Get latest gas indices</w:t>
      </w:r>
    </w:p>
    <w:p w14:paraId="2FDD159B" w14:textId="77777777" w:rsidR="00F50A62" w:rsidRPr="00F50A62" w:rsidRDefault="00F50A62" w:rsidP="00574348">
      <w:pPr>
        <w:pStyle w:val="Code"/>
      </w:pPr>
      <w:proofErr w:type="spellStart"/>
      <w:r w:rsidRPr="00F50A62">
        <w:t>gas_indices</w:t>
      </w:r>
      <w:proofErr w:type="spellEnd"/>
      <w:r w:rsidRPr="00F50A62">
        <w:t xml:space="preserve"> = </w:t>
      </w:r>
      <w:proofErr w:type="spellStart"/>
      <w:r w:rsidRPr="00F50A62">
        <w:t>get_</w:t>
      </w:r>
      <w:proofErr w:type="gramStart"/>
      <w:r w:rsidRPr="00F50A62">
        <w:t>indices</w:t>
      </w:r>
      <w:proofErr w:type="spellEnd"/>
      <w:r w:rsidRPr="00F50A62">
        <w:t>(</w:t>
      </w:r>
      <w:proofErr w:type="spellStart"/>
      <w:proofErr w:type="gramEnd"/>
      <w:r w:rsidRPr="00F50A62">
        <w:t>api</w:t>
      </w:r>
      <w:proofErr w:type="spellEnd"/>
      <w:r w:rsidRPr="00F50A62">
        <w:t xml:space="preserve">, </w:t>
      </w:r>
      <w:proofErr w:type="spellStart"/>
      <w:r w:rsidRPr="00F50A62">
        <w:t>market_category</w:t>
      </w:r>
      <w:proofErr w:type="spellEnd"/>
      <w:r w:rsidRPr="00F50A62">
        <w:t>="gas")</w:t>
      </w:r>
    </w:p>
    <w:p w14:paraId="4F929740" w14:textId="77777777" w:rsidR="00F50A62" w:rsidRPr="00F50A62" w:rsidRDefault="00F50A62" w:rsidP="00574348">
      <w:pPr>
        <w:pStyle w:val="Code"/>
      </w:pPr>
    </w:p>
    <w:p w14:paraId="45C15814" w14:textId="77777777" w:rsidR="00F50A62" w:rsidRPr="00F50A62" w:rsidRDefault="00F50A62" w:rsidP="00574348">
      <w:pPr>
        <w:pStyle w:val="Code"/>
      </w:pPr>
      <w:r w:rsidRPr="00F50A62">
        <w:t># Get carbon indices for specific month</w:t>
      </w:r>
    </w:p>
    <w:p w14:paraId="255CCB56" w14:textId="77777777" w:rsidR="00F50A62" w:rsidRPr="00F50A62" w:rsidRDefault="00F50A62" w:rsidP="00574348">
      <w:pPr>
        <w:pStyle w:val="Code"/>
      </w:pPr>
      <w:proofErr w:type="spellStart"/>
      <w:r w:rsidRPr="00F50A62">
        <w:t>carbon_indices</w:t>
      </w:r>
      <w:proofErr w:type="spellEnd"/>
      <w:r w:rsidRPr="00F50A62">
        <w:t xml:space="preserve"> = </w:t>
      </w:r>
      <w:proofErr w:type="spellStart"/>
      <w:r w:rsidRPr="00F50A62">
        <w:t>get_</w:t>
      </w:r>
      <w:proofErr w:type="gramStart"/>
      <w:r w:rsidRPr="00F50A62">
        <w:t>indices</w:t>
      </w:r>
      <w:proofErr w:type="spellEnd"/>
      <w:r w:rsidRPr="00F50A62">
        <w:t>(</w:t>
      </w:r>
      <w:proofErr w:type="spellStart"/>
      <w:proofErr w:type="gramEnd"/>
      <w:r w:rsidRPr="00F50A62">
        <w:t>api</w:t>
      </w:r>
      <w:proofErr w:type="spellEnd"/>
      <w:r w:rsidRPr="00F50A62">
        <w:t xml:space="preserve">, </w:t>
      </w:r>
      <w:proofErr w:type="spellStart"/>
      <w:r w:rsidRPr="00F50A62">
        <w:t>market_category</w:t>
      </w:r>
      <w:proofErr w:type="spellEnd"/>
      <w:r w:rsidRPr="00F50A62">
        <w:t xml:space="preserve">="carbon", </w:t>
      </w:r>
    </w:p>
    <w:p w14:paraId="73F17470" w14:textId="77777777" w:rsidR="00F50A62" w:rsidRPr="00F50A62" w:rsidRDefault="00F50A62" w:rsidP="00574348">
      <w:pPr>
        <w:pStyle w:val="Code"/>
      </w:pPr>
      <w:r w:rsidRPr="00F50A62">
        <w:t xml:space="preserve">                           </w:t>
      </w:r>
      <w:proofErr w:type="spellStart"/>
      <w:r w:rsidRPr="00F50A62">
        <w:t>date_range</w:t>
      </w:r>
      <w:proofErr w:type="spellEnd"/>
      <w:proofErr w:type="gramStart"/>
      <w:r w:rsidRPr="00F50A62">
        <w:t>={</w:t>
      </w:r>
      <w:proofErr w:type="gramEnd"/>
    </w:p>
    <w:p w14:paraId="110CD07F" w14:textId="77777777" w:rsidR="00F50A62" w:rsidRPr="00F50A62" w:rsidRDefault="00F50A62" w:rsidP="00574348">
      <w:pPr>
        <w:pStyle w:val="Code"/>
      </w:pPr>
      <w:r w:rsidRPr="00F50A62">
        <w:t xml:space="preserve">                               "</w:t>
      </w:r>
      <w:proofErr w:type="spellStart"/>
      <w:proofErr w:type="gramStart"/>
      <w:r w:rsidRPr="00F50A62">
        <w:t>date</w:t>
      </w:r>
      <w:proofErr w:type="gramEnd"/>
      <w:r w:rsidRPr="00F50A62">
        <w:t>_from</w:t>
      </w:r>
      <w:proofErr w:type="spellEnd"/>
      <w:r w:rsidRPr="00F50A62">
        <w:t>": "2025-05-01",</w:t>
      </w:r>
    </w:p>
    <w:p w14:paraId="33A74984" w14:textId="77777777" w:rsidR="00F50A62" w:rsidRPr="00F50A62" w:rsidRDefault="00F50A62" w:rsidP="00574348">
      <w:pPr>
        <w:pStyle w:val="Code"/>
      </w:pPr>
      <w:r w:rsidRPr="00F50A62">
        <w:t xml:space="preserve">                               "</w:t>
      </w:r>
      <w:proofErr w:type="spellStart"/>
      <w:proofErr w:type="gramStart"/>
      <w:r w:rsidRPr="00F50A62">
        <w:t>date</w:t>
      </w:r>
      <w:proofErr w:type="gramEnd"/>
      <w:r w:rsidRPr="00F50A62">
        <w:t>_to</w:t>
      </w:r>
      <w:proofErr w:type="spellEnd"/>
      <w:r w:rsidRPr="00F50A62">
        <w:t>": "2025-05-31"</w:t>
      </w:r>
    </w:p>
    <w:p w14:paraId="33BC1B54" w14:textId="77777777" w:rsidR="00F50A62" w:rsidRPr="00F50A62" w:rsidRDefault="00F50A62" w:rsidP="00574348">
      <w:pPr>
        <w:pStyle w:val="Code"/>
      </w:pPr>
      <w:r w:rsidRPr="00F50A62">
        <w:t xml:space="preserve">                           })</w:t>
      </w:r>
    </w:p>
    <w:p w14:paraId="52713F34" w14:textId="77777777" w:rsidR="00F50A62" w:rsidRPr="00F50A62" w:rsidRDefault="00F50A62" w:rsidP="00574348">
      <w:pPr>
        <w:pStyle w:val="Code"/>
      </w:pPr>
    </w:p>
    <w:p w14:paraId="5D9297FD" w14:textId="77777777" w:rsidR="00F50A62" w:rsidRPr="00F50A62" w:rsidRDefault="00F50A62" w:rsidP="00574348">
      <w:pPr>
        <w:pStyle w:val="Code"/>
      </w:pPr>
      <w:proofErr w:type="gramStart"/>
      <w:r w:rsidRPr="00F50A62">
        <w:t>print(</w:t>
      </w:r>
      <w:proofErr w:type="gramEnd"/>
      <w:r w:rsidRPr="00F50A62">
        <w:t>"Gas Market Indices:")</w:t>
      </w:r>
    </w:p>
    <w:p w14:paraId="5BDDA68A" w14:textId="77777777" w:rsidR="00F50A62" w:rsidRPr="00F50A62" w:rsidRDefault="00F50A62" w:rsidP="00574348">
      <w:pPr>
        <w:pStyle w:val="Code"/>
      </w:pPr>
      <w:r w:rsidRPr="00F50A62">
        <w:t xml:space="preserve">for index in </w:t>
      </w:r>
      <w:proofErr w:type="spellStart"/>
      <w:r w:rsidRPr="00F50A62">
        <w:t>gas_indices</w:t>
      </w:r>
      <w:proofErr w:type="spellEnd"/>
      <w:r w:rsidRPr="00F50A62">
        <w:t>:</w:t>
      </w:r>
    </w:p>
    <w:p w14:paraId="614AEFF8" w14:textId="77777777" w:rsidR="00F50A62" w:rsidRPr="00F50A62" w:rsidRDefault="00F50A62" w:rsidP="00574348">
      <w:pPr>
        <w:pStyle w:val="Code"/>
      </w:pPr>
      <w:r w:rsidRPr="00F50A62">
        <w:t xml:space="preserve">    print(f"{index['period']}: ${index['value']} ({index['type']})")</w:t>
      </w:r>
    </w:p>
    <w:p w14:paraId="12E4F642" w14:textId="77777777" w:rsidR="00F50A62" w:rsidRPr="00F50A62" w:rsidRDefault="00F50A62" w:rsidP="00574348">
      <w:pPr>
        <w:pStyle w:val="Heading3"/>
      </w:pPr>
      <w:r w:rsidRPr="00F50A62">
        <w:t>Off-Market Trades</w:t>
      </w:r>
    </w:p>
    <w:p w14:paraId="74C7EA6F" w14:textId="77777777" w:rsidR="00F50A62" w:rsidRPr="00F50A62" w:rsidRDefault="00F50A62" w:rsidP="00574348">
      <w:pPr>
        <w:pStyle w:val="BodyText"/>
      </w:pPr>
      <w:r w:rsidRPr="00F50A62">
        <w:lastRenderedPageBreak/>
        <w:t>Submit trades executed outside the exchange:</w:t>
      </w:r>
    </w:p>
    <w:p w14:paraId="3479A7D3" w14:textId="77777777" w:rsidR="00F50A62" w:rsidRPr="00F50A62" w:rsidRDefault="00F50A62" w:rsidP="00574348">
      <w:pPr>
        <w:pStyle w:val="Code"/>
      </w:pPr>
      <w:r w:rsidRPr="00F50A62">
        <w:t xml:space="preserve">def </w:t>
      </w:r>
      <w:proofErr w:type="spellStart"/>
      <w:r w:rsidRPr="00F50A62">
        <w:t>submit_off_market_</w:t>
      </w:r>
      <w:proofErr w:type="gramStart"/>
      <w:r w:rsidRPr="00F50A62">
        <w:t>trade</w:t>
      </w:r>
      <w:proofErr w:type="spellEnd"/>
      <w:r w:rsidRPr="00F50A62">
        <w:t>(</w:t>
      </w:r>
      <w:proofErr w:type="spellStart"/>
      <w:proofErr w:type="gramEnd"/>
      <w:r w:rsidRPr="00F50A62">
        <w:t>api</w:t>
      </w:r>
      <w:proofErr w:type="spellEnd"/>
      <w:r w:rsidRPr="00F50A62">
        <w:t xml:space="preserve">, </w:t>
      </w:r>
      <w:proofErr w:type="spellStart"/>
      <w:r w:rsidRPr="00F50A62">
        <w:t>trade_data</w:t>
      </w:r>
      <w:proofErr w:type="spellEnd"/>
      <w:r w:rsidRPr="00F50A62">
        <w:t>):</w:t>
      </w:r>
    </w:p>
    <w:p w14:paraId="3A281B1A" w14:textId="77777777" w:rsidR="00F50A62" w:rsidRPr="00F50A62" w:rsidRDefault="00F50A62" w:rsidP="00574348">
      <w:pPr>
        <w:pStyle w:val="Code"/>
      </w:pPr>
      <w:r w:rsidRPr="00F50A62">
        <w:t xml:space="preserve">    """Submit an off-market trade for reporting"""</w:t>
      </w:r>
    </w:p>
    <w:p w14:paraId="2FA478EE" w14:textId="77777777" w:rsidR="00F50A62" w:rsidRPr="00F50A62" w:rsidRDefault="00F50A62" w:rsidP="00574348">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"POST", "/</w:t>
      </w:r>
      <w:proofErr w:type="spellStart"/>
      <w:r w:rsidRPr="00F50A62">
        <w:t>off_market_trades</w:t>
      </w:r>
      <w:proofErr w:type="spellEnd"/>
      <w:r w:rsidRPr="00F50A62">
        <w:t xml:space="preserve">", </w:t>
      </w:r>
      <w:proofErr w:type="spellStart"/>
      <w:r w:rsidRPr="00F50A62">
        <w:t>json</w:t>
      </w:r>
      <w:proofErr w:type="spellEnd"/>
      <w:r w:rsidRPr="00F50A62">
        <w:t>=</w:t>
      </w:r>
      <w:proofErr w:type="spellStart"/>
      <w:r w:rsidRPr="00F50A62">
        <w:t>trade_data</w:t>
      </w:r>
      <w:proofErr w:type="spellEnd"/>
      <w:r w:rsidRPr="00F50A62">
        <w:t>)</w:t>
      </w:r>
    </w:p>
    <w:p w14:paraId="53C01D0C" w14:textId="77777777" w:rsidR="00F50A62" w:rsidRPr="00F50A62" w:rsidRDefault="00F50A62" w:rsidP="00574348">
      <w:pPr>
        <w:pStyle w:val="Code"/>
      </w:pPr>
    </w:p>
    <w:p w14:paraId="0C27465B" w14:textId="77777777" w:rsidR="00F50A62" w:rsidRPr="00F50A62" w:rsidRDefault="00F50A62" w:rsidP="00574348">
      <w:pPr>
        <w:pStyle w:val="Code"/>
      </w:pPr>
      <w:r w:rsidRPr="00F50A62">
        <w:t># Submit off-market trade</w:t>
      </w:r>
    </w:p>
    <w:p w14:paraId="59C2C13C" w14:textId="77777777" w:rsidR="00F50A62" w:rsidRPr="00F50A62" w:rsidRDefault="00F50A62" w:rsidP="00574348">
      <w:pPr>
        <w:pStyle w:val="Code"/>
      </w:pPr>
      <w:proofErr w:type="spellStart"/>
      <w:r w:rsidRPr="00F50A62">
        <w:t>off_market_trade</w:t>
      </w:r>
      <w:proofErr w:type="spellEnd"/>
      <w:r w:rsidRPr="00F50A62">
        <w:t xml:space="preserve"> = {</w:t>
      </w:r>
    </w:p>
    <w:p w14:paraId="1F7C1322" w14:textId="77777777" w:rsidR="00F50A62" w:rsidRPr="00F50A62" w:rsidRDefault="00F50A62" w:rsidP="00574348">
      <w:pPr>
        <w:pStyle w:val="Code"/>
      </w:pPr>
      <w:r w:rsidRPr="00F50A62">
        <w:t xml:space="preserve">    "</w:t>
      </w:r>
      <w:proofErr w:type="spellStart"/>
      <w:proofErr w:type="gramStart"/>
      <w:r w:rsidRPr="00F50A62">
        <w:t>product</w:t>
      </w:r>
      <w:proofErr w:type="gramEnd"/>
      <w:r w:rsidRPr="00F50A62">
        <w:t>_id</w:t>
      </w:r>
      <w:proofErr w:type="spellEnd"/>
      <w:r w:rsidRPr="00F50A62">
        <w:t>": "NGP_DA_AUCK",</w:t>
      </w:r>
    </w:p>
    <w:p w14:paraId="75F6CE40" w14:textId="77777777" w:rsidR="00F50A62" w:rsidRPr="00F50A62" w:rsidRDefault="00F50A62" w:rsidP="00574348">
      <w:pPr>
        <w:pStyle w:val="Code"/>
      </w:pPr>
      <w:r w:rsidRPr="00F50A62">
        <w:t xml:space="preserve">    "price": 11.75,</w:t>
      </w:r>
    </w:p>
    <w:p w14:paraId="1853515B" w14:textId="77777777" w:rsidR="00F50A62" w:rsidRPr="00F50A62" w:rsidRDefault="00F50A62" w:rsidP="00574348">
      <w:pPr>
        <w:pStyle w:val="Code"/>
      </w:pPr>
      <w:r w:rsidRPr="00F50A62">
        <w:t xml:space="preserve">    "quantity": 2000,</w:t>
      </w:r>
    </w:p>
    <w:p w14:paraId="4F64DD4F" w14:textId="77777777" w:rsidR="00F50A62" w:rsidRPr="00F50A62" w:rsidRDefault="00F50A62" w:rsidP="00574348">
      <w:pPr>
        <w:pStyle w:val="Code"/>
      </w:pPr>
      <w:r w:rsidRPr="00F50A62">
        <w:t xml:space="preserve">    "</w:t>
      </w:r>
      <w:proofErr w:type="spellStart"/>
      <w:proofErr w:type="gramStart"/>
      <w:r w:rsidRPr="00F50A62">
        <w:t>delivery</w:t>
      </w:r>
      <w:proofErr w:type="gramEnd"/>
      <w:r w:rsidRPr="00F50A62">
        <w:t>_date</w:t>
      </w:r>
      <w:proofErr w:type="spellEnd"/>
      <w:r w:rsidRPr="00F50A62">
        <w:t>": "2025-06-06",</w:t>
      </w:r>
    </w:p>
    <w:p w14:paraId="6B8B03F3" w14:textId="77777777" w:rsidR="00F50A62" w:rsidRPr="00F50A62" w:rsidRDefault="00F50A62" w:rsidP="00574348">
      <w:pPr>
        <w:pStyle w:val="Code"/>
      </w:pPr>
      <w:r w:rsidRPr="00F50A62">
        <w:t xml:space="preserve">    "counterparty": "Company XYZ",</w:t>
      </w:r>
    </w:p>
    <w:p w14:paraId="4F2382D4" w14:textId="77777777" w:rsidR="00F50A62" w:rsidRPr="00F50A62" w:rsidRDefault="00F50A62" w:rsidP="00574348">
      <w:pPr>
        <w:pStyle w:val="Code"/>
      </w:pPr>
      <w:r w:rsidRPr="00F50A62">
        <w:t xml:space="preserve">    "</w:t>
      </w:r>
      <w:proofErr w:type="spellStart"/>
      <w:proofErr w:type="gramStart"/>
      <w:r w:rsidRPr="00F50A62">
        <w:t>trade</w:t>
      </w:r>
      <w:proofErr w:type="gramEnd"/>
      <w:r w:rsidRPr="00F50A62">
        <w:t>_date</w:t>
      </w:r>
      <w:proofErr w:type="spellEnd"/>
      <w:r w:rsidRPr="00F50A62">
        <w:t>": "2025-06-04"</w:t>
      </w:r>
    </w:p>
    <w:p w14:paraId="205EDB1B" w14:textId="77777777" w:rsidR="00F50A62" w:rsidRPr="00F50A62" w:rsidRDefault="00F50A62" w:rsidP="00574348">
      <w:pPr>
        <w:pStyle w:val="Code"/>
      </w:pPr>
      <w:r w:rsidRPr="00F50A62">
        <w:t>}</w:t>
      </w:r>
    </w:p>
    <w:p w14:paraId="72085759" w14:textId="77777777" w:rsidR="00F50A62" w:rsidRPr="00F50A62" w:rsidRDefault="00F50A62" w:rsidP="00574348">
      <w:pPr>
        <w:pStyle w:val="Code"/>
      </w:pPr>
    </w:p>
    <w:p w14:paraId="450BE88B" w14:textId="77777777" w:rsidR="00F50A62" w:rsidRPr="00F50A62" w:rsidRDefault="00F50A62" w:rsidP="00574348">
      <w:pPr>
        <w:pStyle w:val="Code"/>
      </w:pPr>
      <w:r w:rsidRPr="00F50A62">
        <w:t>try:</w:t>
      </w:r>
    </w:p>
    <w:p w14:paraId="74E4F608" w14:textId="77777777" w:rsidR="00F50A62" w:rsidRPr="00F50A62" w:rsidRDefault="00F50A62" w:rsidP="00574348">
      <w:pPr>
        <w:pStyle w:val="Code"/>
      </w:pPr>
      <w:r w:rsidRPr="00F50A62">
        <w:t xml:space="preserve">    result = </w:t>
      </w:r>
      <w:proofErr w:type="spellStart"/>
      <w:r w:rsidRPr="00F50A62">
        <w:t>submit_off_market_</w:t>
      </w:r>
      <w:proofErr w:type="gramStart"/>
      <w:r w:rsidRPr="00F50A62">
        <w:t>trade</w:t>
      </w:r>
      <w:proofErr w:type="spellEnd"/>
      <w:r w:rsidRPr="00F50A62">
        <w:t>(</w:t>
      </w:r>
      <w:proofErr w:type="spellStart"/>
      <w:proofErr w:type="gramEnd"/>
      <w:r w:rsidRPr="00F50A62">
        <w:t>api</w:t>
      </w:r>
      <w:proofErr w:type="spellEnd"/>
      <w:r w:rsidRPr="00F50A62">
        <w:t xml:space="preserve">, </w:t>
      </w:r>
      <w:proofErr w:type="spellStart"/>
      <w:r w:rsidRPr="00F50A62">
        <w:t>off_market_trade</w:t>
      </w:r>
      <w:proofErr w:type="spellEnd"/>
      <w:r w:rsidRPr="00F50A62">
        <w:t>)</w:t>
      </w:r>
    </w:p>
    <w:p w14:paraId="0EBF936F" w14:textId="77777777" w:rsidR="00F50A62" w:rsidRPr="00F50A62" w:rsidRDefault="00F50A62" w:rsidP="00574348">
      <w:pPr>
        <w:pStyle w:val="Code"/>
      </w:pPr>
      <w:r w:rsidRPr="00F50A62">
        <w:t xml:space="preserve">    </w:t>
      </w:r>
      <w:proofErr w:type="gramStart"/>
      <w:r w:rsidRPr="00F50A62">
        <w:t>print(</w:t>
      </w:r>
      <w:proofErr w:type="spellStart"/>
      <w:proofErr w:type="gramEnd"/>
      <w:r w:rsidRPr="00F50A62">
        <w:t>f"Off</w:t>
      </w:r>
      <w:proofErr w:type="spellEnd"/>
      <w:r w:rsidRPr="00F50A62">
        <w:t>-market trade submitted: {result['</w:t>
      </w:r>
      <w:proofErr w:type="spellStart"/>
      <w:r w:rsidRPr="00F50A62">
        <w:t>trade_id</w:t>
      </w:r>
      <w:proofErr w:type="spellEnd"/>
      <w:r w:rsidRPr="00F50A62">
        <w:t>']}")</w:t>
      </w:r>
    </w:p>
    <w:p w14:paraId="6687CCFC" w14:textId="77777777" w:rsidR="00F50A62" w:rsidRPr="00F50A62" w:rsidRDefault="00F50A62" w:rsidP="00574348">
      <w:pPr>
        <w:pStyle w:val="Code"/>
      </w:pPr>
      <w:r w:rsidRPr="00F50A62">
        <w:t xml:space="preserve">except </w:t>
      </w:r>
      <w:proofErr w:type="spellStart"/>
      <w:proofErr w:type="gramStart"/>
      <w:r w:rsidRPr="00F50A62">
        <w:t>requests.exceptions</w:t>
      </w:r>
      <w:proofErr w:type="gramEnd"/>
      <w:r w:rsidRPr="00F50A62">
        <w:t>.HTTPError</w:t>
      </w:r>
      <w:proofErr w:type="spellEnd"/>
      <w:r w:rsidRPr="00F50A62">
        <w:t xml:space="preserve"> as e:</w:t>
      </w:r>
    </w:p>
    <w:p w14:paraId="02CFBA37" w14:textId="77777777" w:rsidR="00F50A62" w:rsidRPr="00F50A62" w:rsidRDefault="00F50A62" w:rsidP="00574348">
      <w:pPr>
        <w:pStyle w:val="Code"/>
      </w:pPr>
      <w:r w:rsidRPr="00F50A62">
        <w:t xml:space="preserve">    </w:t>
      </w:r>
      <w:proofErr w:type="gramStart"/>
      <w:r w:rsidRPr="00F50A62">
        <w:t>print(</w:t>
      </w:r>
      <w:proofErr w:type="spellStart"/>
      <w:proofErr w:type="gramEnd"/>
      <w:r w:rsidRPr="00F50A62">
        <w:t>f"Failed</w:t>
      </w:r>
      <w:proofErr w:type="spellEnd"/>
      <w:r w:rsidRPr="00F50A62">
        <w:t xml:space="preserve"> to submit off-market trade: {e}")</w:t>
      </w:r>
    </w:p>
    <w:p w14:paraId="76277B36" w14:textId="3A4122D0" w:rsidR="00F50A62" w:rsidRPr="00F50A62" w:rsidRDefault="00F50A62" w:rsidP="00574348">
      <w:pPr>
        <w:pStyle w:val="Heading2"/>
      </w:pPr>
      <w:r w:rsidRPr="00F50A62">
        <w:t xml:space="preserve">Request Parameters </w:t>
      </w:r>
      <w:r w:rsidR="00297B81">
        <w:t>and</w:t>
      </w:r>
      <w:r w:rsidRPr="00F50A62">
        <w:t xml:space="preserve"> Filters</w:t>
      </w:r>
    </w:p>
    <w:p w14:paraId="63AEBF67" w14:textId="77777777" w:rsidR="00F50A62" w:rsidRPr="00F50A62" w:rsidRDefault="00F50A62" w:rsidP="00574348">
      <w:pPr>
        <w:pStyle w:val="Heading3"/>
      </w:pPr>
      <w:r w:rsidRPr="00F50A62">
        <w:t>Pagination</w:t>
      </w:r>
    </w:p>
    <w:p w14:paraId="41F1BBD8" w14:textId="77777777" w:rsidR="00F50A62" w:rsidRPr="00F50A62" w:rsidRDefault="00F50A62" w:rsidP="00574348">
      <w:pPr>
        <w:pStyle w:val="Bullet"/>
      </w:pPr>
      <w:r w:rsidRPr="00F50A62">
        <w:t>Default: 30 records per page</w:t>
      </w:r>
    </w:p>
    <w:p w14:paraId="71C016BF" w14:textId="77777777" w:rsidR="00F50A62" w:rsidRPr="00F50A62" w:rsidRDefault="00F50A62" w:rsidP="00574348">
      <w:pPr>
        <w:pStyle w:val="Bullet"/>
      </w:pPr>
      <w:r w:rsidRPr="00F50A62">
        <w:t>Maximum: 30 records per page (cannot be increased)</w:t>
      </w:r>
    </w:p>
    <w:p w14:paraId="71358FF3" w14:textId="77777777" w:rsidR="00F50A62" w:rsidRPr="00F50A62" w:rsidRDefault="00F50A62" w:rsidP="00574348">
      <w:pPr>
        <w:pStyle w:val="Bullet"/>
      </w:pPr>
      <w:r w:rsidRPr="00F50A62">
        <w:t xml:space="preserve">Use </w:t>
      </w:r>
      <w:proofErr w:type="spellStart"/>
      <w:r w:rsidRPr="00F50A62">
        <w:t>per_page</w:t>
      </w:r>
      <w:proofErr w:type="spellEnd"/>
      <w:r w:rsidRPr="00F50A62">
        <w:t xml:space="preserve"> parameter to request fewer records</w:t>
      </w:r>
    </w:p>
    <w:p w14:paraId="2EE05324" w14:textId="77777777" w:rsidR="00F50A62" w:rsidRPr="00F50A62" w:rsidRDefault="00F50A62" w:rsidP="00574348">
      <w:pPr>
        <w:pStyle w:val="Bullet"/>
      </w:pPr>
      <w:r w:rsidRPr="00F50A62">
        <w:t>Paginated responses include navigation links in the Link header</w:t>
      </w:r>
    </w:p>
    <w:p w14:paraId="6EE25B46" w14:textId="77777777" w:rsidR="00F50A62" w:rsidRPr="00F50A62" w:rsidRDefault="00F50A62" w:rsidP="00574348">
      <w:pPr>
        <w:pStyle w:val="Heading3"/>
      </w:pPr>
      <w:r w:rsidRPr="00F50A62">
        <w:t>Market Categories</w:t>
      </w:r>
    </w:p>
    <w:p w14:paraId="7CD48C67" w14:textId="77777777" w:rsidR="00F50A62" w:rsidRPr="00F50A62" w:rsidRDefault="00F50A62" w:rsidP="00574348">
      <w:pPr>
        <w:pStyle w:val="BodyText"/>
      </w:pPr>
      <w:r w:rsidRPr="00F50A62">
        <w:t>By default, endpoints return gas market data. Use these filters to specify markets:</w:t>
      </w:r>
    </w:p>
    <w:p w14:paraId="011B54EA" w14:textId="77777777" w:rsidR="00F50A62" w:rsidRPr="00F50A62" w:rsidRDefault="00F50A62" w:rsidP="00574348">
      <w:pPr>
        <w:pStyle w:val="Bullet"/>
      </w:pPr>
      <w:proofErr w:type="spellStart"/>
      <w:r w:rsidRPr="00F50A62">
        <w:t>market_category</w:t>
      </w:r>
      <w:proofErr w:type="spellEnd"/>
      <w:r w:rsidRPr="00F50A62">
        <w:t>=NZU - Carbon market only</w:t>
      </w:r>
    </w:p>
    <w:p w14:paraId="1095547A" w14:textId="6FE15BBA" w:rsidR="00F50A62" w:rsidRPr="00F50A62" w:rsidRDefault="00F50A62" w:rsidP="00574348">
      <w:pPr>
        <w:pStyle w:val="Bullet"/>
      </w:pPr>
      <w:proofErr w:type="spellStart"/>
      <w:r w:rsidRPr="00F50A62">
        <w:t>market_category</w:t>
      </w:r>
      <w:proofErr w:type="spellEnd"/>
      <w:r w:rsidRPr="00F50A62">
        <w:t>=NZU,</w:t>
      </w:r>
      <w:r w:rsidR="00297B81">
        <w:t xml:space="preserve"> </w:t>
      </w:r>
      <w:r w:rsidRPr="00F50A62">
        <w:t>NGP - Both carbon and gas markets</w:t>
      </w:r>
    </w:p>
    <w:p w14:paraId="4BD67A07" w14:textId="77777777" w:rsidR="00F50A62" w:rsidRPr="00F50A62" w:rsidRDefault="00F50A62" w:rsidP="00574348">
      <w:pPr>
        <w:pStyle w:val="Bullet"/>
      </w:pPr>
      <w:r w:rsidRPr="00F50A62">
        <w:t>No parameter - Gas market only (default)</w:t>
      </w:r>
    </w:p>
    <w:p w14:paraId="7E143C3D" w14:textId="77777777" w:rsidR="00F50A62" w:rsidRPr="00F50A62" w:rsidRDefault="00F50A62" w:rsidP="00574348">
      <w:pPr>
        <w:pStyle w:val="BodyText"/>
      </w:pPr>
      <w:r w:rsidRPr="00F50A62">
        <w:rPr>
          <w:b/>
          <w:bCs/>
        </w:rPr>
        <w:t>Note</w:t>
      </w:r>
      <w:r w:rsidRPr="00F50A62">
        <w:t>: You'll receive a 401 error if you don't have permission to access requested markets.</w:t>
      </w:r>
    </w:p>
    <w:p w14:paraId="6957E2A6" w14:textId="77777777" w:rsidR="00F50A62" w:rsidRPr="00F50A62" w:rsidRDefault="00F50A62" w:rsidP="00574348">
      <w:pPr>
        <w:pStyle w:val="Heading3"/>
      </w:pPr>
      <w:r w:rsidRPr="00F50A62">
        <w:t>Additional Filters</w:t>
      </w:r>
    </w:p>
    <w:p w14:paraId="6B9EE91F" w14:textId="77777777" w:rsidR="00F50A62" w:rsidRPr="00F50A62" w:rsidRDefault="00F50A62" w:rsidP="00574348">
      <w:pPr>
        <w:pStyle w:val="BodyText"/>
      </w:pPr>
      <w:r w:rsidRPr="00F50A62">
        <w:t xml:space="preserve">Most endpoints support additional filtering parameters. Check the </w:t>
      </w:r>
      <w:hyperlink r:id="rId13" w:history="1">
        <w:r w:rsidRPr="00F50A62">
          <w:rPr>
            <w:rStyle w:val="Hyperlink"/>
          </w:rPr>
          <w:t>live API documentation</w:t>
        </w:r>
      </w:hyperlink>
      <w:r w:rsidRPr="00F50A62">
        <w:t xml:space="preserve"> for endpoint-specific filters.</w:t>
      </w:r>
    </w:p>
    <w:p w14:paraId="4A623CE7" w14:textId="77777777" w:rsidR="00F50A62" w:rsidRPr="00F50A62" w:rsidRDefault="00F50A62" w:rsidP="00574348">
      <w:pPr>
        <w:pStyle w:val="Heading2"/>
      </w:pPr>
      <w:r w:rsidRPr="00F50A62">
        <w:t>Response Format</w:t>
      </w:r>
    </w:p>
    <w:p w14:paraId="35C74076" w14:textId="77777777" w:rsidR="00F50A62" w:rsidRPr="00F50A62" w:rsidRDefault="00F50A62" w:rsidP="00574348">
      <w:pPr>
        <w:pStyle w:val="Heading3"/>
      </w:pPr>
      <w:r w:rsidRPr="00F50A62">
        <w:lastRenderedPageBreak/>
        <w:t>Success Responses</w:t>
      </w:r>
    </w:p>
    <w:p w14:paraId="3800C0D7" w14:textId="77777777" w:rsidR="00F50A62" w:rsidRPr="00F50A62" w:rsidRDefault="00F50A62" w:rsidP="00F50A62">
      <w:pPr>
        <w:rPr>
          <w:b/>
          <w:bCs/>
        </w:rPr>
      </w:pPr>
      <w:r w:rsidRPr="00F50A62">
        <w:rPr>
          <w:b/>
          <w:bCs/>
        </w:rPr>
        <w:t>200 OK - Data Retrieved</w:t>
      </w:r>
    </w:p>
    <w:p w14:paraId="0FF2C702" w14:textId="77777777" w:rsidR="00F50A62" w:rsidRPr="00F50A62" w:rsidRDefault="00F50A62" w:rsidP="005350F1">
      <w:pPr>
        <w:pStyle w:val="Code"/>
      </w:pPr>
      <w:r w:rsidRPr="00F50A62">
        <w:t>{</w:t>
      </w:r>
    </w:p>
    <w:p w14:paraId="6FC95577" w14:textId="77777777" w:rsidR="00F50A62" w:rsidRPr="00F50A62" w:rsidRDefault="00F50A62" w:rsidP="005350F1">
      <w:pPr>
        <w:pStyle w:val="Code"/>
      </w:pPr>
      <w:r w:rsidRPr="00F50A62">
        <w:t xml:space="preserve">  "data": {</w:t>
      </w:r>
    </w:p>
    <w:p w14:paraId="19E0A9D9" w14:textId="77777777" w:rsidR="00F50A62" w:rsidRPr="00F50A62" w:rsidRDefault="00F50A62" w:rsidP="005350F1">
      <w:pPr>
        <w:pStyle w:val="Code"/>
      </w:pPr>
      <w:r w:rsidRPr="00F50A62">
        <w:t xml:space="preserve">    // Your requested data</w:t>
      </w:r>
    </w:p>
    <w:p w14:paraId="5AE0A7CC" w14:textId="77777777" w:rsidR="00F50A62" w:rsidRPr="00F50A62" w:rsidRDefault="00F50A62" w:rsidP="005350F1">
      <w:pPr>
        <w:pStyle w:val="Code"/>
      </w:pPr>
      <w:r w:rsidRPr="00F50A62">
        <w:t xml:space="preserve">  }</w:t>
      </w:r>
    </w:p>
    <w:p w14:paraId="77921F43" w14:textId="77777777" w:rsidR="00F50A62" w:rsidRPr="00F50A62" w:rsidRDefault="00F50A62" w:rsidP="005350F1">
      <w:pPr>
        <w:pStyle w:val="Code"/>
      </w:pPr>
      <w:r w:rsidRPr="00F50A62">
        <w:t>}</w:t>
      </w:r>
    </w:p>
    <w:p w14:paraId="3BC64B98" w14:textId="77777777" w:rsidR="00F50A62" w:rsidRPr="00F50A62" w:rsidRDefault="00F50A62" w:rsidP="00F50A62">
      <w:pPr>
        <w:rPr>
          <w:b/>
          <w:bCs/>
        </w:rPr>
      </w:pPr>
      <w:r w:rsidRPr="00F50A62">
        <w:rPr>
          <w:b/>
          <w:bCs/>
        </w:rPr>
        <w:t>201 Created - Data Submitted</w:t>
      </w:r>
    </w:p>
    <w:p w14:paraId="414EE29B" w14:textId="77777777" w:rsidR="00F50A62" w:rsidRPr="00F50A62" w:rsidRDefault="00F50A62" w:rsidP="005350F1">
      <w:pPr>
        <w:pStyle w:val="Code"/>
      </w:pPr>
      <w:r w:rsidRPr="00F50A62">
        <w:t>{</w:t>
      </w:r>
    </w:p>
    <w:p w14:paraId="0A582CBA" w14:textId="77777777" w:rsidR="00F50A62" w:rsidRPr="00F50A62" w:rsidRDefault="00F50A62" w:rsidP="005350F1">
      <w:pPr>
        <w:pStyle w:val="Code"/>
      </w:pPr>
      <w:r w:rsidRPr="00F50A62">
        <w:t xml:space="preserve">  "data": {</w:t>
      </w:r>
    </w:p>
    <w:p w14:paraId="73B89BEE" w14:textId="77777777" w:rsidR="00F50A62" w:rsidRPr="00F50A62" w:rsidRDefault="00F50A62" w:rsidP="005350F1">
      <w:pPr>
        <w:pStyle w:val="Code"/>
      </w:pPr>
      <w:r w:rsidRPr="00F50A62">
        <w:t xml:space="preserve">    // Details of created resource</w:t>
      </w:r>
    </w:p>
    <w:p w14:paraId="0C42FACA" w14:textId="77777777" w:rsidR="00F50A62" w:rsidRPr="00F50A62" w:rsidRDefault="00F50A62" w:rsidP="005350F1">
      <w:pPr>
        <w:pStyle w:val="Code"/>
      </w:pPr>
      <w:r w:rsidRPr="00F50A62">
        <w:t xml:space="preserve">  }</w:t>
      </w:r>
    </w:p>
    <w:p w14:paraId="009BDEA5" w14:textId="77777777" w:rsidR="00F50A62" w:rsidRPr="00F50A62" w:rsidRDefault="00F50A62" w:rsidP="005350F1">
      <w:pPr>
        <w:pStyle w:val="Code"/>
      </w:pPr>
      <w:r w:rsidRPr="00F50A62">
        <w:t>}</w:t>
      </w:r>
    </w:p>
    <w:p w14:paraId="76B90973" w14:textId="77777777" w:rsidR="00F50A62" w:rsidRPr="00F50A62" w:rsidRDefault="00F50A62" w:rsidP="001A3CB5">
      <w:pPr>
        <w:pStyle w:val="Heading2"/>
      </w:pPr>
      <w:r w:rsidRPr="00F50A62">
        <w:t>Error Responses</w:t>
      </w:r>
    </w:p>
    <w:p w14:paraId="33AC72BF" w14:textId="77777777" w:rsidR="00F50A62" w:rsidRPr="00F50A62" w:rsidRDefault="00F50A62" w:rsidP="001A3CB5">
      <w:pPr>
        <w:pStyle w:val="Heading3"/>
      </w:pPr>
      <w:r w:rsidRPr="00F50A62">
        <w:t>400 Bad Request - Invalid Input</w:t>
      </w:r>
    </w:p>
    <w:p w14:paraId="79BAD30A" w14:textId="77777777" w:rsidR="00F50A62" w:rsidRPr="00F50A62" w:rsidRDefault="00F50A62" w:rsidP="005350F1">
      <w:pPr>
        <w:pStyle w:val="Code"/>
      </w:pPr>
      <w:r w:rsidRPr="00F50A62">
        <w:t>{</w:t>
      </w:r>
    </w:p>
    <w:p w14:paraId="0F3F15AE" w14:textId="77777777" w:rsidR="00F50A62" w:rsidRPr="00F50A62" w:rsidRDefault="00F50A62" w:rsidP="005350F1">
      <w:pPr>
        <w:pStyle w:val="Code"/>
      </w:pPr>
      <w:r w:rsidRPr="00F50A62">
        <w:t xml:space="preserve">  "error": "Invalid date format provided"</w:t>
      </w:r>
    </w:p>
    <w:p w14:paraId="022F6F2F" w14:textId="77777777" w:rsidR="00F50A62" w:rsidRPr="00F50A62" w:rsidRDefault="00F50A62" w:rsidP="005350F1">
      <w:pPr>
        <w:pStyle w:val="Code"/>
      </w:pPr>
      <w:r w:rsidRPr="00F50A62">
        <w:t>}</w:t>
      </w:r>
    </w:p>
    <w:p w14:paraId="70C90FAD" w14:textId="77777777" w:rsidR="00F50A62" w:rsidRPr="00F50A62" w:rsidRDefault="00F50A62" w:rsidP="005350F1">
      <w:pPr>
        <w:pStyle w:val="BodyText"/>
      </w:pPr>
      <w:r w:rsidRPr="00297B81">
        <w:rPr>
          <w:rStyle w:val="Strong"/>
        </w:rPr>
        <w:t>Common causes</w:t>
      </w:r>
      <w:r w:rsidRPr="00F50A62">
        <w:t>: Wrong date format, text where number expected, missing required fields.</w:t>
      </w:r>
    </w:p>
    <w:p w14:paraId="6C6B4321" w14:textId="77777777" w:rsidR="00F50A62" w:rsidRPr="00F50A62" w:rsidRDefault="00F50A62" w:rsidP="001A3CB5">
      <w:pPr>
        <w:pStyle w:val="Heading3"/>
      </w:pPr>
      <w:r w:rsidRPr="00F50A62">
        <w:t>401 Unauthorized - Authentication Failed</w:t>
      </w:r>
    </w:p>
    <w:p w14:paraId="69FB2D51" w14:textId="77777777" w:rsidR="00F50A62" w:rsidRPr="00F50A62" w:rsidRDefault="00F50A62" w:rsidP="005350F1">
      <w:pPr>
        <w:pStyle w:val="Code"/>
      </w:pPr>
      <w:r w:rsidRPr="00F50A62">
        <w:t>{</w:t>
      </w:r>
    </w:p>
    <w:p w14:paraId="64065EA8" w14:textId="77777777" w:rsidR="00F50A62" w:rsidRPr="00F50A62" w:rsidRDefault="00F50A62" w:rsidP="005350F1">
      <w:pPr>
        <w:pStyle w:val="Code"/>
      </w:pPr>
      <w:r w:rsidRPr="00F50A62">
        <w:t xml:space="preserve">  "error": "Invalid or expired access token"</w:t>
      </w:r>
    </w:p>
    <w:p w14:paraId="636A31E3" w14:textId="77777777" w:rsidR="00F50A62" w:rsidRPr="00F50A62" w:rsidRDefault="00F50A62" w:rsidP="005350F1">
      <w:pPr>
        <w:pStyle w:val="Code"/>
      </w:pPr>
      <w:r w:rsidRPr="00F50A62">
        <w:t>}</w:t>
      </w:r>
    </w:p>
    <w:p w14:paraId="7C08D004" w14:textId="77777777" w:rsidR="00F50A62" w:rsidRPr="00F50A62" w:rsidRDefault="00F50A62" w:rsidP="005350F1">
      <w:pPr>
        <w:pStyle w:val="BodyText"/>
      </w:pPr>
      <w:r w:rsidRPr="00F50A62">
        <w:t>Your access token is missing, invalid, or expired.</w:t>
      </w:r>
    </w:p>
    <w:p w14:paraId="792121A3" w14:textId="77777777" w:rsidR="00F50A62" w:rsidRPr="00F50A62" w:rsidRDefault="00F50A62" w:rsidP="005350F1">
      <w:pPr>
        <w:pStyle w:val="Code"/>
      </w:pPr>
      <w:r w:rsidRPr="00F50A62">
        <w:t xml:space="preserve">422 </w:t>
      </w:r>
      <w:proofErr w:type="spellStart"/>
      <w:r w:rsidRPr="00F50A62">
        <w:t>Unprocessable</w:t>
      </w:r>
      <w:proofErr w:type="spellEnd"/>
      <w:r w:rsidRPr="00F50A62">
        <w:t xml:space="preserve"> Entity - Business Logic Error</w:t>
      </w:r>
    </w:p>
    <w:p w14:paraId="0714518B" w14:textId="77777777" w:rsidR="00F50A62" w:rsidRPr="00F50A62" w:rsidRDefault="00F50A62" w:rsidP="005350F1">
      <w:pPr>
        <w:pStyle w:val="Code"/>
      </w:pPr>
      <w:r w:rsidRPr="00F50A62">
        <w:t>{</w:t>
      </w:r>
    </w:p>
    <w:p w14:paraId="3189078E" w14:textId="77777777" w:rsidR="00F50A62" w:rsidRPr="00F50A62" w:rsidRDefault="00F50A62" w:rsidP="005350F1">
      <w:pPr>
        <w:pStyle w:val="Code"/>
      </w:pPr>
      <w:r w:rsidRPr="00F50A62">
        <w:t xml:space="preserve">  "error": "Validation failed: Exceeds trading limit"</w:t>
      </w:r>
    </w:p>
    <w:p w14:paraId="70F3A60E" w14:textId="77777777" w:rsidR="00F50A62" w:rsidRPr="00F50A62" w:rsidRDefault="00F50A62" w:rsidP="005350F1">
      <w:pPr>
        <w:pStyle w:val="Code"/>
      </w:pPr>
      <w:r w:rsidRPr="00F50A62">
        <w:t>}</w:t>
      </w:r>
    </w:p>
    <w:p w14:paraId="4E364E43" w14:textId="77777777" w:rsidR="00F50A62" w:rsidRPr="00F50A62" w:rsidRDefault="00F50A62" w:rsidP="00F50A62">
      <w:r w:rsidRPr="00F50A62">
        <w:t>Request is valid but violates business rules (trading limits, insufficient permissions, etc.).</w:t>
      </w:r>
    </w:p>
    <w:p w14:paraId="14653ED4" w14:textId="77777777" w:rsidR="00F50A62" w:rsidRPr="00F50A62" w:rsidRDefault="00F50A62" w:rsidP="001A3CB5">
      <w:pPr>
        <w:pStyle w:val="Heading3"/>
      </w:pPr>
      <w:r w:rsidRPr="00F50A62">
        <w:t>429 Too Many Requests - Rate Limited</w:t>
      </w:r>
    </w:p>
    <w:p w14:paraId="0B28005E" w14:textId="77777777" w:rsidR="00F50A62" w:rsidRPr="00F50A62" w:rsidRDefault="00F50A62" w:rsidP="005350F1">
      <w:pPr>
        <w:pStyle w:val="Code"/>
      </w:pPr>
      <w:r w:rsidRPr="00F50A62">
        <w:t>{</w:t>
      </w:r>
    </w:p>
    <w:p w14:paraId="18A2D637" w14:textId="77777777" w:rsidR="00F50A62" w:rsidRPr="00F50A62" w:rsidRDefault="00F50A62" w:rsidP="005350F1">
      <w:pPr>
        <w:pStyle w:val="Code"/>
      </w:pPr>
      <w:r w:rsidRPr="00F50A62">
        <w:t xml:space="preserve">  "error": "Rate limit exceeded"</w:t>
      </w:r>
    </w:p>
    <w:p w14:paraId="3A00BB12" w14:textId="77777777" w:rsidR="00F50A62" w:rsidRPr="00F50A62" w:rsidRDefault="00F50A62" w:rsidP="005350F1">
      <w:pPr>
        <w:pStyle w:val="Code"/>
      </w:pPr>
      <w:r w:rsidRPr="00F50A62">
        <w:t>}</w:t>
      </w:r>
    </w:p>
    <w:p w14:paraId="49157921" w14:textId="77777777" w:rsidR="00F50A62" w:rsidRPr="00F50A62" w:rsidRDefault="00F50A62" w:rsidP="00F50A62">
      <w:r w:rsidRPr="00F50A62">
        <w:t>You've exceeded the requests-per-minute limit. Implement exponential backoff retry logic.</w:t>
      </w:r>
    </w:p>
    <w:p w14:paraId="57D4CDCA" w14:textId="77777777" w:rsidR="00F50A62" w:rsidRPr="00F50A62" w:rsidRDefault="00F50A62" w:rsidP="001A3CB5">
      <w:pPr>
        <w:pStyle w:val="Heading2"/>
      </w:pPr>
      <w:r w:rsidRPr="00F50A62">
        <w:t>Rate Limiting</w:t>
      </w:r>
    </w:p>
    <w:p w14:paraId="19E7A051" w14:textId="77777777" w:rsidR="00F50A62" w:rsidRPr="00F50A62" w:rsidRDefault="00F50A62" w:rsidP="00F50A62">
      <w:r w:rsidRPr="00F50A62">
        <w:t>The API implements rate limiting to ensure fair usage. When you hit the limit:</w:t>
      </w:r>
    </w:p>
    <w:p w14:paraId="65FE0669" w14:textId="77777777" w:rsidR="00F50A62" w:rsidRPr="00F50A62" w:rsidRDefault="00F50A62" w:rsidP="001A3CB5">
      <w:pPr>
        <w:pStyle w:val="Bullet"/>
      </w:pPr>
      <w:r w:rsidRPr="00F50A62">
        <w:lastRenderedPageBreak/>
        <w:t xml:space="preserve">You'll receive a </w:t>
      </w:r>
      <w:proofErr w:type="gramStart"/>
      <w:r w:rsidRPr="00F50A62">
        <w:t>429 status</w:t>
      </w:r>
      <w:proofErr w:type="gramEnd"/>
      <w:r w:rsidRPr="00F50A62">
        <w:t xml:space="preserve"> code</w:t>
      </w:r>
    </w:p>
    <w:p w14:paraId="5D48D2D1" w14:textId="77777777" w:rsidR="00F50A62" w:rsidRPr="00F50A62" w:rsidRDefault="00F50A62" w:rsidP="001A3CB5">
      <w:pPr>
        <w:pStyle w:val="Bullet"/>
      </w:pPr>
      <w:r w:rsidRPr="00F50A62">
        <w:t>Implement retry logic with exponential backoff</w:t>
      </w:r>
    </w:p>
    <w:p w14:paraId="4DCC929D" w14:textId="77777777" w:rsidR="00F50A62" w:rsidRPr="00F50A62" w:rsidRDefault="00F50A62" w:rsidP="001A3CB5">
      <w:pPr>
        <w:pStyle w:val="Bullet"/>
      </w:pPr>
      <w:r w:rsidRPr="00F50A62">
        <w:t>Monitor your request frequency to stay within limits</w:t>
      </w:r>
    </w:p>
    <w:p w14:paraId="4C2D089C" w14:textId="77777777" w:rsidR="000D3D60" w:rsidRDefault="000D3D60">
      <w:pPr>
        <w:rPr>
          <w:b/>
          <w:bCs/>
          <w:caps/>
          <w:sz w:val="36"/>
          <w:szCs w:val="36"/>
        </w:rPr>
      </w:pPr>
      <w:r>
        <w:br w:type="page"/>
      </w:r>
    </w:p>
    <w:p w14:paraId="3C216016" w14:textId="74C88897" w:rsidR="00F50A62" w:rsidRPr="00F50A62" w:rsidRDefault="00F50A62" w:rsidP="000D3D60">
      <w:pPr>
        <w:pStyle w:val="Heading1"/>
      </w:pPr>
      <w:r w:rsidRPr="00F50A62">
        <w:lastRenderedPageBreak/>
        <w:t>Testing &amp; Documentation</w:t>
      </w:r>
    </w:p>
    <w:p w14:paraId="4716B7D3" w14:textId="77777777" w:rsidR="00EE32D0" w:rsidRPr="00EE32D0" w:rsidRDefault="00EE32D0" w:rsidP="00EE32D0">
      <w:pPr>
        <w:pStyle w:val="Heading2"/>
      </w:pPr>
      <w:r w:rsidRPr="00EE32D0">
        <w:t>Interactive API Documentation (Swagger)</w:t>
      </w:r>
    </w:p>
    <w:p w14:paraId="4D96E661" w14:textId="08DD19F8" w:rsidR="00EE32D0" w:rsidRPr="00EE32D0" w:rsidRDefault="00EE32D0" w:rsidP="00EE32D0">
      <w:pPr>
        <w:pStyle w:val="BodyText"/>
      </w:pPr>
      <w:r w:rsidRPr="00EE32D0">
        <w:t xml:space="preserve">The </w:t>
      </w:r>
      <w:r>
        <w:t>ETP</w:t>
      </w:r>
      <w:r w:rsidRPr="00EE32D0">
        <w:t xml:space="preserve"> API provides comprehensive interactive documentation powered by Swagger/OpenAPI. This is your primary resource for understanding API specifications, testing endpoints, and validating your integration approach.</w:t>
      </w:r>
    </w:p>
    <w:p w14:paraId="3110F114" w14:textId="2539FE1C" w:rsidR="00EE32D0" w:rsidRPr="00EE32D0" w:rsidRDefault="00EE32D0" w:rsidP="003275EE">
      <w:pPr>
        <w:pStyle w:val="Heading2"/>
      </w:pPr>
      <w:r w:rsidRPr="00EE32D0">
        <w:t>Access the Documentation</w:t>
      </w:r>
    </w:p>
    <w:p w14:paraId="71FD5DEF" w14:textId="77777777" w:rsidR="00EE32D0" w:rsidRPr="00EE32D0" w:rsidRDefault="00EE32D0" w:rsidP="00EE32D0">
      <w:pPr>
        <w:pStyle w:val="Bullet"/>
      </w:pPr>
      <w:r w:rsidRPr="00EE32D0">
        <w:rPr>
          <w:b/>
          <w:bCs/>
        </w:rPr>
        <w:t>UAT Environment</w:t>
      </w:r>
      <w:r w:rsidRPr="00EE32D0">
        <w:t xml:space="preserve">: </w:t>
      </w:r>
      <w:hyperlink r:id="rId14" w:history="1">
        <w:r w:rsidRPr="00EE32D0">
          <w:rPr>
            <w:rStyle w:val="Hyperlink"/>
          </w:rPr>
          <w:t>https://uat-exchange.emstradepoint.co.nz/api/docs</w:t>
        </w:r>
      </w:hyperlink>
    </w:p>
    <w:p w14:paraId="2B559111" w14:textId="77777777" w:rsidR="00EE32D0" w:rsidRPr="00EE32D0" w:rsidRDefault="00EE32D0" w:rsidP="003275EE">
      <w:pPr>
        <w:pStyle w:val="Heading2"/>
      </w:pPr>
      <w:r w:rsidRPr="00EE32D0">
        <w:t>How to Use Swagger Documentation</w:t>
      </w:r>
    </w:p>
    <w:p w14:paraId="0CAB0BE6" w14:textId="77777777" w:rsidR="00EE32D0" w:rsidRPr="00EE32D0" w:rsidRDefault="00EE32D0" w:rsidP="003275EE">
      <w:pPr>
        <w:pStyle w:val="Heading3"/>
      </w:pPr>
      <w:r w:rsidRPr="00EE32D0">
        <w:t>1. Explore API Specifications</w:t>
      </w:r>
    </w:p>
    <w:p w14:paraId="18F43E6A" w14:textId="77777777" w:rsidR="00EE32D0" w:rsidRPr="00EE32D0" w:rsidRDefault="00EE32D0" w:rsidP="003275EE">
      <w:pPr>
        <w:pStyle w:val="Bullet"/>
      </w:pPr>
      <w:r w:rsidRPr="00EE32D0">
        <w:rPr>
          <w:b/>
          <w:bCs/>
        </w:rPr>
        <w:t>Endpoint Details</w:t>
      </w:r>
      <w:r w:rsidRPr="00EE32D0">
        <w:t>: Each endpoint shows HTTP methods, parameters, and response schemas</w:t>
      </w:r>
    </w:p>
    <w:p w14:paraId="6D0B2366" w14:textId="77777777" w:rsidR="00EE32D0" w:rsidRPr="00EE32D0" w:rsidRDefault="00EE32D0" w:rsidP="003275EE">
      <w:pPr>
        <w:pStyle w:val="Bullet"/>
      </w:pPr>
      <w:r w:rsidRPr="00EE32D0">
        <w:rPr>
          <w:b/>
          <w:bCs/>
        </w:rPr>
        <w:t>Request Examples</w:t>
      </w:r>
      <w:r w:rsidRPr="00EE32D0">
        <w:t>: Copy-paste ready JSON payloads for testing</w:t>
      </w:r>
    </w:p>
    <w:p w14:paraId="5F59F76A" w14:textId="77777777" w:rsidR="00EE32D0" w:rsidRPr="00EE32D0" w:rsidRDefault="00EE32D0" w:rsidP="003275EE">
      <w:pPr>
        <w:pStyle w:val="Bullet"/>
      </w:pPr>
      <w:r w:rsidRPr="00EE32D0">
        <w:rPr>
          <w:b/>
          <w:bCs/>
        </w:rPr>
        <w:t>Response Schemas</w:t>
      </w:r>
      <w:r w:rsidRPr="00EE32D0">
        <w:t>: Understand exactly what data you'll receive</w:t>
      </w:r>
    </w:p>
    <w:p w14:paraId="197584FD" w14:textId="77777777" w:rsidR="00EE32D0" w:rsidRPr="00EE32D0" w:rsidRDefault="00EE32D0" w:rsidP="003275EE">
      <w:pPr>
        <w:pStyle w:val="Bullet"/>
      </w:pPr>
      <w:r w:rsidRPr="00EE32D0">
        <w:rPr>
          <w:b/>
          <w:bCs/>
        </w:rPr>
        <w:t>Error Responses</w:t>
      </w:r>
      <w:r w:rsidRPr="00EE32D0">
        <w:t>: See all possible error conditions and formats</w:t>
      </w:r>
    </w:p>
    <w:p w14:paraId="4C7B8B77" w14:textId="77777777" w:rsidR="00EE32D0" w:rsidRPr="00EE32D0" w:rsidRDefault="00EE32D0" w:rsidP="003275EE">
      <w:pPr>
        <w:pStyle w:val="Heading3"/>
      </w:pPr>
      <w:r w:rsidRPr="00EE32D0">
        <w:t>2. Interactive Testing</w:t>
      </w:r>
    </w:p>
    <w:p w14:paraId="7D521D3D" w14:textId="2D6C9135" w:rsidR="00EE32D0" w:rsidRPr="00EE32D0" w:rsidRDefault="00EE32D0" w:rsidP="00297B81">
      <w:pPr>
        <w:pStyle w:val="Bullet"/>
      </w:pPr>
      <w:r w:rsidRPr="00EE32D0">
        <w:t>Before writing code, test endpoints directly in Swagger:</w:t>
      </w:r>
    </w:p>
    <w:p w14:paraId="5238AA84" w14:textId="63377AF3" w:rsidR="00EE32D0" w:rsidRPr="00EE32D0" w:rsidRDefault="00EE32D0" w:rsidP="00297B81">
      <w:pPr>
        <w:pStyle w:val="Bullet"/>
      </w:pPr>
      <w:r w:rsidRPr="00EE32D0">
        <w:t>Click "Try it out" on any endpoint</w:t>
      </w:r>
    </w:p>
    <w:p w14:paraId="62F25F72" w14:textId="66A71095" w:rsidR="00EE32D0" w:rsidRPr="00EE32D0" w:rsidRDefault="00EE32D0" w:rsidP="00297B81">
      <w:pPr>
        <w:pStyle w:val="Bullet"/>
      </w:pPr>
      <w:r w:rsidRPr="00EE32D0">
        <w:t>Fill in required parameters</w:t>
      </w:r>
    </w:p>
    <w:p w14:paraId="07447BEC" w14:textId="5A01F4C4" w:rsidR="00EE32D0" w:rsidRPr="00EE32D0" w:rsidRDefault="00EE32D0" w:rsidP="00297B81">
      <w:pPr>
        <w:pStyle w:val="Bullet"/>
      </w:pPr>
      <w:r w:rsidRPr="00EE32D0">
        <w:t>Execute the request</w:t>
      </w:r>
    </w:p>
    <w:p w14:paraId="6952C89A" w14:textId="3DB6A019" w:rsidR="00EE32D0" w:rsidRPr="00EE32D0" w:rsidRDefault="00EE32D0" w:rsidP="00297B81">
      <w:pPr>
        <w:pStyle w:val="Bullet"/>
      </w:pPr>
      <w:r w:rsidRPr="00EE32D0">
        <w:t>Review the response format and data</w:t>
      </w:r>
    </w:p>
    <w:p w14:paraId="27E69ACE" w14:textId="77777777" w:rsidR="00EE32D0" w:rsidRPr="00EE32D0" w:rsidRDefault="00EE32D0" w:rsidP="004676B4">
      <w:pPr>
        <w:pStyle w:val="Heading3"/>
      </w:pPr>
      <w:r w:rsidRPr="00EE32D0">
        <w:t>3. Authentication Setup</w:t>
      </w:r>
    </w:p>
    <w:p w14:paraId="54CDA907" w14:textId="77777777" w:rsidR="00EE32D0" w:rsidRPr="00EE32D0" w:rsidRDefault="00EE32D0" w:rsidP="004676B4">
      <w:pPr>
        <w:pStyle w:val="Bullet"/>
      </w:pPr>
      <w:r w:rsidRPr="00EE32D0">
        <w:t>Use the "Authorize" button in Swagger to set your bearer token</w:t>
      </w:r>
    </w:p>
    <w:p w14:paraId="70DA435D" w14:textId="77777777" w:rsidR="00EE32D0" w:rsidRPr="00EE32D0" w:rsidRDefault="00EE32D0" w:rsidP="004676B4">
      <w:pPr>
        <w:pStyle w:val="Bullet"/>
      </w:pPr>
      <w:r w:rsidRPr="00EE32D0">
        <w:t>Test authenticated endpoints without writing code first</w:t>
      </w:r>
    </w:p>
    <w:p w14:paraId="00572E1E" w14:textId="77777777" w:rsidR="00EE32D0" w:rsidRPr="00EE32D0" w:rsidRDefault="00EE32D0" w:rsidP="004676B4">
      <w:pPr>
        <w:pStyle w:val="Bullet"/>
      </w:pPr>
      <w:r w:rsidRPr="00EE32D0">
        <w:t>Verify your token permissions across different market categories</w:t>
      </w:r>
    </w:p>
    <w:p w14:paraId="2B90D498" w14:textId="77777777" w:rsidR="00EE32D0" w:rsidRPr="00EE32D0" w:rsidRDefault="00EE32D0" w:rsidP="004676B4">
      <w:pPr>
        <w:pStyle w:val="Heading3"/>
      </w:pPr>
      <w:r w:rsidRPr="00EE32D0">
        <w:t>4. Parameter Validation</w:t>
      </w:r>
    </w:p>
    <w:p w14:paraId="6E389EB0" w14:textId="77777777" w:rsidR="00EE32D0" w:rsidRPr="00EE32D0" w:rsidRDefault="00EE32D0" w:rsidP="004676B4">
      <w:pPr>
        <w:pStyle w:val="Bullet"/>
      </w:pPr>
      <w:r w:rsidRPr="00EE32D0">
        <w:t>Test different filter combinations</w:t>
      </w:r>
    </w:p>
    <w:p w14:paraId="0D2CBB81" w14:textId="7FB2373E" w:rsidR="00EE32D0" w:rsidRPr="00EE32D0" w:rsidRDefault="00EE32D0" w:rsidP="004676B4">
      <w:pPr>
        <w:pStyle w:val="Bullet"/>
      </w:pPr>
      <w:r w:rsidRPr="00EE32D0">
        <w:t>Understand pagination behavio</w:t>
      </w:r>
      <w:r w:rsidR="004676B4">
        <w:t>u</w:t>
      </w:r>
      <w:r w:rsidRPr="00EE32D0">
        <w:t>r</w:t>
      </w:r>
    </w:p>
    <w:p w14:paraId="0821F731" w14:textId="77777777" w:rsidR="00EE32D0" w:rsidRPr="00EE32D0" w:rsidRDefault="00EE32D0" w:rsidP="004676B4">
      <w:pPr>
        <w:pStyle w:val="Bullet"/>
      </w:pPr>
      <w:r w:rsidRPr="00EE32D0">
        <w:t>Validate date formats and ranges</w:t>
      </w:r>
    </w:p>
    <w:p w14:paraId="1A14D68A" w14:textId="77777777" w:rsidR="00EE32D0" w:rsidRPr="00EE32D0" w:rsidRDefault="00EE32D0" w:rsidP="004676B4">
      <w:pPr>
        <w:pStyle w:val="Bullet"/>
      </w:pPr>
      <w:r w:rsidRPr="00EE32D0">
        <w:t>Test market category filters (gas vs carbon)</w:t>
      </w:r>
    </w:p>
    <w:p w14:paraId="2C772767" w14:textId="77777777" w:rsidR="00EE32D0" w:rsidRPr="00EE32D0" w:rsidRDefault="00EE32D0" w:rsidP="004676B4">
      <w:pPr>
        <w:pStyle w:val="Heading2"/>
      </w:pPr>
      <w:r w:rsidRPr="00EE32D0">
        <w:t>Swagger Best Practices</w:t>
      </w:r>
    </w:p>
    <w:p w14:paraId="722F67E4" w14:textId="77777777" w:rsidR="00EE32D0" w:rsidRPr="00EE32D0" w:rsidRDefault="00EE32D0" w:rsidP="004676B4">
      <w:pPr>
        <w:pStyle w:val="Heading3"/>
      </w:pPr>
      <w:r w:rsidRPr="00EE32D0">
        <w:t>Before Writing Code:</w:t>
      </w:r>
    </w:p>
    <w:p w14:paraId="79C74ECE" w14:textId="66FA5503" w:rsidR="00EE32D0" w:rsidRPr="00EE32D0" w:rsidRDefault="00EE32D0" w:rsidP="00297B81">
      <w:pPr>
        <w:pStyle w:val="Bullet"/>
      </w:pPr>
      <w:r w:rsidRPr="00EE32D0">
        <w:lastRenderedPageBreak/>
        <w:t>Test the exact endpoint you plan to use</w:t>
      </w:r>
    </w:p>
    <w:p w14:paraId="6E273F4D" w14:textId="2C9C471B" w:rsidR="00EE32D0" w:rsidRPr="00EE32D0" w:rsidRDefault="00EE32D0" w:rsidP="00297B81">
      <w:pPr>
        <w:pStyle w:val="Bullet"/>
      </w:pPr>
      <w:r w:rsidRPr="00EE32D0">
        <w:t>Validate request/response formats</w:t>
      </w:r>
    </w:p>
    <w:p w14:paraId="72B46096" w14:textId="0B1B8B35" w:rsidR="00EE32D0" w:rsidRPr="00EE32D0" w:rsidRDefault="00EE32D0" w:rsidP="00297B81">
      <w:pPr>
        <w:pStyle w:val="Bullet"/>
      </w:pPr>
      <w:r w:rsidRPr="00EE32D0">
        <w:t>Test error conditions (invalid dates, missing auth, etc.)</w:t>
      </w:r>
    </w:p>
    <w:p w14:paraId="0CEA3ED3" w14:textId="5CE24D02" w:rsidR="00EE32D0" w:rsidRPr="00EE32D0" w:rsidRDefault="00EE32D0" w:rsidP="00297B81">
      <w:pPr>
        <w:pStyle w:val="Bullet"/>
      </w:pPr>
      <w:r w:rsidRPr="00EE32D0">
        <w:t>Document expected responses for your integration</w:t>
      </w:r>
    </w:p>
    <w:p w14:paraId="1178E086" w14:textId="77777777" w:rsidR="00EE32D0" w:rsidRPr="00EE32D0" w:rsidRDefault="00EE32D0" w:rsidP="00297B81">
      <w:pPr>
        <w:pStyle w:val="BodyText"/>
      </w:pPr>
    </w:p>
    <w:p w14:paraId="654A2D2C" w14:textId="5F1EA45F" w:rsidR="00EE32D0" w:rsidRPr="00EE32D0" w:rsidRDefault="00EE32D0" w:rsidP="00297B81">
      <w:pPr>
        <w:pStyle w:val="BodyText"/>
      </w:pPr>
      <w:r w:rsidRPr="00EE32D0">
        <w:rPr>
          <w:i/>
          <w:iCs/>
        </w:rPr>
        <w:t>Example: Testing bid submission in Swagger first</w:t>
      </w:r>
    </w:p>
    <w:p w14:paraId="69B3EF89" w14:textId="77777777" w:rsidR="00EE32D0" w:rsidRPr="00EE32D0" w:rsidRDefault="00EE32D0" w:rsidP="001A3CB5">
      <w:pPr>
        <w:pStyle w:val="Code"/>
      </w:pPr>
      <w:proofErr w:type="spellStart"/>
      <w:r w:rsidRPr="00EE32D0">
        <w:t>swagger_bid_example</w:t>
      </w:r>
      <w:proofErr w:type="spellEnd"/>
      <w:r w:rsidRPr="00EE32D0">
        <w:t xml:space="preserve"> = {</w:t>
      </w:r>
    </w:p>
    <w:p w14:paraId="36F952F5" w14:textId="77777777" w:rsidR="00EE32D0" w:rsidRPr="00EE32D0" w:rsidRDefault="00EE32D0" w:rsidP="001A3CB5">
      <w:pPr>
        <w:pStyle w:val="Code"/>
      </w:pPr>
      <w:r w:rsidRPr="00EE32D0">
        <w:t xml:space="preserve">    "</w:t>
      </w:r>
      <w:proofErr w:type="spellStart"/>
      <w:proofErr w:type="gramStart"/>
      <w:r w:rsidRPr="00EE32D0">
        <w:t>product</w:t>
      </w:r>
      <w:proofErr w:type="gramEnd"/>
      <w:r w:rsidRPr="00EE32D0">
        <w:t>_id</w:t>
      </w:r>
      <w:proofErr w:type="spellEnd"/>
      <w:r w:rsidRPr="00EE32D0">
        <w:t>": "NGP_OTD_AUCK",</w:t>
      </w:r>
    </w:p>
    <w:p w14:paraId="15F041F8" w14:textId="77777777" w:rsidR="00EE32D0" w:rsidRPr="00EE32D0" w:rsidRDefault="00EE32D0" w:rsidP="001A3CB5">
      <w:pPr>
        <w:pStyle w:val="Code"/>
      </w:pPr>
      <w:r w:rsidRPr="00EE32D0">
        <w:t xml:space="preserve">    "price": 12.50,</w:t>
      </w:r>
    </w:p>
    <w:p w14:paraId="3D1F8D14" w14:textId="77777777" w:rsidR="00EE32D0" w:rsidRPr="00EE32D0" w:rsidRDefault="00EE32D0" w:rsidP="001A3CB5">
      <w:pPr>
        <w:pStyle w:val="Code"/>
      </w:pPr>
      <w:r w:rsidRPr="00EE32D0">
        <w:t xml:space="preserve">    "quantity": 1000,</w:t>
      </w:r>
    </w:p>
    <w:p w14:paraId="7E7404C4" w14:textId="77777777" w:rsidR="00EE32D0" w:rsidRPr="00EE32D0" w:rsidRDefault="00EE32D0" w:rsidP="001A3CB5">
      <w:pPr>
        <w:pStyle w:val="Code"/>
      </w:pPr>
      <w:r w:rsidRPr="00EE32D0">
        <w:t xml:space="preserve">    "</w:t>
      </w:r>
      <w:proofErr w:type="spellStart"/>
      <w:proofErr w:type="gramStart"/>
      <w:r w:rsidRPr="00EE32D0">
        <w:t>delivery</w:t>
      </w:r>
      <w:proofErr w:type="gramEnd"/>
      <w:r w:rsidRPr="00EE32D0">
        <w:t>_date</w:t>
      </w:r>
      <w:proofErr w:type="spellEnd"/>
      <w:r w:rsidRPr="00EE32D0">
        <w:t>": "2025-06-05"</w:t>
      </w:r>
    </w:p>
    <w:p w14:paraId="43E7BE80" w14:textId="77777777" w:rsidR="00EE32D0" w:rsidRPr="00EE32D0" w:rsidRDefault="00EE32D0" w:rsidP="001A3CB5">
      <w:pPr>
        <w:pStyle w:val="Code"/>
      </w:pPr>
      <w:r w:rsidRPr="00EE32D0">
        <w:t>}</w:t>
      </w:r>
    </w:p>
    <w:p w14:paraId="2C841289" w14:textId="77777777" w:rsidR="00EE32D0" w:rsidRPr="00EE32D0" w:rsidRDefault="00EE32D0" w:rsidP="00206AFC">
      <w:pPr>
        <w:pStyle w:val="BodyText"/>
      </w:pPr>
    </w:p>
    <w:p w14:paraId="61C7EA09" w14:textId="03B5614B" w:rsidR="00EE32D0" w:rsidRPr="00EE32D0" w:rsidRDefault="00EE32D0" w:rsidP="00297B81">
      <w:pPr>
        <w:pStyle w:val="BodyText"/>
      </w:pPr>
      <w:r w:rsidRPr="00EE32D0">
        <w:t>Test this payload in Swagger, then use in your Python code:</w:t>
      </w:r>
    </w:p>
    <w:p w14:paraId="4D6A340F" w14:textId="77777777" w:rsidR="00EE32D0" w:rsidRPr="00EE32D0" w:rsidRDefault="00EE32D0" w:rsidP="001A3CB5">
      <w:pPr>
        <w:pStyle w:val="Code"/>
      </w:pPr>
      <w:r w:rsidRPr="00EE32D0">
        <w:t xml:space="preserve">def </w:t>
      </w:r>
      <w:proofErr w:type="spellStart"/>
      <w:r w:rsidRPr="00EE32D0">
        <w:t>submit_bid_from_swagger_example</w:t>
      </w:r>
      <w:proofErr w:type="spellEnd"/>
      <w:r w:rsidRPr="00EE32D0">
        <w:t>(</w:t>
      </w:r>
      <w:proofErr w:type="spellStart"/>
      <w:r w:rsidRPr="00EE32D0">
        <w:t>api</w:t>
      </w:r>
      <w:proofErr w:type="spellEnd"/>
      <w:r w:rsidRPr="00EE32D0">
        <w:t>):</w:t>
      </w:r>
    </w:p>
    <w:p w14:paraId="7E5C06A7" w14:textId="77777777" w:rsidR="00EE32D0" w:rsidRPr="00EE32D0" w:rsidRDefault="00EE32D0" w:rsidP="001A3CB5">
      <w:pPr>
        <w:pStyle w:val="Code"/>
      </w:pPr>
      <w:r w:rsidRPr="00EE32D0">
        <w:t xml:space="preserve">    return </w:t>
      </w:r>
      <w:proofErr w:type="spellStart"/>
      <w:proofErr w:type="gramStart"/>
      <w:r w:rsidRPr="00EE32D0">
        <w:t>api</w:t>
      </w:r>
      <w:proofErr w:type="spellEnd"/>
      <w:r w:rsidRPr="00EE32D0">
        <w:t>._</w:t>
      </w:r>
      <w:proofErr w:type="spellStart"/>
      <w:proofErr w:type="gramEnd"/>
      <w:r w:rsidRPr="00EE32D0">
        <w:t>make_</w:t>
      </w:r>
      <w:proofErr w:type="gramStart"/>
      <w:r w:rsidRPr="00EE32D0">
        <w:t>request</w:t>
      </w:r>
      <w:proofErr w:type="spellEnd"/>
      <w:r w:rsidRPr="00EE32D0">
        <w:t>(</w:t>
      </w:r>
      <w:proofErr w:type="gramEnd"/>
      <w:r w:rsidRPr="00EE32D0">
        <w:t xml:space="preserve">"POST", "/bids", </w:t>
      </w:r>
      <w:proofErr w:type="spellStart"/>
      <w:r w:rsidRPr="00EE32D0">
        <w:t>json</w:t>
      </w:r>
      <w:proofErr w:type="spellEnd"/>
      <w:r w:rsidRPr="00EE32D0">
        <w:t>=</w:t>
      </w:r>
      <w:proofErr w:type="spellStart"/>
      <w:r w:rsidRPr="00EE32D0">
        <w:t>swagger_bid_example</w:t>
      </w:r>
      <w:proofErr w:type="spellEnd"/>
      <w:r w:rsidRPr="00EE32D0">
        <w:t>)</w:t>
      </w:r>
    </w:p>
    <w:p w14:paraId="2B782164" w14:textId="77777777" w:rsidR="00EE32D0" w:rsidRPr="00EE32D0" w:rsidRDefault="00EE32D0" w:rsidP="001A3CB5">
      <w:pPr>
        <w:pStyle w:val="Heading2"/>
      </w:pPr>
      <w:r w:rsidRPr="00EE32D0">
        <w:t>UAT Environment Testing</w:t>
      </w:r>
    </w:p>
    <w:p w14:paraId="3AA5C262" w14:textId="77777777" w:rsidR="00EE32D0" w:rsidRPr="00EE32D0" w:rsidRDefault="00EE32D0" w:rsidP="00EE32D0">
      <w:pPr>
        <w:pStyle w:val="BodyText"/>
      </w:pPr>
      <w:r w:rsidRPr="00EE32D0">
        <w:t>The User Acceptance Testing (UAT) environment provides a safe sandbox for developing and validating your integration before production deployment.</w:t>
      </w:r>
    </w:p>
    <w:p w14:paraId="041F0744" w14:textId="77777777" w:rsidR="00EE32D0" w:rsidRPr="00EE32D0" w:rsidRDefault="00EE32D0" w:rsidP="001A3CB5">
      <w:pPr>
        <w:pStyle w:val="Heading3"/>
      </w:pPr>
      <w:r w:rsidRPr="00EE32D0">
        <w:t>Getting UAT Access</w:t>
      </w:r>
    </w:p>
    <w:p w14:paraId="35667121" w14:textId="77777777" w:rsidR="00EE32D0" w:rsidRPr="00EE32D0" w:rsidRDefault="00EE32D0" w:rsidP="001A3CB5">
      <w:pPr>
        <w:pStyle w:val="Bullet"/>
      </w:pPr>
      <w:r w:rsidRPr="00EE32D0">
        <w:rPr>
          <w:b/>
          <w:bCs/>
        </w:rPr>
        <w:t>Contact emsTradepoint</w:t>
      </w:r>
      <w:r w:rsidRPr="00EE32D0">
        <w:t xml:space="preserve"> to request UAT credentials</w:t>
      </w:r>
    </w:p>
    <w:p w14:paraId="360EC605" w14:textId="77777777" w:rsidR="00EE32D0" w:rsidRPr="00EE32D0" w:rsidRDefault="00EE32D0" w:rsidP="001A3CB5">
      <w:pPr>
        <w:pStyle w:val="Bullet"/>
      </w:pPr>
      <w:r w:rsidRPr="00EE32D0">
        <w:rPr>
          <w:b/>
          <w:bCs/>
        </w:rPr>
        <w:t>Provide Integration Details</w:t>
      </w:r>
      <w:r w:rsidRPr="00EE32D0">
        <w:t>: Explain your intended use case and trading requirements</w:t>
      </w:r>
    </w:p>
    <w:p w14:paraId="6FCF8F25" w14:textId="77777777" w:rsidR="00EE32D0" w:rsidRPr="00EE32D0" w:rsidRDefault="00EE32D0" w:rsidP="001A3CB5">
      <w:pPr>
        <w:pStyle w:val="Bullet"/>
      </w:pPr>
      <w:r w:rsidRPr="00EE32D0">
        <w:rPr>
          <w:b/>
          <w:bCs/>
        </w:rPr>
        <w:t>Receive Test Credentials</w:t>
      </w:r>
      <w:r w:rsidRPr="00EE32D0">
        <w:t>: Get temporary client ID and secret for UAT testing</w:t>
      </w:r>
    </w:p>
    <w:p w14:paraId="08B37CC6" w14:textId="77777777" w:rsidR="00EE32D0" w:rsidRPr="00EE32D0" w:rsidRDefault="00EE32D0" w:rsidP="001A3CB5">
      <w:pPr>
        <w:pStyle w:val="Bullet"/>
      </w:pPr>
      <w:r w:rsidRPr="00EE32D0">
        <w:rPr>
          <w:b/>
          <w:bCs/>
        </w:rPr>
        <w:t>Test Account Setup</w:t>
      </w:r>
      <w:r w:rsidRPr="00EE32D0">
        <w:t>: Receive demo trading account with test balances</w:t>
      </w:r>
    </w:p>
    <w:p w14:paraId="68C674FE" w14:textId="77777777" w:rsidR="00EE32D0" w:rsidRPr="00EE32D0" w:rsidRDefault="00EE32D0" w:rsidP="001A3CB5">
      <w:pPr>
        <w:pStyle w:val="Heading2"/>
      </w:pPr>
      <w:r w:rsidRPr="00EE32D0">
        <w:t>UAT Testing Strategy</w:t>
      </w:r>
    </w:p>
    <w:p w14:paraId="208335E7" w14:textId="77777777" w:rsidR="00EE32D0" w:rsidRPr="00EE32D0" w:rsidRDefault="00EE32D0" w:rsidP="001A3CB5">
      <w:pPr>
        <w:pStyle w:val="Heading3"/>
      </w:pPr>
      <w:r w:rsidRPr="00EE32D0">
        <w:t>Phase 1: Basic Integration Testing</w:t>
      </w:r>
    </w:p>
    <w:p w14:paraId="72D6AE95" w14:textId="77777777" w:rsidR="00EE32D0" w:rsidRPr="00EE32D0" w:rsidRDefault="00EE32D0" w:rsidP="001A3CB5">
      <w:pPr>
        <w:pStyle w:val="Code"/>
      </w:pPr>
      <w:r w:rsidRPr="00EE32D0">
        <w:t xml:space="preserve">def </w:t>
      </w:r>
      <w:proofErr w:type="spellStart"/>
      <w:r w:rsidRPr="00EE32D0">
        <w:t>test_basic_</w:t>
      </w:r>
      <w:proofErr w:type="gramStart"/>
      <w:r w:rsidRPr="00EE32D0">
        <w:t>integration</w:t>
      </w:r>
      <w:proofErr w:type="spellEnd"/>
      <w:r w:rsidRPr="00EE32D0">
        <w:t>(</w:t>
      </w:r>
      <w:proofErr w:type="gramEnd"/>
      <w:r w:rsidRPr="00EE32D0">
        <w:t>):</w:t>
      </w:r>
    </w:p>
    <w:p w14:paraId="30F485D6" w14:textId="77777777" w:rsidR="00EE32D0" w:rsidRPr="00EE32D0" w:rsidRDefault="00EE32D0" w:rsidP="001A3CB5">
      <w:pPr>
        <w:pStyle w:val="Code"/>
      </w:pPr>
      <w:r w:rsidRPr="00EE32D0">
        <w:t xml:space="preserve">    """Test fundamental API operations in UAT"""</w:t>
      </w:r>
    </w:p>
    <w:p w14:paraId="2FBF3863" w14:textId="77777777" w:rsidR="00EE32D0" w:rsidRPr="00EE32D0" w:rsidRDefault="00EE32D0" w:rsidP="001A3CB5">
      <w:pPr>
        <w:pStyle w:val="Code"/>
      </w:pPr>
      <w:r w:rsidRPr="00EE32D0">
        <w:t xml:space="preserve">    </w:t>
      </w:r>
    </w:p>
    <w:p w14:paraId="55E2F90B" w14:textId="77777777" w:rsidR="00EE32D0" w:rsidRPr="00EE32D0" w:rsidRDefault="00EE32D0" w:rsidP="001A3CB5">
      <w:pPr>
        <w:pStyle w:val="Code"/>
      </w:pPr>
      <w:r w:rsidRPr="00EE32D0">
        <w:t xml:space="preserve">    </w:t>
      </w:r>
      <w:r w:rsidRPr="00EE32D0">
        <w:rPr>
          <w:i/>
          <w:iCs/>
        </w:rPr>
        <w:t># Test authentication</w:t>
      </w:r>
    </w:p>
    <w:p w14:paraId="7F78F4FB" w14:textId="77777777" w:rsidR="00EE32D0" w:rsidRPr="00EE32D0" w:rsidRDefault="00EE32D0" w:rsidP="001A3CB5">
      <w:pPr>
        <w:pStyle w:val="Code"/>
      </w:pPr>
      <w:r w:rsidRPr="00EE32D0">
        <w:t xml:space="preserve">    token = </w:t>
      </w:r>
      <w:proofErr w:type="spellStart"/>
      <w:r w:rsidRPr="00EE32D0">
        <w:t>get_access_</w:t>
      </w:r>
      <w:proofErr w:type="gramStart"/>
      <w:r w:rsidRPr="00EE32D0">
        <w:t>token</w:t>
      </w:r>
      <w:proofErr w:type="spellEnd"/>
      <w:r w:rsidRPr="00EE32D0">
        <w:t>(</w:t>
      </w:r>
      <w:proofErr w:type="gramEnd"/>
      <w:r w:rsidRPr="00EE32D0">
        <w:t>"</w:t>
      </w:r>
      <w:proofErr w:type="spellStart"/>
      <w:r w:rsidRPr="00EE32D0">
        <w:t>uat_client_id</w:t>
      </w:r>
      <w:proofErr w:type="spellEnd"/>
      <w:r w:rsidRPr="00EE32D0">
        <w:t>", "</w:t>
      </w:r>
      <w:proofErr w:type="spellStart"/>
      <w:r w:rsidRPr="00EE32D0">
        <w:t>uat_secret</w:t>
      </w:r>
      <w:proofErr w:type="spellEnd"/>
      <w:r w:rsidRPr="00EE32D0">
        <w:t>", UAT_BASE_URL)</w:t>
      </w:r>
    </w:p>
    <w:p w14:paraId="5E5B4727" w14:textId="77777777" w:rsidR="00EE32D0" w:rsidRPr="00EE32D0" w:rsidRDefault="00EE32D0" w:rsidP="001A3CB5">
      <w:pPr>
        <w:pStyle w:val="Code"/>
      </w:pPr>
      <w:r w:rsidRPr="00EE32D0">
        <w:t xml:space="preserve">    </w:t>
      </w:r>
      <w:proofErr w:type="spellStart"/>
      <w:r w:rsidRPr="00EE32D0">
        <w:t>api</w:t>
      </w:r>
      <w:proofErr w:type="spellEnd"/>
      <w:r w:rsidRPr="00EE32D0">
        <w:t xml:space="preserve"> = </w:t>
      </w:r>
      <w:proofErr w:type="spellStart"/>
      <w:proofErr w:type="gramStart"/>
      <w:r w:rsidRPr="00EE32D0">
        <w:t>EmsTradePointAPI</w:t>
      </w:r>
      <w:proofErr w:type="spellEnd"/>
      <w:r w:rsidRPr="00EE32D0">
        <w:t>(</w:t>
      </w:r>
      <w:proofErr w:type="gramEnd"/>
      <w:r w:rsidRPr="00EE32D0">
        <w:t>UAT_BASE_URL, token)</w:t>
      </w:r>
    </w:p>
    <w:p w14:paraId="6EC59AAD" w14:textId="77777777" w:rsidR="00EE32D0" w:rsidRPr="00EE32D0" w:rsidRDefault="00EE32D0" w:rsidP="001A3CB5">
      <w:pPr>
        <w:pStyle w:val="Code"/>
      </w:pPr>
      <w:r w:rsidRPr="00EE32D0">
        <w:t xml:space="preserve">    </w:t>
      </w:r>
    </w:p>
    <w:p w14:paraId="2DCBD430" w14:textId="77777777" w:rsidR="00EE32D0" w:rsidRPr="00EE32D0" w:rsidRDefault="00EE32D0" w:rsidP="001A3CB5">
      <w:pPr>
        <w:pStyle w:val="Code"/>
      </w:pPr>
      <w:r w:rsidRPr="00EE32D0">
        <w:t xml:space="preserve">    </w:t>
      </w:r>
      <w:r w:rsidRPr="00EE32D0">
        <w:rPr>
          <w:i/>
          <w:iCs/>
        </w:rPr>
        <w:t># Test basic data retrieval</w:t>
      </w:r>
    </w:p>
    <w:p w14:paraId="7F97FA4B" w14:textId="77777777" w:rsidR="00EE32D0" w:rsidRPr="00EE32D0" w:rsidRDefault="00EE32D0" w:rsidP="001A3CB5">
      <w:pPr>
        <w:pStyle w:val="Code"/>
      </w:pPr>
      <w:r w:rsidRPr="00EE32D0">
        <w:t xml:space="preserve">    </w:t>
      </w:r>
      <w:proofErr w:type="spellStart"/>
      <w:r w:rsidRPr="00EE32D0">
        <w:t>company_info</w:t>
      </w:r>
      <w:proofErr w:type="spellEnd"/>
      <w:r w:rsidRPr="00EE32D0">
        <w:t xml:space="preserve"> = </w:t>
      </w:r>
      <w:proofErr w:type="spellStart"/>
      <w:r w:rsidRPr="00EE32D0">
        <w:t>get_company_info</w:t>
      </w:r>
      <w:proofErr w:type="spellEnd"/>
      <w:r w:rsidRPr="00EE32D0">
        <w:t>(</w:t>
      </w:r>
      <w:proofErr w:type="spellStart"/>
      <w:r w:rsidRPr="00EE32D0">
        <w:t>api</w:t>
      </w:r>
      <w:proofErr w:type="spellEnd"/>
      <w:r w:rsidRPr="00EE32D0">
        <w:t>)</w:t>
      </w:r>
    </w:p>
    <w:p w14:paraId="046A0CAE" w14:textId="77777777" w:rsidR="00EE32D0" w:rsidRPr="00EE32D0" w:rsidRDefault="00EE32D0" w:rsidP="001A3CB5">
      <w:pPr>
        <w:pStyle w:val="Code"/>
      </w:pPr>
      <w:r w:rsidRPr="00EE32D0">
        <w:t xml:space="preserve">    products = </w:t>
      </w:r>
      <w:proofErr w:type="spellStart"/>
      <w:r w:rsidRPr="00EE32D0">
        <w:t>get_products</w:t>
      </w:r>
      <w:proofErr w:type="spellEnd"/>
      <w:r w:rsidRPr="00EE32D0">
        <w:t>(</w:t>
      </w:r>
      <w:proofErr w:type="spellStart"/>
      <w:r w:rsidRPr="00EE32D0">
        <w:t>api</w:t>
      </w:r>
      <w:proofErr w:type="spellEnd"/>
      <w:r w:rsidRPr="00EE32D0">
        <w:t>)</w:t>
      </w:r>
    </w:p>
    <w:p w14:paraId="73752562" w14:textId="77777777" w:rsidR="00EE32D0" w:rsidRPr="00EE32D0" w:rsidRDefault="00EE32D0" w:rsidP="001A3CB5">
      <w:pPr>
        <w:pStyle w:val="Code"/>
      </w:pPr>
      <w:r w:rsidRPr="00EE32D0">
        <w:t xml:space="preserve">    markets = </w:t>
      </w:r>
      <w:proofErr w:type="spellStart"/>
      <w:r w:rsidRPr="00EE32D0">
        <w:t>get_market_status</w:t>
      </w:r>
      <w:proofErr w:type="spellEnd"/>
      <w:r w:rsidRPr="00EE32D0">
        <w:t>(</w:t>
      </w:r>
      <w:proofErr w:type="spellStart"/>
      <w:r w:rsidRPr="00EE32D0">
        <w:t>api</w:t>
      </w:r>
      <w:proofErr w:type="spellEnd"/>
      <w:r w:rsidRPr="00EE32D0">
        <w:t>)</w:t>
      </w:r>
    </w:p>
    <w:p w14:paraId="702806F3" w14:textId="77777777" w:rsidR="00EE32D0" w:rsidRPr="00EE32D0" w:rsidRDefault="00EE32D0" w:rsidP="001A3CB5">
      <w:pPr>
        <w:pStyle w:val="Code"/>
      </w:pPr>
      <w:r w:rsidRPr="00EE32D0">
        <w:lastRenderedPageBreak/>
        <w:t xml:space="preserve">    </w:t>
      </w:r>
    </w:p>
    <w:p w14:paraId="4A9F9D46" w14:textId="77777777" w:rsidR="00EE32D0" w:rsidRPr="00EE32D0" w:rsidRDefault="00EE32D0" w:rsidP="001A3CB5">
      <w:pPr>
        <w:pStyle w:val="Code"/>
      </w:pPr>
      <w:r w:rsidRPr="00EE32D0">
        <w:t xml:space="preserve">    </w:t>
      </w:r>
      <w:proofErr w:type="gramStart"/>
      <w:r w:rsidRPr="00EE32D0">
        <w:t>print(</w:t>
      </w:r>
      <w:proofErr w:type="gramEnd"/>
      <w:r w:rsidRPr="00EE32D0">
        <w:t>"</w:t>
      </w:r>
      <w:r w:rsidRPr="00EE32D0">
        <w:rPr>
          <w:rFonts w:ascii="Segoe UI Symbol" w:hAnsi="Segoe UI Symbol" w:cs="Segoe UI Symbol"/>
        </w:rPr>
        <w:t>✓</w:t>
      </w:r>
      <w:r w:rsidRPr="00EE32D0">
        <w:t xml:space="preserve"> Basic API integration successful")</w:t>
      </w:r>
    </w:p>
    <w:p w14:paraId="68617027" w14:textId="77777777" w:rsidR="00EE32D0" w:rsidRPr="00EE32D0" w:rsidRDefault="00EE32D0" w:rsidP="001A3CB5">
      <w:pPr>
        <w:pStyle w:val="Code"/>
      </w:pPr>
      <w:r w:rsidRPr="00EE32D0">
        <w:t xml:space="preserve">    return True</w:t>
      </w:r>
    </w:p>
    <w:p w14:paraId="7D186D51" w14:textId="77777777" w:rsidR="00EE32D0" w:rsidRPr="00EE32D0" w:rsidRDefault="00EE32D0" w:rsidP="001A3CB5">
      <w:pPr>
        <w:pStyle w:val="Code"/>
      </w:pPr>
    </w:p>
    <w:p w14:paraId="2D26C4DF" w14:textId="77777777" w:rsidR="00EE32D0" w:rsidRPr="00EE32D0" w:rsidRDefault="00EE32D0" w:rsidP="001A3CB5">
      <w:pPr>
        <w:pStyle w:val="Code"/>
      </w:pPr>
      <w:r w:rsidRPr="00EE32D0">
        <w:t xml:space="preserve">def </w:t>
      </w:r>
      <w:proofErr w:type="spellStart"/>
      <w:r w:rsidRPr="00EE32D0">
        <w:t>test_market_data_</w:t>
      </w:r>
      <w:proofErr w:type="gramStart"/>
      <w:r w:rsidRPr="00EE32D0">
        <w:t>access</w:t>
      </w:r>
      <w:proofErr w:type="spellEnd"/>
      <w:r w:rsidRPr="00EE32D0">
        <w:t>(</w:t>
      </w:r>
      <w:proofErr w:type="gramEnd"/>
      <w:r w:rsidRPr="00EE32D0">
        <w:t>):</w:t>
      </w:r>
    </w:p>
    <w:p w14:paraId="435B7002" w14:textId="77777777" w:rsidR="00EE32D0" w:rsidRPr="00EE32D0" w:rsidRDefault="00EE32D0" w:rsidP="001A3CB5">
      <w:pPr>
        <w:pStyle w:val="Code"/>
      </w:pPr>
      <w:r w:rsidRPr="00EE32D0">
        <w:t xml:space="preserve">    """Test market data permissions and filtering"""</w:t>
      </w:r>
    </w:p>
    <w:p w14:paraId="25E4E421" w14:textId="77777777" w:rsidR="00EE32D0" w:rsidRPr="00EE32D0" w:rsidRDefault="00EE32D0" w:rsidP="001A3CB5">
      <w:pPr>
        <w:pStyle w:val="Code"/>
      </w:pPr>
      <w:r w:rsidRPr="00EE32D0">
        <w:t xml:space="preserve">    </w:t>
      </w:r>
    </w:p>
    <w:p w14:paraId="591092F0" w14:textId="77777777" w:rsidR="00EE32D0" w:rsidRPr="00EE32D0" w:rsidRDefault="00EE32D0" w:rsidP="001A3CB5">
      <w:pPr>
        <w:pStyle w:val="Code"/>
      </w:pPr>
      <w:r w:rsidRPr="00EE32D0">
        <w:t xml:space="preserve">    </w:t>
      </w:r>
      <w:r w:rsidRPr="00EE32D0">
        <w:rPr>
          <w:i/>
          <w:iCs/>
        </w:rPr>
        <w:t># Test gas market access</w:t>
      </w:r>
    </w:p>
    <w:p w14:paraId="6BE1EFEE" w14:textId="77777777" w:rsidR="00EE32D0" w:rsidRPr="00EE32D0" w:rsidRDefault="00EE32D0" w:rsidP="001A3CB5">
      <w:pPr>
        <w:pStyle w:val="Code"/>
      </w:pPr>
      <w:r w:rsidRPr="00EE32D0">
        <w:t xml:space="preserve">    </w:t>
      </w:r>
      <w:proofErr w:type="spellStart"/>
      <w:r w:rsidRPr="00EE32D0">
        <w:t>gas_trades</w:t>
      </w:r>
      <w:proofErr w:type="spellEnd"/>
      <w:r w:rsidRPr="00EE32D0">
        <w:t xml:space="preserve"> = </w:t>
      </w:r>
      <w:proofErr w:type="spellStart"/>
      <w:r w:rsidRPr="00EE32D0">
        <w:t>get_</w:t>
      </w:r>
      <w:proofErr w:type="gramStart"/>
      <w:r w:rsidRPr="00EE32D0">
        <w:t>trades</w:t>
      </w:r>
      <w:proofErr w:type="spellEnd"/>
      <w:r w:rsidRPr="00EE32D0">
        <w:t>(</w:t>
      </w:r>
      <w:proofErr w:type="spellStart"/>
      <w:proofErr w:type="gramEnd"/>
      <w:r w:rsidRPr="00EE32D0">
        <w:t>api</w:t>
      </w:r>
      <w:proofErr w:type="spellEnd"/>
      <w:r w:rsidRPr="00EE32D0">
        <w:t xml:space="preserve">, </w:t>
      </w:r>
      <w:proofErr w:type="spellStart"/>
      <w:r w:rsidRPr="00EE32D0">
        <w:t>market_category</w:t>
      </w:r>
      <w:proofErr w:type="spellEnd"/>
      <w:r w:rsidRPr="00EE32D0">
        <w:t>="gas")</w:t>
      </w:r>
    </w:p>
    <w:p w14:paraId="55BE6922" w14:textId="77777777" w:rsidR="00EE32D0" w:rsidRPr="00EE32D0" w:rsidRDefault="00EE32D0" w:rsidP="001A3CB5">
      <w:pPr>
        <w:pStyle w:val="Code"/>
      </w:pPr>
      <w:r w:rsidRPr="00EE32D0">
        <w:t xml:space="preserve">    </w:t>
      </w:r>
    </w:p>
    <w:p w14:paraId="04D417F2" w14:textId="77777777" w:rsidR="00EE32D0" w:rsidRPr="00EE32D0" w:rsidRDefault="00EE32D0" w:rsidP="001A3CB5">
      <w:pPr>
        <w:pStyle w:val="Code"/>
      </w:pPr>
      <w:r w:rsidRPr="00EE32D0">
        <w:t xml:space="preserve">    </w:t>
      </w:r>
      <w:r w:rsidRPr="00EE32D0">
        <w:rPr>
          <w:i/>
          <w:iCs/>
        </w:rPr>
        <w:t># Test carbon market access (if permitted)</w:t>
      </w:r>
    </w:p>
    <w:p w14:paraId="57A7432E" w14:textId="77777777" w:rsidR="00EE32D0" w:rsidRPr="00EE32D0" w:rsidRDefault="00EE32D0" w:rsidP="001A3CB5">
      <w:pPr>
        <w:pStyle w:val="Code"/>
      </w:pPr>
      <w:r w:rsidRPr="00EE32D0">
        <w:t xml:space="preserve">    try:</w:t>
      </w:r>
    </w:p>
    <w:p w14:paraId="46C91241" w14:textId="77777777" w:rsidR="00EE32D0" w:rsidRPr="00EE32D0" w:rsidRDefault="00EE32D0" w:rsidP="001A3CB5">
      <w:pPr>
        <w:pStyle w:val="Code"/>
      </w:pPr>
      <w:r w:rsidRPr="00EE32D0">
        <w:t xml:space="preserve">        </w:t>
      </w:r>
      <w:proofErr w:type="spellStart"/>
      <w:r w:rsidRPr="00EE32D0">
        <w:t>carbon_trades</w:t>
      </w:r>
      <w:proofErr w:type="spellEnd"/>
      <w:r w:rsidRPr="00EE32D0">
        <w:t xml:space="preserve"> = </w:t>
      </w:r>
      <w:proofErr w:type="spellStart"/>
      <w:r w:rsidRPr="00EE32D0">
        <w:t>get_</w:t>
      </w:r>
      <w:proofErr w:type="gramStart"/>
      <w:r w:rsidRPr="00EE32D0">
        <w:t>trades</w:t>
      </w:r>
      <w:proofErr w:type="spellEnd"/>
      <w:r w:rsidRPr="00EE32D0">
        <w:t>(</w:t>
      </w:r>
      <w:proofErr w:type="spellStart"/>
      <w:proofErr w:type="gramEnd"/>
      <w:r w:rsidRPr="00EE32D0">
        <w:t>api</w:t>
      </w:r>
      <w:proofErr w:type="spellEnd"/>
      <w:r w:rsidRPr="00EE32D0">
        <w:t xml:space="preserve">, </w:t>
      </w:r>
      <w:proofErr w:type="spellStart"/>
      <w:r w:rsidRPr="00EE32D0">
        <w:t>market_category</w:t>
      </w:r>
      <w:proofErr w:type="spellEnd"/>
      <w:r w:rsidRPr="00EE32D0">
        <w:t>="carbon")</w:t>
      </w:r>
    </w:p>
    <w:p w14:paraId="2ACE1996" w14:textId="77777777" w:rsidR="00EE32D0" w:rsidRPr="00EE32D0" w:rsidRDefault="00EE32D0" w:rsidP="001A3CB5">
      <w:pPr>
        <w:pStyle w:val="Code"/>
      </w:pPr>
      <w:r w:rsidRPr="00EE32D0">
        <w:t xml:space="preserve">        </w:t>
      </w:r>
      <w:proofErr w:type="gramStart"/>
      <w:r w:rsidRPr="00EE32D0">
        <w:t>print(</w:t>
      </w:r>
      <w:proofErr w:type="gramEnd"/>
      <w:r w:rsidRPr="00EE32D0">
        <w:t>"</w:t>
      </w:r>
      <w:r w:rsidRPr="00EE32D0">
        <w:rPr>
          <w:rFonts w:ascii="Segoe UI Symbol" w:hAnsi="Segoe UI Symbol" w:cs="Segoe UI Symbol"/>
        </w:rPr>
        <w:t>✓</w:t>
      </w:r>
      <w:r w:rsidRPr="00EE32D0">
        <w:t xml:space="preserve"> Carbon market access confirmed")</w:t>
      </w:r>
    </w:p>
    <w:p w14:paraId="3FB85E64" w14:textId="77777777" w:rsidR="00EE32D0" w:rsidRPr="00EE32D0" w:rsidRDefault="00EE32D0" w:rsidP="001A3CB5">
      <w:pPr>
        <w:pStyle w:val="Code"/>
      </w:pPr>
      <w:r w:rsidRPr="00EE32D0">
        <w:t xml:space="preserve">    except </w:t>
      </w:r>
      <w:proofErr w:type="spellStart"/>
      <w:r w:rsidRPr="00EE32D0">
        <w:t>HTTPError</w:t>
      </w:r>
      <w:proofErr w:type="spellEnd"/>
      <w:r w:rsidRPr="00EE32D0">
        <w:t xml:space="preserve"> as e:</w:t>
      </w:r>
    </w:p>
    <w:p w14:paraId="1F0A066F" w14:textId="77777777" w:rsidR="00EE32D0" w:rsidRPr="00EE32D0" w:rsidRDefault="00EE32D0" w:rsidP="001A3CB5">
      <w:pPr>
        <w:pStyle w:val="Code"/>
      </w:pPr>
      <w:r w:rsidRPr="00EE32D0">
        <w:t xml:space="preserve">        if </w:t>
      </w:r>
      <w:proofErr w:type="spellStart"/>
      <w:proofErr w:type="gramStart"/>
      <w:r w:rsidRPr="00EE32D0">
        <w:t>e.response</w:t>
      </w:r>
      <w:proofErr w:type="gramEnd"/>
      <w:r w:rsidRPr="00EE32D0">
        <w:t>.status_code</w:t>
      </w:r>
      <w:proofErr w:type="spellEnd"/>
      <w:r w:rsidRPr="00EE32D0">
        <w:t xml:space="preserve"> == 401:</w:t>
      </w:r>
    </w:p>
    <w:p w14:paraId="5EA59D93" w14:textId="77777777" w:rsidR="00EE32D0" w:rsidRPr="00EE32D0" w:rsidRDefault="00EE32D0" w:rsidP="001A3CB5">
      <w:pPr>
        <w:pStyle w:val="Code"/>
      </w:pPr>
      <w:r w:rsidRPr="00EE32D0">
        <w:t xml:space="preserve">            </w:t>
      </w:r>
      <w:proofErr w:type="gramStart"/>
      <w:r w:rsidRPr="00EE32D0">
        <w:t>print(</w:t>
      </w:r>
      <w:proofErr w:type="gramEnd"/>
      <w:r w:rsidRPr="00EE32D0">
        <w:t>"</w:t>
      </w:r>
      <w:r w:rsidRPr="00EE32D0">
        <w:rPr>
          <w:rFonts w:ascii="Cambria Math" w:hAnsi="Cambria Math" w:cs="Cambria Math"/>
        </w:rPr>
        <w:t>ℹ</w:t>
      </w:r>
      <w:r w:rsidRPr="00EE32D0">
        <w:t xml:space="preserve"> Carbon market access not available")</w:t>
      </w:r>
    </w:p>
    <w:p w14:paraId="129AF4A9" w14:textId="77777777" w:rsidR="00EE32D0" w:rsidRPr="00EE32D0" w:rsidRDefault="00EE32D0" w:rsidP="001A3CB5">
      <w:pPr>
        <w:pStyle w:val="Code"/>
      </w:pPr>
      <w:r w:rsidRPr="00EE32D0">
        <w:t xml:space="preserve">    </w:t>
      </w:r>
    </w:p>
    <w:p w14:paraId="5DA8AC38" w14:textId="77777777" w:rsidR="00EE32D0" w:rsidRPr="00EE32D0" w:rsidRDefault="00EE32D0" w:rsidP="001A3CB5">
      <w:pPr>
        <w:pStyle w:val="Code"/>
      </w:pPr>
      <w:r w:rsidRPr="00EE32D0">
        <w:t xml:space="preserve">    </w:t>
      </w:r>
      <w:r w:rsidRPr="00EE32D0">
        <w:rPr>
          <w:i/>
          <w:iCs/>
        </w:rPr>
        <w:t># Test filtering capabilities</w:t>
      </w:r>
    </w:p>
    <w:p w14:paraId="2AE3BC5B" w14:textId="77777777" w:rsidR="00EE32D0" w:rsidRPr="00EE32D0" w:rsidRDefault="00EE32D0" w:rsidP="001A3CB5">
      <w:pPr>
        <w:pStyle w:val="Code"/>
      </w:pPr>
      <w:r w:rsidRPr="00EE32D0">
        <w:t xml:space="preserve">    </w:t>
      </w:r>
      <w:proofErr w:type="spellStart"/>
      <w:r w:rsidRPr="00EE32D0">
        <w:t>filtered_trades</w:t>
      </w:r>
      <w:proofErr w:type="spellEnd"/>
      <w:r w:rsidRPr="00EE32D0">
        <w:t xml:space="preserve"> = </w:t>
      </w:r>
      <w:proofErr w:type="spellStart"/>
      <w:r w:rsidRPr="00EE32D0">
        <w:t>get_</w:t>
      </w:r>
      <w:proofErr w:type="gramStart"/>
      <w:r w:rsidRPr="00EE32D0">
        <w:t>trades</w:t>
      </w:r>
      <w:proofErr w:type="spellEnd"/>
      <w:r w:rsidRPr="00EE32D0">
        <w:t>(</w:t>
      </w:r>
      <w:proofErr w:type="spellStart"/>
      <w:proofErr w:type="gramEnd"/>
      <w:r w:rsidRPr="00EE32D0">
        <w:t>api</w:t>
      </w:r>
      <w:proofErr w:type="spellEnd"/>
      <w:r w:rsidRPr="00EE32D0">
        <w:t>, filters</w:t>
      </w:r>
      <w:proofErr w:type="gramStart"/>
      <w:r w:rsidRPr="00EE32D0">
        <w:t>={</w:t>
      </w:r>
      <w:proofErr w:type="gramEnd"/>
      <w:r w:rsidRPr="00EE32D0">
        <w:t>"</w:t>
      </w:r>
      <w:proofErr w:type="spellStart"/>
      <w:r w:rsidRPr="00EE32D0">
        <w:t>date_from</w:t>
      </w:r>
      <w:proofErr w:type="spellEnd"/>
      <w:r w:rsidRPr="00EE32D0">
        <w:t>": "2025-06-01"})</w:t>
      </w:r>
    </w:p>
    <w:p w14:paraId="7DBDCAFE" w14:textId="77777777" w:rsidR="00EE32D0" w:rsidRPr="00EE32D0" w:rsidRDefault="00EE32D0" w:rsidP="001A3CB5">
      <w:pPr>
        <w:pStyle w:val="Code"/>
      </w:pPr>
      <w:r w:rsidRPr="00EE32D0">
        <w:t xml:space="preserve">    </w:t>
      </w:r>
    </w:p>
    <w:p w14:paraId="75216D9A" w14:textId="77777777" w:rsidR="00EE32D0" w:rsidRPr="00EE32D0" w:rsidRDefault="00EE32D0" w:rsidP="001A3CB5">
      <w:pPr>
        <w:pStyle w:val="Code"/>
      </w:pPr>
      <w:r w:rsidRPr="00EE32D0">
        <w:t xml:space="preserve">    </w:t>
      </w:r>
      <w:proofErr w:type="gramStart"/>
      <w:r w:rsidRPr="00EE32D0">
        <w:t>print(</w:t>
      </w:r>
      <w:proofErr w:type="gramEnd"/>
      <w:r w:rsidRPr="00EE32D0">
        <w:t>"</w:t>
      </w:r>
      <w:r w:rsidRPr="00EE32D0">
        <w:rPr>
          <w:rFonts w:ascii="Segoe UI Symbol" w:hAnsi="Segoe UI Symbol" w:cs="Segoe UI Symbol"/>
        </w:rPr>
        <w:t>✓</w:t>
      </w:r>
      <w:r w:rsidRPr="00EE32D0">
        <w:t xml:space="preserve"> Market data access validated")</w:t>
      </w:r>
    </w:p>
    <w:p w14:paraId="1E76AC8D" w14:textId="77777777" w:rsidR="00EE32D0" w:rsidRPr="00EE32D0" w:rsidRDefault="00EE32D0" w:rsidP="001A3CB5">
      <w:pPr>
        <w:pStyle w:val="Heading3"/>
      </w:pPr>
      <w:r w:rsidRPr="00EE32D0">
        <w:t>Phase 2: Trading Operations Testing</w:t>
      </w:r>
    </w:p>
    <w:p w14:paraId="5A011E74" w14:textId="77777777" w:rsidR="00EE32D0" w:rsidRPr="00EE32D0" w:rsidRDefault="00EE32D0" w:rsidP="001A3CB5">
      <w:pPr>
        <w:pStyle w:val="Code"/>
      </w:pPr>
      <w:r w:rsidRPr="00EE32D0">
        <w:t xml:space="preserve">def </w:t>
      </w:r>
      <w:proofErr w:type="spellStart"/>
      <w:r w:rsidRPr="00EE32D0">
        <w:t>test_trading_</w:t>
      </w:r>
      <w:proofErr w:type="gramStart"/>
      <w:r w:rsidRPr="00EE32D0">
        <w:t>operations</w:t>
      </w:r>
      <w:proofErr w:type="spellEnd"/>
      <w:r w:rsidRPr="00EE32D0">
        <w:t>(</w:t>
      </w:r>
      <w:proofErr w:type="gramEnd"/>
      <w:r w:rsidRPr="00EE32D0">
        <w:t>):</w:t>
      </w:r>
    </w:p>
    <w:p w14:paraId="77FA359C" w14:textId="77777777" w:rsidR="00EE32D0" w:rsidRPr="00EE32D0" w:rsidRDefault="00EE32D0" w:rsidP="001A3CB5">
      <w:pPr>
        <w:pStyle w:val="Code"/>
      </w:pPr>
      <w:r w:rsidRPr="00EE32D0">
        <w:t xml:space="preserve">    """Test order management and trading functions"""</w:t>
      </w:r>
    </w:p>
    <w:p w14:paraId="54E789F9" w14:textId="77777777" w:rsidR="00EE32D0" w:rsidRPr="00EE32D0" w:rsidRDefault="00EE32D0" w:rsidP="001A3CB5">
      <w:pPr>
        <w:pStyle w:val="Code"/>
      </w:pPr>
      <w:r w:rsidRPr="00EE32D0">
        <w:t xml:space="preserve">    </w:t>
      </w:r>
    </w:p>
    <w:p w14:paraId="51A4E94D" w14:textId="77777777" w:rsidR="00EE32D0" w:rsidRPr="00EE32D0" w:rsidRDefault="00EE32D0" w:rsidP="001A3CB5">
      <w:pPr>
        <w:pStyle w:val="Code"/>
      </w:pPr>
      <w:r w:rsidRPr="00EE32D0">
        <w:t xml:space="preserve">    </w:t>
      </w:r>
      <w:r w:rsidRPr="00EE32D0">
        <w:rPr>
          <w:i/>
          <w:iCs/>
        </w:rPr>
        <w:t># Test bid submission</w:t>
      </w:r>
    </w:p>
    <w:p w14:paraId="3E9712A1" w14:textId="77777777" w:rsidR="00EE32D0" w:rsidRPr="00EE32D0" w:rsidRDefault="00EE32D0" w:rsidP="001A3CB5">
      <w:pPr>
        <w:pStyle w:val="Code"/>
      </w:pPr>
      <w:r w:rsidRPr="00EE32D0">
        <w:t xml:space="preserve">    </w:t>
      </w:r>
      <w:proofErr w:type="spellStart"/>
      <w:r w:rsidRPr="00EE32D0">
        <w:t>test_bid</w:t>
      </w:r>
      <w:proofErr w:type="spellEnd"/>
      <w:r w:rsidRPr="00EE32D0">
        <w:t xml:space="preserve"> = {</w:t>
      </w:r>
    </w:p>
    <w:p w14:paraId="44B2744B" w14:textId="77777777" w:rsidR="00EE32D0" w:rsidRPr="00EE32D0" w:rsidRDefault="00EE32D0" w:rsidP="004676B4">
      <w:pPr>
        <w:pStyle w:val="Code"/>
      </w:pPr>
      <w:r w:rsidRPr="00EE32D0">
        <w:t xml:space="preserve">        "</w:t>
      </w:r>
      <w:proofErr w:type="spellStart"/>
      <w:proofErr w:type="gramStart"/>
      <w:r w:rsidRPr="00EE32D0">
        <w:t>product</w:t>
      </w:r>
      <w:proofErr w:type="gramEnd"/>
      <w:r w:rsidRPr="00EE32D0">
        <w:t>_id</w:t>
      </w:r>
      <w:proofErr w:type="spellEnd"/>
      <w:r w:rsidRPr="00EE32D0">
        <w:t xml:space="preserve">": "NGP_OTD_AUCK", </w:t>
      </w:r>
    </w:p>
    <w:p w14:paraId="0D2437DE" w14:textId="77777777" w:rsidR="00EE32D0" w:rsidRPr="00EE32D0" w:rsidRDefault="00EE32D0" w:rsidP="004676B4">
      <w:pPr>
        <w:pStyle w:val="Code"/>
      </w:pPr>
      <w:r w:rsidRPr="00EE32D0">
        <w:t xml:space="preserve">        "price": 10.00</w:t>
      </w:r>
      <w:proofErr w:type="gramStart"/>
      <w:r w:rsidRPr="00EE32D0">
        <w:t xml:space="preserve">,  </w:t>
      </w:r>
      <w:r w:rsidRPr="00EE32D0">
        <w:rPr>
          <w:i/>
          <w:iCs/>
        </w:rPr>
        <w:t>#</w:t>
      </w:r>
      <w:proofErr w:type="gramEnd"/>
      <w:r w:rsidRPr="00EE32D0">
        <w:rPr>
          <w:i/>
          <w:iCs/>
        </w:rPr>
        <w:t xml:space="preserve"> Use conservative test price</w:t>
      </w:r>
    </w:p>
    <w:p w14:paraId="417FF23A" w14:textId="77777777" w:rsidR="00EE32D0" w:rsidRPr="00EE32D0" w:rsidRDefault="00EE32D0" w:rsidP="004676B4">
      <w:pPr>
        <w:pStyle w:val="Code"/>
      </w:pPr>
      <w:r w:rsidRPr="00EE32D0">
        <w:t xml:space="preserve">        "quantity": </w:t>
      </w:r>
      <w:proofErr w:type="gramStart"/>
      <w:r w:rsidRPr="00EE32D0">
        <w:t xml:space="preserve">100,  </w:t>
      </w:r>
      <w:r w:rsidRPr="00EE32D0">
        <w:rPr>
          <w:i/>
          <w:iCs/>
        </w:rPr>
        <w:t>#</w:t>
      </w:r>
      <w:proofErr w:type="gramEnd"/>
      <w:r w:rsidRPr="00EE32D0">
        <w:rPr>
          <w:i/>
          <w:iCs/>
        </w:rPr>
        <w:t xml:space="preserve"> Small test quantity</w:t>
      </w:r>
    </w:p>
    <w:p w14:paraId="647C65D9" w14:textId="77777777" w:rsidR="00EE32D0" w:rsidRPr="00EE32D0" w:rsidRDefault="00EE32D0" w:rsidP="004676B4">
      <w:pPr>
        <w:pStyle w:val="Code"/>
      </w:pPr>
      <w:r w:rsidRPr="00EE32D0">
        <w:t xml:space="preserve">        "</w:t>
      </w:r>
      <w:proofErr w:type="spellStart"/>
      <w:proofErr w:type="gramStart"/>
      <w:r w:rsidRPr="00EE32D0">
        <w:t>delivery</w:t>
      </w:r>
      <w:proofErr w:type="gramEnd"/>
      <w:r w:rsidRPr="00EE32D0">
        <w:t>_date</w:t>
      </w:r>
      <w:proofErr w:type="spellEnd"/>
      <w:r w:rsidRPr="00EE32D0">
        <w:t>": "2025-06-05"</w:t>
      </w:r>
    </w:p>
    <w:p w14:paraId="135C1A50" w14:textId="77777777" w:rsidR="00EE32D0" w:rsidRPr="00EE32D0" w:rsidRDefault="00EE32D0" w:rsidP="004676B4">
      <w:pPr>
        <w:pStyle w:val="Code"/>
      </w:pPr>
      <w:r w:rsidRPr="00EE32D0">
        <w:t xml:space="preserve">    }</w:t>
      </w:r>
    </w:p>
    <w:p w14:paraId="4F6A38CB" w14:textId="77777777" w:rsidR="00EE32D0" w:rsidRPr="00EE32D0" w:rsidRDefault="00EE32D0" w:rsidP="004676B4">
      <w:pPr>
        <w:pStyle w:val="Code"/>
      </w:pPr>
      <w:r w:rsidRPr="00EE32D0">
        <w:t xml:space="preserve">    </w:t>
      </w:r>
    </w:p>
    <w:p w14:paraId="39119365" w14:textId="77777777" w:rsidR="00EE32D0" w:rsidRPr="00EE32D0" w:rsidRDefault="00EE32D0" w:rsidP="004676B4">
      <w:pPr>
        <w:pStyle w:val="Code"/>
      </w:pPr>
      <w:r w:rsidRPr="00EE32D0">
        <w:t xml:space="preserve">    </w:t>
      </w:r>
      <w:proofErr w:type="spellStart"/>
      <w:r w:rsidRPr="00EE32D0">
        <w:t>bid_result</w:t>
      </w:r>
      <w:proofErr w:type="spellEnd"/>
      <w:r w:rsidRPr="00EE32D0">
        <w:t xml:space="preserve"> = </w:t>
      </w:r>
      <w:proofErr w:type="spellStart"/>
      <w:r w:rsidRPr="00EE32D0">
        <w:t>submit_</w:t>
      </w:r>
      <w:proofErr w:type="gramStart"/>
      <w:r w:rsidRPr="00EE32D0">
        <w:t>bid</w:t>
      </w:r>
      <w:proofErr w:type="spellEnd"/>
      <w:r w:rsidRPr="00EE32D0">
        <w:t>(</w:t>
      </w:r>
      <w:proofErr w:type="spellStart"/>
      <w:proofErr w:type="gramEnd"/>
      <w:r w:rsidRPr="00EE32D0">
        <w:t>api</w:t>
      </w:r>
      <w:proofErr w:type="spellEnd"/>
      <w:r w:rsidRPr="00EE32D0">
        <w:t xml:space="preserve">, </w:t>
      </w:r>
      <w:proofErr w:type="spellStart"/>
      <w:r w:rsidRPr="00EE32D0">
        <w:t>test_bid</w:t>
      </w:r>
      <w:proofErr w:type="spellEnd"/>
      <w:r w:rsidRPr="00EE32D0">
        <w:t>)</w:t>
      </w:r>
    </w:p>
    <w:p w14:paraId="725066C0" w14:textId="77777777" w:rsidR="00EE32D0" w:rsidRPr="00EE32D0" w:rsidRDefault="00EE32D0" w:rsidP="004676B4">
      <w:pPr>
        <w:pStyle w:val="Code"/>
      </w:pPr>
      <w:r w:rsidRPr="00EE32D0">
        <w:t xml:space="preserve">    </w:t>
      </w:r>
      <w:proofErr w:type="spellStart"/>
      <w:r w:rsidRPr="00EE32D0">
        <w:t>bid_id</w:t>
      </w:r>
      <w:proofErr w:type="spellEnd"/>
      <w:r w:rsidRPr="00EE32D0">
        <w:t xml:space="preserve"> = </w:t>
      </w:r>
      <w:proofErr w:type="spellStart"/>
      <w:r w:rsidRPr="00EE32D0">
        <w:t>bid_result</w:t>
      </w:r>
      <w:proofErr w:type="spellEnd"/>
      <w:r w:rsidRPr="00EE32D0">
        <w:t>["id"]</w:t>
      </w:r>
    </w:p>
    <w:p w14:paraId="1182C485" w14:textId="77777777" w:rsidR="00EE32D0" w:rsidRPr="00EE32D0" w:rsidRDefault="00EE32D0" w:rsidP="004676B4">
      <w:pPr>
        <w:pStyle w:val="Code"/>
      </w:pPr>
      <w:r w:rsidRPr="00EE32D0">
        <w:t xml:space="preserve">    </w:t>
      </w:r>
    </w:p>
    <w:p w14:paraId="60B9E407" w14:textId="77777777" w:rsidR="00EE32D0" w:rsidRPr="00EE32D0" w:rsidRDefault="00EE32D0" w:rsidP="004676B4">
      <w:pPr>
        <w:pStyle w:val="Code"/>
      </w:pPr>
      <w:r w:rsidRPr="00EE32D0">
        <w:t xml:space="preserve">    </w:t>
      </w:r>
      <w:r w:rsidRPr="00EE32D0">
        <w:rPr>
          <w:i/>
          <w:iCs/>
        </w:rPr>
        <w:t># Test bid retrieval</w:t>
      </w:r>
    </w:p>
    <w:p w14:paraId="566DC5D8" w14:textId="77777777" w:rsidR="00EE32D0" w:rsidRPr="00EE32D0" w:rsidRDefault="00EE32D0" w:rsidP="004676B4">
      <w:pPr>
        <w:pStyle w:val="Code"/>
      </w:pPr>
      <w:r w:rsidRPr="00EE32D0">
        <w:t xml:space="preserve">    </w:t>
      </w:r>
      <w:proofErr w:type="spellStart"/>
      <w:r w:rsidRPr="00EE32D0">
        <w:t>bid_details</w:t>
      </w:r>
      <w:proofErr w:type="spellEnd"/>
      <w:r w:rsidRPr="00EE32D0">
        <w:t xml:space="preserve"> = </w:t>
      </w:r>
      <w:proofErr w:type="spellStart"/>
      <w:r w:rsidRPr="00EE32D0">
        <w:t>get_bid_</w:t>
      </w:r>
      <w:proofErr w:type="gramStart"/>
      <w:r w:rsidRPr="00EE32D0">
        <w:t>details</w:t>
      </w:r>
      <w:proofErr w:type="spellEnd"/>
      <w:r w:rsidRPr="00EE32D0">
        <w:t>(</w:t>
      </w:r>
      <w:proofErr w:type="spellStart"/>
      <w:proofErr w:type="gramEnd"/>
      <w:r w:rsidRPr="00EE32D0">
        <w:t>api</w:t>
      </w:r>
      <w:proofErr w:type="spellEnd"/>
      <w:r w:rsidRPr="00EE32D0">
        <w:t xml:space="preserve">, </w:t>
      </w:r>
      <w:proofErr w:type="spellStart"/>
      <w:r w:rsidRPr="00EE32D0">
        <w:t>bid_id</w:t>
      </w:r>
      <w:proofErr w:type="spellEnd"/>
      <w:r w:rsidRPr="00EE32D0">
        <w:t>)</w:t>
      </w:r>
    </w:p>
    <w:p w14:paraId="4C4BDF7C" w14:textId="77777777" w:rsidR="00EE32D0" w:rsidRPr="00EE32D0" w:rsidRDefault="00EE32D0" w:rsidP="004676B4">
      <w:pPr>
        <w:pStyle w:val="Code"/>
      </w:pPr>
      <w:r w:rsidRPr="00EE32D0">
        <w:t xml:space="preserve">    </w:t>
      </w:r>
    </w:p>
    <w:p w14:paraId="15C98718" w14:textId="77777777" w:rsidR="00EE32D0" w:rsidRPr="00EE32D0" w:rsidRDefault="00EE32D0" w:rsidP="004676B4">
      <w:pPr>
        <w:pStyle w:val="Code"/>
      </w:pPr>
      <w:r w:rsidRPr="00EE32D0">
        <w:t xml:space="preserve">    </w:t>
      </w:r>
      <w:r w:rsidRPr="00EE32D0">
        <w:rPr>
          <w:i/>
          <w:iCs/>
        </w:rPr>
        <w:t># Test bid withdrawal</w:t>
      </w:r>
    </w:p>
    <w:p w14:paraId="6F505E89" w14:textId="77777777" w:rsidR="00EE32D0" w:rsidRPr="00EE32D0" w:rsidRDefault="00EE32D0" w:rsidP="004676B4">
      <w:pPr>
        <w:pStyle w:val="Code"/>
      </w:pPr>
      <w:r w:rsidRPr="00EE32D0">
        <w:t xml:space="preserve">    </w:t>
      </w:r>
      <w:proofErr w:type="spellStart"/>
      <w:r w:rsidRPr="00EE32D0">
        <w:t>withdraw_result</w:t>
      </w:r>
      <w:proofErr w:type="spellEnd"/>
      <w:r w:rsidRPr="00EE32D0">
        <w:t xml:space="preserve"> = </w:t>
      </w:r>
      <w:proofErr w:type="spellStart"/>
      <w:r w:rsidRPr="00EE32D0">
        <w:t>withdraw_</w:t>
      </w:r>
      <w:proofErr w:type="gramStart"/>
      <w:r w:rsidRPr="00EE32D0">
        <w:t>bid</w:t>
      </w:r>
      <w:proofErr w:type="spellEnd"/>
      <w:r w:rsidRPr="00EE32D0">
        <w:t>(</w:t>
      </w:r>
      <w:proofErr w:type="spellStart"/>
      <w:proofErr w:type="gramEnd"/>
      <w:r w:rsidRPr="00EE32D0">
        <w:t>api</w:t>
      </w:r>
      <w:proofErr w:type="spellEnd"/>
      <w:r w:rsidRPr="00EE32D0">
        <w:t xml:space="preserve">, </w:t>
      </w:r>
      <w:proofErr w:type="spellStart"/>
      <w:r w:rsidRPr="00EE32D0">
        <w:t>bid_id</w:t>
      </w:r>
      <w:proofErr w:type="spellEnd"/>
      <w:r w:rsidRPr="00EE32D0">
        <w:t>)</w:t>
      </w:r>
    </w:p>
    <w:p w14:paraId="79479E29" w14:textId="77777777" w:rsidR="00EE32D0" w:rsidRPr="00EE32D0" w:rsidRDefault="00EE32D0" w:rsidP="004676B4">
      <w:pPr>
        <w:pStyle w:val="Code"/>
      </w:pPr>
      <w:r w:rsidRPr="00EE32D0">
        <w:t xml:space="preserve">    </w:t>
      </w:r>
    </w:p>
    <w:p w14:paraId="4B8B766B" w14:textId="77777777" w:rsidR="00EE32D0" w:rsidRPr="00EE32D0" w:rsidRDefault="00EE32D0" w:rsidP="004676B4">
      <w:pPr>
        <w:pStyle w:val="Code"/>
      </w:pPr>
      <w:r w:rsidRPr="00EE32D0">
        <w:lastRenderedPageBreak/>
        <w:t xml:space="preserve">    </w:t>
      </w:r>
      <w:proofErr w:type="gramStart"/>
      <w:r w:rsidRPr="00EE32D0">
        <w:t>print(</w:t>
      </w:r>
      <w:proofErr w:type="gramEnd"/>
      <w:r w:rsidRPr="00EE32D0">
        <w:t>"</w:t>
      </w:r>
      <w:r w:rsidRPr="00EE32D0">
        <w:rPr>
          <w:rFonts w:ascii="Segoe UI Symbol" w:hAnsi="Segoe UI Symbol" w:cs="Segoe UI Symbol"/>
        </w:rPr>
        <w:t>✓</w:t>
      </w:r>
      <w:r w:rsidRPr="00EE32D0">
        <w:t xml:space="preserve"> Trading operations validated")</w:t>
      </w:r>
    </w:p>
    <w:p w14:paraId="404AB386" w14:textId="77777777" w:rsidR="00EE32D0" w:rsidRPr="00EE32D0" w:rsidRDefault="00EE32D0" w:rsidP="004676B4">
      <w:pPr>
        <w:pStyle w:val="Code"/>
      </w:pPr>
      <w:r w:rsidRPr="00EE32D0">
        <w:t xml:space="preserve">    </w:t>
      </w:r>
    </w:p>
    <w:p w14:paraId="0CD5EE8E" w14:textId="77777777" w:rsidR="00EE32D0" w:rsidRPr="00EE32D0" w:rsidRDefault="00EE32D0" w:rsidP="004676B4">
      <w:pPr>
        <w:pStyle w:val="Code"/>
      </w:pPr>
      <w:r w:rsidRPr="00EE32D0">
        <w:t xml:space="preserve">def </w:t>
      </w:r>
      <w:proofErr w:type="spellStart"/>
      <w:r w:rsidRPr="00EE32D0">
        <w:t>test_error_</w:t>
      </w:r>
      <w:proofErr w:type="gramStart"/>
      <w:r w:rsidRPr="00EE32D0">
        <w:t>handling</w:t>
      </w:r>
      <w:proofErr w:type="spellEnd"/>
      <w:r w:rsidRPr="00EE32D0">
        <w:t>(</w:t>
      </w:r>
      <w:proofErr w:type="gramEnd"/>
      <w:r w:rsidRPr="00EE32D0">
        <w:t>):</w:t>
      </w:r>
    </w:p>
    <w:p w14:paraId="062D6D05" w14:textId="77777777" w:rsidR="00EE32D0" w:rsidRPr="00EE32D0" w:rsidRDefault="00EE32D0" w:rsidP="004676B4">
      <w:pPr>
        <w:pStyle w:val="Code"/>
      </w:pPr>
      <w:r w:rsidRPr="00EE32D0">
        <w:t xml:space="preserve">    """Test error conditions and edge cases"""</w:t>
      </w:r>
    </w:p>
    <w:p w14:paraId="17BC0B79" w14:textId="77777777" w:rsidR="00EE32D0" w:rsidRPr="00EE32D0" w:rsidRDefault="00EE32D0" w:rsidP="004676B4">
      <w:pPr>
        <w:pStyle w:val="Code"/>
      </w:pPr>
      <w:r w:rsidRPr="00EE32D0">
        <w:t xml:space="preserve">    </w:t>
      </w:r>
    </w:p>
    <w:p w14:paraId="2410CC58" w14:textId="77777777" w:rsidR="00EE32D0" w:rsidRPr="00EE32D0" w:rsidRDefault="00EE32D0" w:rsidP="004676B4">
      <w:pPr>
        <w:pStyle w:val="Code"/>
      </w:pPr>
      <w:r w:rsidRPr="00EE32D0">
        <w:t xml:space="preserve">    </w:t>
      </w:r>
      <w:r w:rsidRPr="00EE32D0">
        <w:rPr>
          <w:i/>
          <w:iCs/>
        </w:rPr>
        <w:t># Test invalid product ID</w:t>
      </w:r>
    </w:p>
    <w:p w14:paraId="337C05F7" w14:textId="77777777" w:rsidR="00EE32D0" w:rsidRPr="00EE32D0" w:rsidRDefault="00EE32D0" w:rsidP="004676B4">
      <w:pPr>
        <w:pStyle w:val="Code"/>
      </w:pPr>
      <w:r w:rsidRPr="00EE32D0">
        <w:t xml:space="preserve">    try:</w:t>
      </w:r>
    </w:p>
    <w:p w14:paraId="37FD9ED6" w14:textId="77777777" w:rsidR="00EE32D0" w:rsidRPr="00EE32D0" w:rsidRDefault="00EE32D0" w:rsidP="004676B4">
      <w:pPr>
        <w:pStyle w:val="Code"/>
      </w:pPr>
      <w:r w:rsidRPr="00EE32D0">
        <w:t xml:space="preserve">        </w:t>
      </w:r>
      <w:proofErr w:type="spellStart"/>
      <w:r w:rsidRPr="00EE32D0">
        <w:t>invalid_bid</w:t>
      </w:r>
      <w:proofErr w:type="spellEnd"/>
      <w:r w:rsidRPr="00EE32D0">
        <w:t xml:space="preserve"> = {"</w:t>
      </w:r>
      <w:proofErr w:type="spellStart"/>
      <w:r w:rsidRPr="00EE32D0">
        <w:t>product_id</w:t>
      </w:r>
      <w:proofErr w:type="spellEnd"/>
      <w:r w:rsidRPr="00EE32D0">
        <w:t>": "INVALID", "price": 10, "quantity": 100}</w:t>
      </w:r>
    </w:p>
    <w:p w14:paraId="17C343DF" w14:textId="77777777" w:rsidR="00EE32D0" w:rsidRPr="00EE32D0" w:rsidRDefault="00EE32D0" w:rsidP="004676B4">
      <w:pPr>
        <w:pStyle w:val="Code"/>
      </w:pPr>
      <w:r w:rsidRPr="00EE32D0">
        <w:t xml:space="preserve">        </w:t>
      </w:r>
      <w:proofErr w:type="spellStart"/>
      <w:r w:rsidRPr="00EE32D0">
        <w:t>submit_</w:t>
      </w:r>
      <w:proofErr w:type="gramStart"/>
      <w:r w:rsidRPr="00EE32D0">
        <w:t>bid</w:t>
      </w:r>
      <w:proofErr w:type="spellEnd"/>
      <w:r w:rsidRPr="00EE32D0">
        <w:t>(</w:t>
      </w:r>
      <w:proofErr w:type="spellStart"/>
      <w:proofErr w:type="gramEnd"/>
      <w:r w:rsidRPr="00EE32D0">
        <w:t>api</w:t>
      </w:r>
      <w:proofErr w:type="spellEnd"/>
      <w:r w:rsidRPr="00EE32D0">
        <w:t xml:space="preserve">, </w:t>
      </w:r>
      <w:proofErr w:type="spellStart"/>
      <w:r w:rsidRPr="00EE32D0">
        <w:t>invalid_bid</w:t>
      </w:r>
      <w:proofErr w:type="spellEnd"/>
      <w:r w:rsidRPr="00EE32D0">
        <w:t>)</w:t>
      </w:r>
    </w:p>
    <w:p w14:paraId="390F8A78" w14:textId="77777777" w:rsidR="00EE32D0" w:rsidRPr="00EE32D0" w:rsidRDefault="00EE32D0" w:rsidP="004676B4">
      <w:pPr>
        <w:pStyle w:val="Code"/>
      </w:pPr>
      <w:r w:rsidRPr="00EE32D0">
        <w:t xml:space="preserve">    except </w:t>
      </w:r>
      <w:proofErr w:type="spellStart"/>
      <w:r w:rsidRPr="00EE32D0">
        <w:t>HTTPError</w:t>
      </w:r>
      <w:proofErr w:type="spellEnd"/>
      <w:r w:rsidRPr="00EE32D0">
        <w:t xml:space="preserve"> as e:</w:t>
      </w:r>
    </w:p>
    <w:p w14:paraId="243FE9DF" w14:textId="77777777" w:rsidR="00EE32D0" w:rsidRPr="00EE32D0" w:rsidRDefault="00EE32D0" w:rsidP="004676B4">
      <w:pPr>
        <w:pStyle w:val="Code"/>
      </w:pPr>
      <w:r w:rsidRPr="00EE32D0">
        <w:t xml:space="preserve">        assert </w:t>
      </w:r>
      <w:proofErr w:type="spellStart"/>
      <w:proofErr w:type="gramStart"/>
      <w:r w:rsidRPr="00EE32D0">
        <w:t>e.response</w:t>
      </w:r>
      <w:proofErr w:type="gramEnd"/>
      <w:r w:rsidRPr="00EE32D0">
        <w:t>.status_code</w:t>
      </w:r>
      <w:proofErr w:type="spellEnd"/>
      <w:r w:rsidRPr="00EE32D0">
        <w:t xml:space="preserve"> == 422</w:t>
      </w:r>
    </w:p>
    <w:p w14:paraId="42FBE667" w14:textId="77777777" w:rsidR="00EE32D0" w:rsidRPr="00EE32D0" w:rsidRDefault="00EE32D0" w:rsidP="004676B4">
      <w:pPr>
        <w:pStyle w:val="Code"/>
      </w:pPr>
      <w:r w:rsidRPr="00EE32D0">
        <w:t xml:space="preserve">        </w:t>
      </w:r>
      <w:proofErr w:type="gramStart"/>
      <w:r w:rsidRPr="00EE32D0">
        <w:t>print(</w:t>
      </w:r>
      <w:proofErr w:type="gramEnd"/>
      <w:r w:rsidRPr="00EE32D0">
        <w:t>"</w:t>
      </w:r>
      <w:r w:rsidRPr="00EE32D0">
        <w:rPr>
          <w:rFonts w:ascii="Segoe UI Symbol" w:hAnsi="Segoe UI Symbol" w:cs="Segoe UI Symbol"/>
        </w:rPr>
        <w:t>✓</w:t>
      </w:r>
      <w:r w:rsidRPr="00EE32D0">
        <w:t xml:space="preserve"> Invalid product ID error handling correct")</w:t>
      </w:r>
    </w:p>
    <w:p w14:paraId="54C2E7D1" w14:textId="77777777" w:rsidR="00EE32D0" w:rsidRPr="00EE32D0" w:rsidRDefault="00EE32D0" w:rsidP="004676B4">
      <w:pPr>
        <w:pStyle w:val="Code"/>
      </w:pPr>
      <w:r w:rsidRPr="00EE32D0">
        <w:t xml:space="preserve">    </w:t>
      </w:r>
    </w:p>
    <w:p w14:paraId="54441411" w14:textId="77777777" w:rsidR="00EE32D0" w:rsidRPr="00EE32D0" w:rsidRDefault="00EE32D0" w:rsidP="004676B4">
      <w:pPr>
        <w:pStyle w:val="Code"/>
      </w:pPr>
      <w:r w:rsidRPr="00EE32D0">
        <w:t xml:space="preserve">    </w:t>
      </w:r>
      <w:r w:rsidRPr="00EE32D0">
        <w:rPr>
          <w:i/>
          <w:iCs/>
        </w:rPr>
        <w:t># Test expired token handling</w:t>
      </w:r>
    </w:p>
    <w:p w14:paraId="52C2B388" w14:textId="77777777" w:rsidR="00EE32D0" w:rsidRPr="00EE32D0" w:rsidRDefault="00EE32D0" w:rsidP="004676B4">
      <w:pPr>
        <w:pStyle w:val="Code"/>
      </w:pPr>
      <w:r w:rsidRPr="00EE32D0">
        <w:t xml:space="preserve">    </w:t>
      </w:r>
      <w:r w:rsidRPr="00EE32D0">
        <w:rPr>
          <w:i/>
          <w:iCs/>
        </w:rPr>
        <w:t xml:space="preserve"># Test rate limiting </w:t>
      </w:r>
      <w:proofErr w:type="spellStart"/>
      <w:r w:rsidRPr="00EE32D0">
        <w:rPr>
          <w:i/>
          <w:iCs/>
        </w:rPr>
        <w:t>behavior</w:t>
      </w:r>
      <w:proofErr w:type="spellEnd"/>
    </w:p>
    <w:p w14:paraId="126E3CB4" w14:textId="77777777" w:rsidR="00EE32D0" w:rsidRPr="00EE32D0" w:rsidRDefault="00EE32D0" w:rsidP="004676B4">
      <w:pPr>
        <w:pStyle w:val="Code"/>
      </w:pPr>
      <w:r w:rsidRPr="00EE32D0">
        <w:t xml:space="preserve">    </w:t>
      </w:r>
      <w:r w:rsidRPr="00EE32D0">
        <w:rPr>
          <w:i/>
          <w:iCs/>
        </w:rPr>
        <w:t># Test malformed request handling</w:t>
      </w:r>
    </w:p>
    <w:p w14:paraId="2A1B8621" w14:textId="77777777" w:rsidR="00EE32D0" w:rsidRPr="00EE32D0" w:rsidRDefault="00EE32D0" w:rsidP="004676B4">
      <w:pPr>
        <w:pStyle w:val="Heading3"/>
      </w:pPr>
      <w:r w:rsidRPr="00EE32D0">
        <w:t>Phase 3: Production Readiness Testing</w:t>
      </w:r>
    </w:p>
    <w:p w14:paraId="6FF38FD3" w14:textId="77777777" w:rsidR="00EE32D0" w:rsidRPr="00EE32D0" w:rsidRDefault="00EE32D0" w:rsidP="004676B4">
      <w:pPr>
        <w:pStyle w:val="Code"/>
      </w:pPr>
      <w:r w:rsidRPr="00EE32D0">
        <w:t xml:space="preserve">def </w:t>
      </w:r>
      <w:proofErr w:type="spellStart"/>
      <w:r w:rsidRPr="00EE32D0">
        <w:t>test_production_</w:t>
      </w:r>
      <w:proofErr w:type="gramStart"/>
      <w:r w:rsidRPr="00EE32D0">
        <w:t>readiness</w:t>
      </w:r>
      <w:proofErr w:type="spellEnd"/>
      <w:r w:rsidRPr="00EE32D0">
        <w:t>(</w:t>
      </w:r>
      <w:proofErr w:type="gramEnd"/>
      <w:r w:rsidRPr="00EE32D0">
        <w:t>):</w:t>
      </w:r>
    </w:p>
    <w:p w14:paraId="6DE17BF9" w14:textId="77777777" w:rsidR="00EE32D0" w:rsidRPr="00EE32D0" w:rsidRDefault="00EE32D0" w:rsidP="004676B4">
      <w:pPr>
        <w:pStyle w:val="Code"/>
      </w:pPr>
      <w:r w:rsidRPr="00EE32D0">
        <w:t xml:space="preserve">    """Comprehensive testing to demonstrate production readiness"""</w:t>
      </w:r>
    </w:p>
    <w:p w14:paraId="7E5DF611" w14:textId="77777777" w:rsidR="00EE32D0" w:rsidRPr="00EE32D0" w:rsidRDefault="00EE32D0" w:rsidP="004676B4">
      <w:pPr>
        <w:pStyle w:val="Code"/>
      </w:pPr>
      <w:r w:rsidRPr="00EE32D0">
        <w:t xml:space="preserve">    </w:t>
      </w:r>
    </w:p>
    <w:p w14:paraId="75B5D8B1" w14:textId="77777777" w:rsidR="00EE32D0" w:rsidRPr="00EE32D0" w:rsidRDefault="00EE32D0" w:rsidP="004676B4">
      <w:pPr>
        <w:pStyle w:val="Code"/>
      </w:pPr>
      <w:r w:rsidRPr="00EE32D0">
        <w:t xml:space="preserve">    </w:t>
      </w:r>
      <w:r w:rsidRPr="00EE32D0">
        <w:rPr>
          <w:i/>
          <w:iCs/>
        </w:rPr>
        <w:t># Test complete trading workflow</w:t>
      </w:r>
    </w:p>
    <w:p w14:paraId="5C46FB81" w14:textId="77777777" w:rsidR="00EE32D0" w:rsidRPr="00EE32D0" w:rsidRDefault="00EE32D0" w:rsidP="004676B4">
      <w:pPr>
        <w:pStyle w:val="Code"/>
      </w:pPr>
      <w:r w:rsidRPr="00EE32D0">
        <w:t xml:space="preserve">    </w:t>
      </w:r>
      <w:proofErr w:type="spellStart"/>
      <w:r w:rsidRPr="00EE32D0">
        <w:t>automated_trading_</w:t>
      </w:r>
      <w:proofErr w:type="gramStart"/>
      <w:r w:rsidRPr="00EE32D0">
        <w:t>example</w:t>
      </w:r>
      <w:proofErr w:type="spellEnd"/>
      <w:r w:rsidRPr="00EE32D0">
        <w:t>(</w:t>
      </w:r>
      <w:proofErr w:type="gramEnd"/>
      <w:r w:rsidRPr="00EE32D0">
        <w:t>)</w:t>
      </w:r>
    </w:p>
    <w:p w14:paraId="2A2B71C9" w14:textId="77777777" w:rsidR="00EE32D0" w:rsidRPr="00EE32D0" w:rsidRDefault="00EE32D0" w:rsidP="004676B4">
      <w:pPr>
        <w:pStyle w:val="Code"/>
      </w:pPr>
      <w:r w:rsidRPr="00EE32D0">
        <w:t xml:space="preserve">    </w:t>
      </w:r>
    </w:p>
    <w:p w14:paraId="5FB8F167" w14:textId="77777777" w:rsidR="00EE32D0" w:rsidRPr="00EE32D0" w:rsidRDefault="00EE32D0" w:rsidP="004676B4">
      <w:pPr>
        <w:pStyle w:val="Code"/>
      </w:pPr>
      <w:r w:rsidRPr="00EE32D0">
        <w:t xml:space="preserve">    </w:t>
      </w:r>
      <w:r w:rsidRPr="00EE32D0">
        <w:rPr>
          <w:i/>
          <w:iCs/>
        </w:rPr>
        <w:t># Test error recovery</w:t>
      </w:r>
    </w:p>
    <w:p w14:paraId="5511DDE6" w14:textId="77777777" w:rsidR="00EE32D0" w:rsidRPr="00EE32D0" w:rsidRDefault="00EE32D0" w:rsidP="004676B4">
      <w:pPr>
        <w:pStyle w:val="Code"/>
      </w:pPr>
      <w:r w:rsidRPr="00EE32D0">
        <w:t xml:space="preserve">    </w:t>
      </w:r>
      <w:proofErr w:type="spellStart"/>
      <w:r w:rsidRPr="00EE32D0">
        <w:t>test_error_</w:t>
      </w:r>
      <w:proofErr w:type="gramStart"/>
      <w:r w:rsidRPr="00EE32D0">
        <w:t>handling</w:t>
      </w:r>
      <w:proofErr w:type="spellEnd"/>
      <w:r w:rsidRPr="00EE32D0">
        <w:t>(</w:t>
      </w:r>
      <w:proofErr w:type="gramEnd"/>
      <w:r w:rsidRPr="00EE32D0">
        <w:t>)</w:t>
      </w:r>
    </w:p>
    <w:p w14:paraId="297AA675" w14:textId="77777777" w:rsidR="00EE32D0" w:rsidRPr="00EE32D0" w:rsidRDefault="00EE32D0" w:rsidP="004676B4">
      <w:pPr>
        <w:pStyle w:val="Code"/>
      </w:pPr>
      <w:r w:rsidRPr="00EE32D0">
        <w:t xml:space="preserve">    </w:t>
      </w:r>
    </w:p>
    <w:p w14:paraId="6150B18A" w14:textId="77777777" w:rsidR="00EE32D0" w:rsidRPr="00EE32D0" w:rsidRDefault="00EE32D0" w:rsidP="004676B4">
      <w:pPr>
        <w:pStyle w:val="Code"/>
      </w:pPr>
      <w:r w:rsidRPr="00EE32D0">
        <w:t xml:space="preserve">    </w:t>
      </w:r>
      <w:r w:rsidRPr="00EE32D0">
        <w:rPr>
          <w:i/>
          <w:iCs/>
        </w:rPr>
        <w:t># Test rate limiting compliance</w:t>
      </w:r>
    </w:p>
    <w:p w14:paraId="6FB7EF92" w14:textId="77777777" w:rsidR="00EE32D0" w:rsidRPr="00EE32D0" w:rsidRDefault="00EE32D0" w:rsidP="004676B4">
      <w:pPr>
        <w:pStyle w:val="Code"/>
      </w:pPr>
      <w:r w:rsidRPr="00EE32D0">
        <w:t xml:space="preserve">    </w:t>
      </w:r>
      <w:proofErr w:type="spellStart"/>
      <w:r w:rsidRPr="00EE32D0">
        <w:t>test_rate_limiting_</w:t>
      </w:r>
      <w:proofErr w:type="gramStart"/>
      <w:r w:rsidRPr="00EE32D0">
        <w:t>behavior</w:t>
      </w:r>
      <w:proofErr w:type="spellEnd"/>
      <w:r w:rsidRPr="00EE32D0">
        <w:t>(</w:t>
      </w:r>
      <w:proofErr w:type="gramEnd"/>
      <w:r w:rsidRPr="00EE32D0">
        <w:t>)</w:t>
      </w:r>
    </w:p>
    <w:p w14:paraId="7E6E9837" w14:textId="77777777" w:rsidR="00EE32D0" w:rsidRPr="00EE32D0" w:rsidRDefault="00EE32D0" w:rsidP="004676B4">
      <w:pPr>
        <w:pStyle w:val="Code"/>
      </w:pPr>
      <w:r w:rsidRPr="00EE32D0">
        <w:t xml:space="preserve">    </w:t>
      </w:r>
    </w:p>
    <w:p w14:paraId="73D270A3" w14:textId="77777777" w:rsidR="00EE32D0" w:rsidRPr="00EE32D0" w:rsidRDefault="00EE32D0" w:rsidP="004676B4">
      <w:pPr>
        <w:pStyle w:val="Code"/>
      </w:pPr>
      <w:r w:rsidRPr="00EE32D0">
        <w:t xml:space="preserve">    </w:t>
      </w:r>
      <w:r w:rsidRPr="00EE32D0">
        <w:rPr>
          <w:i/>
          <w:iCs/>
        </w:rPr>
        <w:t># Test token refresh mechanism</w:t>
      </w:r>
    </w:p>
    <w:p w14:paraId="6B380464" w14:textId="77777777" w:rsidR="00EE32D0" w:rsidRPr="00EE32D0" w:rsidRDefault="00EE32D0" w:rsidP="004676B4">
      <w:pPr>
        <w:pStyle w:val="Code"/>
      </w:pPr>
      <w:r w:rsidRPr="00EE32D0">
        <w:t xml:space="preserve">    </w:t>
      </w:r>
      <w:proofErr w:type="spellStart"/>
      <w:r w:rsidRPr="00EE32D0">
        <w:t>test_token_</w:t>
      </w:r>
      <w:proofErr w:type="gramStart"/>
      <w:r w:rsidRPr="00EE32D0">
        <w:t>management</w:t>
      </w:r>
      <w:proofErr w:type="spellEnd"/>
      <w:r w:rsidRPr="00EE32D0">
        <w:t>(</w:t>
      </w:r>
      <w:proofErr w:type="gramEnd"/>
      <w:r w:rsidRPr="00EE32D0">
        <w:t>)</w:t>
      </w:r>
    </w:p>
    <w:p w14:paraId="5F0D4ED0" w14:textId="77777777" w:rsidR="00EE32D0" w:rsidRPr="00EE32D0" w:rsidRDefault="00EE32D0" w:rsidP="004676B4">
      <w:pPr>
        <w:pStyle w:val="Code"/>
      </w:pPr>
      <w:r w:rsidRPr="00EE32D0">
        <w:t xml:space="preserve">    </w:t>
      </w:r>
    </w:p>
    <w:p w14:paraId="1C955D5A" w14:textId="77777777" w:rsidR="00EE32D0" w:rsidRPr="00EE32D0" w:rsidRDefault="00EE32D0" w:rsidP="004676B4">
      <w:pPr>
        <w:pStyle w:val="Code"/>
      </w:pPr>
      <w:r w:rsidRPr="00EE32D0">
        <w:t xml:space="preserve">    </w:t>
      </w:r>
      <w:r w:rsidRPr="00EE32D0">
        <w:rPr>
          <w:i/>
          <w:iCs/>
        </w:rPr>
        <w:t># Test market hours and edge cases</w:t>
      </w:r>
    </w:p>
    <w:p w14:paraId="292B0CBB" w14:textId="77777777" w:rsidR="00EE32D0" w:rsidRPr="00EE32D0" w:rsidRDefault="00EE32D0" w:rsidP="004676B4">
      <w:pPr>
        <w:pStyle w:val="Code"/>
      </w:pPr>
      <w:r w:rsidRPr="00EE32D0">
        <w:t xml:space="preserve">    </w:t>
      </w:r>
      <w:proofErr w:type="spellStart"/>
      <w:r w:rsidRPr="00EE32D0">
        <w:t>test_market_</w:t>
      </w:r>
      <w:proofErr w:type="gramStart"/>
      <w:r w:rsidRPr="00EE32D0">
        <w:t>conditions</w:t>
      </w:r>
      <w:proofErr w:type="spellEnd"/>
      <w:r w:rsidRPr="00EE32D0">
        <w:t>(</w:t>
      </w:r>
      <w:proofErr w:type="gramEnd"/>
      <w:r w:rsidRPr="00EE32D0">
        <w:t>)</w:t>
      </w:r>
    </w:p>
    <w:p w14:paraId="73941CE6" w14:textId="77777777" w:rsidR="00EE32D0" w:rsidRPr="00EE32D0" w:rsidRDefault="00EE32D0" w:rsidP="004676B4">
      <w:pPr>
        <w:pStyle w:val="Code"/>
      </w:pPr>
      <w:r w:rsidRPr="00EE32D0">
        <w:t xml:space="preserve">    </w:t>
      </w:r>
    </w:p>
    <w:p w14:paraId="1425A1E3" w14:textId="77777777" w:rsidR="00EE32D0" w:rsidRPr="00EE32D0" w:rsidRDefault="00EE32D0" w:rsidP="004676B4">
      <w:pPr>
        <w:pStyle w:val="Code"/>
      </w:pPr>
      <w:r w:rsidRPr="00EE32D0">
        <w:t xml:space="preserve">    </w:t>
      </w:r>
      <w:proofErr w:type="gramStart"/>
      <w:r w:rsidRPr="00EE32D0">
        <w:t>print(</w:t>
      </w:r>
      <w:proofErr w:type="gramEnd"/>
      <w:r w:rsidRPr="00EE32D0">
        <w:t>"</w:t>
      </w:r>
      <w:r w:rsidRPr="00EE32D0">
        <w:rPr>
          <w:rFonts w:ascii="Segoe UI Symbol" w:hAnsi="Segoe UI Symbol" w:cs="Segoe UI Symbol"/>
        </w:rPr>
        <w:t>✓</w:t>
      </w:r>
      <w:r w:rsidRPr="00EE32D0">
        <w:t xml:space="preserve"> Production readiness validation complete")</w:t>
      </w:r>
    </w:p>
    <w:p w14:paraId="02C03E89" w14:textId="77777777" w:rsidR="00EE32D0" w:rsidRPr="00EE32D0" w:rsidRDefault="00EE32D0" w:rsidP="004676B4">
      <w:pPr>
        <w:pStyle w:val="Heading2"/>
      </w:pPr>
      <w:r w:rsidRPr="00EE32D0">
        <w:t>Production Access Requirements</w:t>
      </w:r>
    </w:p>
    <w:p w14:paraId="242BC2AC" w14:textId="77777777" w:rsidR="00EE32D0" w:rsidRPr="00EE32D0" w:rsidRDefault="00EE32D0" w:rsidP="004676B4">
      <w:pPr>
        <w:pStyle w:val="Heading3"/>
      </w:pPr>
      <w:r w:rsidRPr="00EE32D0">
        <w:rPr>
          <w:rFonts w:ascii="Segoe UI Emoji" w:hAnsi="Segoe UI Emoji" w:cs="Segoe UI Emoji"/>
        </w:rPr>
        <w:t>⚠️</w:t>
      </w:r>
      <w:r w:rsidRPr="00EE32D0">
        <w:t xml:space="preserve"> Important: Production Access Approval Process</w:t>
      </w:r>
    </w:p>
    <w:p w14:paraId="3DD7FD1B" w14:textId="257C2055" w:rsidR="00EE32D0" w:rsidRPr="00EE32D0" w:rsidRDefault="00EE32D0" w:rsidP="00EE32D0">
      <w:pPr>
        <w:pStyle w:val="BodyText"/>
      </w:pPr>
      <w:r w:rsidRPr="00EE32D0">
        <w:lastRenderedPageBreak/>
        <w:t xml:space="preserve">Before </w:t>
      </w:r>
      <w:r w:rsidR="004676B4">
        <w:t>ETP</w:t>
      </w:r>
      <w:r w:rsidRPr="00EE32D0">
        <w:t xml:space="preserve"> grants access to the production platform, developers </w:t>
      </w:r>
      <w:r w:rsidRPr="00EE32D0">
        <w:rPr>
          <w:b/>
          <w:bCs/>
        </w:rPr>
        <w:t>must demonstrate correct API usage</w:t>
      </w:r>
      <w:r w:rsidRPr="00EE32D0">
        <w:t xml:space="preserve"> through comprehensive UAT testing. This requirement ensures market integrity and protects all participants.</w:t>
      </w:r>
    </w:p>
    <w:p w14:paraId="2215BD44" w14:textId="77777777" w:rsidR="00EE32D0" w:rsidRPr="00EE32D0" w:rsidRDefault="00EE32D0" w:rsidP="004676B4">
      <w:pPr>
        <w:pStyle w:val="Heading2"/>
      </w:pPr>
      <w:r w:rsidRPr="00EE32D0">
        <w:t>Demonstration Requirements</w:t>
      </w:r>
    </w:p>
    <w:p w14:paraId="370AA5FB" w14:textId="77777777" w:rsidR="00EE32D0" w:rsidRPr="00EE32D0" w:rsidRDefault="00EE32D0" w:rsidP="004676B4">
      <w:pPr>
        <w:pStyle w:val="Heading3"/>
      </w:pPr>
      <w:r w:rsidRPr="00EE32D0">
        <w:t>1. Technical Competency</w:t>
      </w:r>
    </w:p>
    <w:p w14:paraId="27B545CD" w14:textId="45664ADD" w:rsidR="00EE32D0" w:rsidRPr="00EE32D0" w:rsidRDefault="00EE32D0" w:rsidP="00297B81">
      <w:pPr>
        <w:pStyle w:val="Bullet"/>
      </w:pPr>
      <w:r w:rsidRPr="00EE32D0">
        <w:t>You must demonstrate:</w:t>
      </w:r>
    </w:p>
    <w:p w14:paraId="7043A09D" w14:textId="79F142DF" w:rsidR="00EE32D0" w:rsidRPr="00EE32D0" w:rsidRDefault="00EE32D0" w:rsidP="00297B81">
      <w:pPr>
        <w:pStyle w:val="Bullet"/>
      </w:pPr>
      <w:r w:rsidRPr="00EE32D0">
        <w:t>Proper authentication handling and token refresh</w:t>
      </w:r>
    </w:p>
    <w:p w14:paraId="6D758A63" w14:textId="61F42CFE" w:rsidR="00EE32D0" w:rsidRPr="00EE32D0" w:rsidRDefault="00EE32D0" w:rsidP="00297B81">
      <w:pPr>
        <w:pStyle w:val="Bullet"/>
      </w:pPr>
      <w:r w:rsidRPr="00EE32D0">
        <w:t>Correct error handling for all response codes</w:t>
      </w:r>
    </w:p>
    <w:p w14:paraId="514AF2C6" w14:textId="3BEEF1E9" w:rsidR="00EE32D0" w:rsidRPr="00EE32D0" w:rsidRDefault="00EE32D0" w:rsidP="00297B81">
      <w:pPr>
        <w:pStyle w:val="Bullet"/>
      </w:pPr>
      <w:r w:rsidRPr="00EE32D0">
        <w:t>Appropriate rate limiting and retry logic</w:t>
      </w:r>
    </w:p>
    <w:p w14:paraId="435064AE" w14:textId="0F3C0A79" w:rsidR="00EE32D0" w:rsidRPr="00EE32D0" w:rsidRDefault="00EE32D0" w:rsidP="00297B81">
      <w:pPr>
        <w:pStyle w:val="Bullet"/>
      </w:pPr>
      <w:r w:rsidRPr="00EE32D0">
        <w:t>Proper parameter validation before submission</w:t>
      </w:r>
    </w:p>
    <w:p w14:paraId="7E333D60" w14:textId="5DDC07F5" w:rsidR="00EE32D0" w:rsidRPr="00EE32D0" w:rsidRDefault="00EE32D0" w:rsidP="00297B81">
      <w:pPr>
        <w:pStyle w:val="Bullet"/>
      </w:pPr>
      <w:r w:rsidRPr="00EE32D0">
        <w:t>Understanding of market categories and filters</w:t>
      </w:r>
    </w:p>
    <w:p w14:paraId="0EC687BC" w14:textId="77777777" w:rsidR="00EE32D0" w:rsidRPr="00EE32D0" w:rsidRDefault="00EE32D0" w:rsidP="00297B81">
      <w:pPr>
        <w:pStyle w:val="BodyText"/>
      </w:pPr>
    </w:p>
    <w:p w14:paraId="7151F483" w14:textId="77777777" w:rsidR="00EE32D0" w:rsidRPr="00EE32D0" w:rsidRDefault="00EE32D0" w:rsidP="004676B4">
      <w:pPr>
        <w:pStyle w:val="Code"/>
      </w:pPr>
      <w:r w:rsidRPr="00EE32D0">
        <w:t xml:space="preserve">def </w:t>
      </w:r>
      <w:proofErr w:type="spellStart"/>
      <w:r w:rsidRPr="00EE32D0">
        <w:t>demonstrate_technical_</w:t>
      </w:r>
      <w:proofErr w:type="gramStart"/>
      <w:r w:rsidRPr="00EE32D0">
        <w:t>competency</w:t>
      </w:r>
      <w:proofErr w:type="spellEnd"/>
      <w:r w:rsidRPr="00EE32D0">
        <w:t>(</w:t>
      </w:r>
      <w:proofErr w:type="gramEnd"/>
      <w:r w:rsidRPr="00EE32D0">
        <w:t>):</w:t>
      </w:r>
    </w:p>
    <w:p w14:paraId="701E2EC9" w14:textId="77777777" w:rsidR="00EE32D0" w:rsidRPr="00EE32D0" w:rsidRDefault="00EE32D0" w:rsidP="004676B4">
      <w:pPr>
        <w:pStyle w:val="Code"/>
      </w:pPr>
      <w:r w:rsidRPr="00EE32D0">
        <w:t xml:space="preserve">    """Example of what emsTradepoint expects to see"""</w:t>
      </w:r>
    </w:p>
    <w:p w14:paraId="50F5D61F" w14:textId="77777777" w:rsidR="00EE32D0" w:rsidRPr="00EE32D0" w:rsidRDefault="00EE32D0" w:rsidP="004676B4">
      <w:pPr>
        <w:pStyle w:val="Code"/>
      </w:pPr>
      <w:r w:rsidRPr="00EE32D0">
        <w:t xml:space="preserve">    </w:t>
      </w:r>
    </w:p>
    <w:p w14:paraId="02243BE8" w14:textId="77777777" w:rsidR="00EE32D0" w:rsidRPr="00EE32D0" w:rsidRDefault="00EE32D0" w:rsidP="004676B4">
      <w:pPr>
        <w:pStyle w:val="Code"/>
      </w:pPr>
      <w:r w:rsidRPr="00EE32D0">
        <w:t xml:space="preserve">    </w:t>
      </w:r>
      <w:r w:rsidRPr="00EE32D0">
        <w:rPr>
          <w:i/>
          <w:iCs/>
        </w:rPr>
        <w:t># Robust authentication</w:t>
      </w:r>
    </w:p>
    <w:p w14:paraId="431AE230" w14:textId="77777777" w:rsidR="00EE32D0" w:rsidRPr="00EE32D0" w:rsidRDefault="00EE32D0" w:rsidP="004676B4">
      <w:pPr>
        <w:pStyle w:val="Code"/>
      </w:pPr>
      <w:r w:rsidRPr="00EE32D0">
        <w:t xml:space="preserve">    </w:t>
      </w:r>
      <w:proofErr w:type="spellStart"/>
      <w:r w:rsidRPr="00EE32D0">
        <w:t>token_manager</w:t>
      </w:r>
      <w:proofErr w:type="spellEnd"/>
      <w:r w:rsidRPr="00EE32D0">
        <w:t xml:space="preserve"> = </w:t>
      </w:r>
      <w:proofErr w:type="spellStart"/>
      <w:proofErr w:type="gramStart"/>
      <w:r w:rsidRPr="00EE32D0">
        <w:t>TokenManager</w:t>
      </w:r>
      <w:proofErr w:type="spellEnd"/>
      <w:r w:rsidRPr="00EE32D0">
        <w:t>(</w:t>
      </w:r>
      <w:proofErr w:type="gramEnd"/>
      <w:r w:rsidRPr="00EE32D0">
        <w:t>"</w:t>
      </w:r>
      <w:proofErr w:type="spellStart"/>
      <w:r w:rsidRPr="00EE32D0">
        <w:t>client_id</w:t>
      </w:r>
      <w:proofErr w:type="spellEnd"/>
      <w:r w:rsidRPr="00EE32D0">
        <w:t>", "secret", UAT_BASE_URL)</w:t>
      </w:r>
    </w:p>
    <w:p w14:paraId="79641A09" w14:textId="77777777" w:rsidR="00EE32D0" w:rsidRPr="00EE32D0" w:rsidRDefault="00EE32D0" w:rsidP="004676B4">
      <w:pPr>
        <w:pStyle w:val="Code"/>
      </w:pPr>
      <w:r w:rsidRPr="00EE32D0">
        <w:t xml:space="preserve">    </w:t>
      </w:r>
    </w:p>
    <w:p w14:paraId="1047D0DF" w14:textId="77777777" w:rsidR="00EE32D0" w:rsidRPr="00EE32D0" w:rsidRDefault="00EE32D0" w:rsidP="004676B4">
      <w:pPr>
        <w:pStyle w:val="Code"/>
      </w:pPr>
      <w:r w:rsidRPr="00EE32D0">
        <w:t xml:space="preserve">    </w:t>
      </w:r>
      <w:r w:rsidRPr="00EE32D0">
        <w:rPr>
          <w:i/>
          <w:iCs/>
        </w:rPr>
        <w:t># Proper error handling</w:t>
      </w:r>
    </w:p>
    <w:p w14:paraId="2E24A965" w14:textId="77777777" w:rsidR="00EE32D0" w:rsidRPr="00EE32D0" w:rsidRDefault="00EE32D0" w:rsidP="004676B4">
      <w:pPr>
        <w:pStyle w:val="Code"/>
      </w:pPr>
      <w:r w:rsidRPr="00EE32D0">
        <w:t xml:space="preserve">    @handle_api_errors</w:t>
      </w:r>
    </w:p>
    <w:p w14:paraId="4F834BE0" w14:textId="77777777" w:rsidR="00EE32D0" w:rsidRPr="00EE32D0" w:rsidRDefault="00EE32D0" w:rsidP="004676B4">
      <w:pPr>
        <w:pStyle w:val="Code"/>
      </w:pPr>
      <w:r w:rsidRPr="00EE32D0">
        <w:t xml:space="preserve">    def </w:t>
      </w:r>
      <w:proofErr w:type="spellStart"/>
      <w:r w:rsidRPr="00EE32D0">
        <w:t>safe_trading_</w:t>
      </w:r>
      <w:proofErr w:type="gramStart"/>
      <w:r w:rsidRPr="00EE32D0">
        <w:t>operation</w:t>
      </w:r>
      <w:proofErr w:type="spellEnd"/>
      <w:r w:rsidRPr="00EE32D0">
        <w:t>(</w:t>
      </w:r>
      <w:proofErr w:type="gramEnd"/>
      <w:r w:rsidRPr="00EE32D0">
        <w:t>):</w:t>
      </w:r>
    </w:p>
    <w:p w14:paraId="7B02B573" w14:textId="77777777" w:rsidR="00EE32D0" w:rsidRPr="00EE32D0" w:rsidRDefault="00EE32D0" w:rsidP="004676B4">
      <w:pPr>
        <w:pStyle w:val="Code"/>
      </w:pPr>
      <w:r w:rsidRPr="00EE32D0">
        <w:t xml:space="preserve">        </w:t>
      </w:r>
      <w:proofErr w:type="spellStart"/>
      <w:r w:rsidRPr="00EE32D0">
        <w:t>api</w:t>
      </w:r>
      <w:proofErr w:type="spellEnd"/>
      <w:r w:rsidRPr="00EE32D0">
        <w:t xml:space="preserve"> = </w:t>
      </w:r>
      <w:proofErr w:type="spellStart"/>
      <w:proofErr w:type="gramStart"/>
      <w:r w:rsidRPr="00EE32D0">
        <w:t>EmsTradePointAPI</w:t>
      </w:r>
      <w:proofErr w:type="spellEnd"/>
      <w:r w:rsidRPr="00EE32D0">
        <w:t>(</w:t>
      </w:r>
      <w:proofErr w:type="gramEnd"/>
      <w:r w:rsidRPr="00EE32D0">
        <w:t xml:space="preserve">UAT_BASE_URL, </w:t>
      </w:r>
      <w:proofErr w:type="spellStart"/>
      <w:r w:rsidRPr="00EE32D0">
        <w:t>token_manager.get_valid_</w:t>
      </w:r>
      <w:proofErr w:type="gramStart"/>
      <w:r w:rsidRPr="00EE32D0">
        <w:t>token</w:t>
      </w:r>
      <w:proofErr w:type="spellEnd"/>
      <w:r w:rsidRPr="00EE32D0">
        <w:t>(</w:t>
      </w:r>
      <w:proofErr w:type="gramEnd"/>
      <w:r w:rsidRPr="00EE32D0">
        <w:t>))</w:t>
      </w:r>
    </w:p>
    <w:p w14:paraId="31F7FE41" w14:textId="77777777" w:rsidR="00EE32D0" w:rsidRPr="00EE32D0" w:rsidRDefault="00EE32D0" w:rsidP="004676B4">
      <w:pPr>
        <w:pStyle w:val="Code"/>
      </w:pPr>
      <w:r w:rsidRPr="00EE32D0">
        <w:t xml:space="preserve">        return </w:t>
      </w:r>
      <w:proofErr w:type="spellStart"/>
      <w:r w:rsidRPr="00EE32D0">
        <w:t>submit_</w:t>
      </w:r>
      <w:proofErr w:type="gramStart"/>
      <w:r w:rsidRPr="00EE32D0">
        <w:t>bid</w:t>
      </w:r>
      <w:proofErr w:type="spellEnd"/>
      <w:r w:rsidRPr="00EE32D0">
        <w:t>(</w:t>
      </w:r>
      <w:proofErr w:type="spellStart"/>
      <w:proofErr w:type="gramEnd"/>
      <w:r w:rsidRPr="00EE32D0">
        <w:t>api</w:t>
      </w:r>
      <w:proofErr w:type="spellEnd"/>
      <w:r w:rsidRPr="00EE32D0">
        <w:t xml:space="preserve">, </w:t>
      </w:r>
      <w:proofErr w:type="spellStart"/>
      <w:r w:rsidRPr="00EE32D0">
        <w:t>validated_bid_data</w:t>
      </w:r>
      <w:proofErr w:type="spellEnd"/>
      <w:r w:rsidRPr="00EE32D0">
        <w:t>)</w:t>
      </w:r>
    </w:p>
    <w:p w14:paraId="11E1D8A9" w14:textId="77777777" w:rsidR="00EE32D0" w:rsidRPr="00EE32D0" w:rsidRDefault="00EE32D0" w:rsidP="004676B4">
      <w:pPr>
        <w:pStyle w:val="Code"/>
      </w:pPr>
      <w:r w:rsidRPr="00EE32D0">
        <w:t xml:space="preserve">    </w:t>
      </w:r>
    </w:p>
    <w:p w14:paraId="20418517" w14:textId="77777777" w:rsidR="00EE32D0" w:rsidRPr="00EE32D0" w:rsidRDefault="00EE32D0" w:rsidP="004676B4">
      <w:pPr>
        <w:pStyle w:val="Code"/>
      </w:pPr>
      <w:r w:rsidRPr="00EE32D0">
        <w:t xml:space="preserve">    </w:t>
      </w:r>
      <w:r w:rsidRPr="00EE32D0">
        <w:rPr>
          <w:i/>
          <w:iCs/>
        </w:rPr>
        <w:t># Rate limiting compliance</w:t>
      </w:r>
    </w:p>
    <w:p w14:paraId="0C9B97F4" w14:textId="77777777" w:rsidR="00EE32D0" w:rsidRPr="00EE32D0" w:rsidRDefault="00EE32D0" w:rsidP="004676B4">
      <w:pPr>
        <w:pStyle w:val="Code"/>
      </w:pPr>
      <w:r w:rsidRPr="00EE32D0">
        <w:t xml:space="preserve">    result = </w:t>
      </w:r>
      <w:proofErr w:type="spellStart"/>
      <w:r w:rsidRPr="00EE32D0">
        <w:t>make_request_with_backoff</w:t>
      </w:r>
      <w:proofErr w:type="spellEnd"/>
      <w:r w:rsidRPr="00EE32D0">
        <w:t>(</w:t>
      </w:r>
      <w:proofErr w:type="spellStart"/>
      <w:r w:rsidRPr="00EE32D0">
        <w:t>safe_trading_operation</w:t>
      </w:r>
      <w:proofErr w:type="spellEnd"/>
      <w:r w:rsidRPr="00EE32D0">
        <w:t>)</w:t>
      </w:r>
    </w:p>
    <w:p w14:paraId="482121E3" w14:textId="77777777" w:rsidR="00EE32D0" w:rsidRPr="00EE32D0" w:rsidRDefault="00EE32D0" w:rsidP="004676B4">
      <w:pPr>
        <w:pStyle w:val="Code"/>
      </w:pPr>
      <w:r w:rsidRPr="00EE32D0">
        <w:t xml:space="preserve">    </w:t>
      </w:r>
    </w:p>
    <w:p w14:paraId="3A1DEEC9" w14:textId="77777777" w:rsidR="00EE32D0" w:rsidRPr="00EE32D0" w:rsidRDefault="00EE32D0" w:rsidP="004676B4">
      <w:pPr>
        <w:pStyle w:val="Code"/>
      </w:pPr>
      <w:r w:rsidRPr="00EE32D0">
        <w:t xml:space="preserve">    return result</w:t>
      </w:r>
    </w:p>
    <w:p w14:paraId="295E6F62" w14:textId="77777777" w:rsidR="00EE32D0" w:rsidRPr="00EE32D0" w:rsidRDefault="00EE32D0" w:rsidP="004676B4">
      <w:pPr>
        <w:pStyle w:val="Heading3"/>
      </w:pPr>
      <w:r w:rsidRPr="00EE32D0">
        <w:t>2. Market Rules Understanding</w:t>
      </w:r>
    </w:p>
    <w:p w14:paraId="26E3DEB1" w14:textId="77777777" w:rsidR="00EE32D0" w:rsidRPr="00EE32D0" w:rsidRDefault="00EE32D0" w:rsidP="00841183">
      <w:pPr>
        <w:pStyle w:val="Bullet"/>
      </w:pPr>
      <w:r w:rsidRPr="00EE32D0">
        <w:t>Demonstrate understanding of trading limits and exposure rules</w:t>
      </w:r>
    </w:p>
    <w:p w14:paraId="0EE2E8D9" w14:textId="77777777" w:rsidR="00EE32D0" w:rsidRPr="00EE32D0" w:rsidRDefault="00EE32D0" w:rsidP="00841183">
      <w:pPr>
        <w:pStyle w:val="Bullet"/>
      </w:pPr>
      <w:r w:rsidRPr="00EE32D0">
        <w:t>Show proper validation of delivery dates and product specifications</w:t>
      </w:r>
    </w:p>
    <w:p w14:paraId="320B7751" w14:textId="77777777" w:rsidR="00EE32D0" w:rsidRPr="00EE32D0" w:rsidRDefault="00EE32D0" w:rsidP="00841183">
      <w:pPr>
        <w:pStyle w:val="Bullet"/>
      </w:pPr>
      <w:r w:rsidRPr="00EE32D0">
        <w:t>Prove compliance with market timing and trading windows</w:t>
      </w:r>
    </w:p>
    <w:p w14:paraId="7CED37E3" w14:textId="77777777" w:rsidR="00EE32D0" w:rsidRPr="00EE32D0" w:rsidRDefault="00EE32D0" w:rsidP="00841183">
      <w:pPr>
        <w:pStyle w:val="Bullet"/>
      </w:pPr>
      <w:r w:rsidRPr="00EE32D0">
        <w:t>Evidence of proper risk management controls</w:t>
      </w:r>
    </w:p>
    <w:p w14:paraId="3385FB06" w14:textId="77777777" w:rsidR="00EE32D0" w:rsidRPr="00EE32D0" w:rsidRDefault="00EE32D0" w:rsidP="00841183">
      <w:pPr>
        <w:pStyle w:val="Heading3"/>
      </w:pPr>
      <w:r w:rsidRPr="00EE32D0">
        <w:t>3. Integration Quality</w:t>
      </w:r>
    </w:p>
    <w:p w14:paraId="35FBDCE3" w14:textId="77777777" w:rsidR="00EE32D0" w:rsidRPr="00EE32D0" w:rsidRDefault="00EE32D0" w:rsidP="00841183">
      <w:pPr>
        <w:pStyle w:val="Bullet"/>
      </w:pPr>
      <w:r w:rsidRPr="00EE32D0">
        <w:rPr>
          <w:b/>
          <w:bCs/>
        </w:rPr>
        <w:t>Code Quality</w:t>
      </w:r>
      <w:r w:rsidRPr="00EE32D0">
        <w:t>: Clean, maintainable, production-ready code</w:t>
      </w:r>
    </w:p>
    <w:p w14:paraId="1A55C3CA" w14:textId="77777777" w:rsidR="00EE32D0" w:rsidRPr="00EE32D0" w:rsidRDefault="00EE32D0" w:rsidP="00841183">
      <w:pPr>
        <w:pStyle w:val="Bullet"/>
      </w:pPr>
      <w:r w:rsidRPr="00EE32D0">
        <w:rPr>
          <w:b/>
          <w:bCs/>
        </w:rPr>
        <w:t>Error Handling</w:t>
      </w:r>
      <w:r w:rsidRPr="00EE32D0">
        <w:t>: Comprehensive error recovery strategies</w:t>
      </w:r>
    </w:p>
    <w:p w14:paraId="6744CF42" w14:textId="77777777" w:rsidR="00EE32D0" w:rsidRPr="00EE32D0" w:rsidRDefault="00EE32D0" w:rsidP="00841183">
      <w:pPr>
        <w:pStyle w:val="Bullet"/>
      </w:pPr>
      <w:r w:rsidRPr="00EE32D0">
        <w:rPr>
          <w:b/>
          <w:bCs/>
        </w:rPr>
        <w:t>Security</w:t>
      </w:r>
      <w:r w:rsidRPr="00EE32D0">
        <w:t>: Proper credential management and secure practices</w:t>
      </w:r>
    </w:p>
    <w:p w14:paraId="55CFFDA1" w14:textId="77777777" w:rsidR="00EE32D0" w:rsidRPr="00EE32D0" w:rsidRDefault="00EE32D0" w:rsidP="00841183">
      <w:pPr>
        <w:pStyle w:val="Bullet"/>
      </w:pPr>
      <w:r w:rsidRPr="00EE32D0">
        <w:rPr>
          <w:b/>
          <w:bCs/>
        </w:rPr>
        <w:lastRenderedPageBreak/>
        <w:t>Monitoring</w:t>
      </w:r>
      <w:r w:rsidRPr="00EE32D0">
        <w:t>: Adequate logging and monitoring capabilities</w:t>
      </w:r>
    </w:p>
    <w:p w14:paraId="2741DD7C" w14:textId="77777777" w:rsidR="00EE32D0" w:rsidRPr="00EE32D0" w:rsidRDefault="00EE32D0" w:rsidP="00841183">
      <w:pPr>
        <w:pStyle w:val="Heading2"/>
      </w:pPr>
      <w:r w:rsidRPr="00EE32D0">
        <w:t>Production Approval Process</w:t>
      </w:r>
    </w:p>
    <w:p w14:paraId="24DAA947" w14:textId="77777777" w:rsidR="00EE32D0" w:rsidRPr="00EE32D0" w:rsidRDefault="00EE32D0" w:rsidP="00841183">
      <w:pPr>
        <w:pStyle w:val="Heading3"/>
      </w:pPr>
      <w:r w:rsidRPr="00EE32D0">
        <w:t>Step 1: UAT Testing Completion</w:t>
      </w:r>
    </w:p>
    <w:p w14:paraId="610BDC6C" w14:textId="4C5BF7AA" w:rsidR="00EE32D0" w:rsidRPr="00EE32D0" w:rsidRDefault="00EE32D0" w:rsidP="00035902">
      <w:pPr>
        <w:pStyle w:val="BodyText"/>
      </w:pPr>
      <w:r w:rsidRPr="00EE32D0">
        <w:t>Complete testing checklist:</w:t>
      </w:r>
    </w:p>
    <w:p w14:paraId="1F1413A5" w14:textId="77777777" w:rsidR="00EE32D0" w:rsidRPr="00EE32D0" w:rsidRDefault="00EE32D0" w:rsidP="00841183">
      <w:pPr>
        <w:pStyle w:val="Code"/>
      </w:pPr>
      <w:proofErr w:type="spellStart"/>
      <w:r w:rsidRPr="00EE32D0">
        <w:t>test_checklist</w:t>
      </w:r>
      <w:proofErr w:type="spellEnd"/>
      <w:r w:rsidRPr="00EE32D0">
        <w:t xml:space="preserve"> = {</w:t>
      </w:r>
    </w:p>
    <w:p w14:paraId="604276CF" w14:textId="77777777" w:rsidR="00EE32D0" w:rsidRPr="00EE32D0" w:rsidRDefault="00EE32D0" w:rsidP="00841183">
      <w:pPr>
        <w:pStyle w:val="Code"/>
      </w:pPr>
      <w:r w:rsidRPr="00EE32D0">
        <w:t xml:space="preserve">    "authentication": </w:t>
      </w:r>
      <w:proofErr w:type="spellStart"/>
      <w:r w:rsidRPr="00EE32D0">
        <w:t>test_authentication_</w:t>
      </w:r>
      <w:proofErr w:type="gramStart"/>
      <w:r w:rsidRPr="00EE32D0">
        <w:t>flows</w:t>
      </w:r>
      <w:proofErr w:type="spellEnd"/>
      <w:r w:rsidRPr="00EE32D0">
        <w:t>(</w:t>
      </w:r>
      <w:proofErr w:type="gramEnd"/>
      <w:r w:rsidRPr="00EE32D0">
        <w:t>),</w:t>
      </w:r>
    </w:p>
    <w:p w14:paraId="70D4C32E" w14:textId="77777777" w:rsidR="00EE32D0" w:rsidRPr="00EE32D0" w:rsidRDefault="00EE32D0" w:rsidP="00841183">
      <w:pPr>
        <w:pStyle w:val="Code"/>
      </w:pPr>
      <w:r w:rsidRPr="00EE32D0">
        <w:t xml:space="preserve">    "</w:t>
      </w:r>
      <w:proofErr w:type="spellStart"/>
      <w:proofErr w:type="gramStart"/>
      <w:r w:rsidRPr="00EE32D0">
        <w:t>market</w:t>
      </w:r>
      <w:proofErr w:type="gramEnd"/>
      <w:r w:rsidRPr="00EE32D0">
        <w:t>_data</w:t>
      </w:r>
      <w:proofErr w:type="spellEnd"/>
      <w:r w:rsidRPr="00EE32D0">
        <w:t xml:space="preserve">": </w:t>
      </w:r>
      <w:proofErr w:type="spellStart"/>
      <w:r w:rsidRPr="00EE32D0">
        <w:t>test_market_data_</w:t>
      </w:r>
      <w:proofErr w:type="gramStart"/>
      <w:r w:rsidRPr="00EE32D0">
        <w:t>access</w:t>
      </w:r>
      <w:proofErr w:type="spellEnd"/>
      <w:r w:rsidRPr="00EE32D0">
        <w:t>(</w:t>
      </w:r>
      <w:proofErr w:type="gramEnd"/>
      <w:r w:rsidRPr="00EE32D0">
        <w:t>),</w:t>
      </w:r>
    </w:p>
    <w:p w14:paraId="2D50AFB4" w14:textId="77777777" w:rsidR="00EE32D0" w:rsidRPr="00EE32D0" w:rsidRDefault="00EE32D0" w:rsidP="00841183">
      <w:pPr>
        <w:pStyle w:val="Code"/>
      </w:pPr>
      <w:r w:rsidRPr="00EE32D0">
        <w:t xml:space="preserve">    "</w:t>
      </w:r>
      <w:proofErr w:type="spellStart"/>
      <w:proofErr w:type="gramStart"/>
      <w:r w:rsidRPr="00EE32D0">
        <w:t>trading</w:t>
      </w:r>
      <w:proofErr w:type="gramEnd"/>
      <w:r w:rsidRPr="00EE32D0">
        <w:t>_ops</w:t>
      </w:r>
      <w:proofErr w:type="spellEnd"/>
      <w:r w:rsidRPr="00EE32D0">
        <w:t xml:space="preserve">": </w:t>
      </w:r>
      <w:proofErr w:type="spellStart"/>
      <w:r w:rsidRPr="00EE32D0">
        <w:t>test_trading_</w:t>
      </w:r>
      <w:proofErr w:type="gramStart"/>
      <w:r w:rsidRPr="00EE32D0">
        <w:t>operations</w:t>
      </w:r>
      <w:proofErr w:type="spellEnd"/>
      <w:r w:rsidRPr="00EE32D0">
        <w:t>(</w:t>
      </w:r>
      <w:proofErr w:type="gramEnd"/>
      <w:r w:rsidRPr="00EE32D0">
        <w:t xml:space="preserve">), </w:t>
      </w:r>
    </w:p>
    <w:p w14:paraId="0B7146C3" w14:textId="77777777" w:rsidR="00EE32D0" w:rsidRPr="00EE32D0" w:rsidRDefault="00EE32D0" w:rsidP="00841183">
      <w:pPr>
        <w:pStyle w:val="Code"/>
      </w:pPr>
      <w:r w:rsidRPr="00EE32D0">
        <w:t xml:space="preserve">    "</w:t>
      </w:r>
      <w:proofErr w:type="spellStart"/>
      <w:proofErr w:type="gramStart"/>
      <w:r w:rsidRPr="00EE32D0">
        <w:t>error</w:t>
      </w:r>
      <w:proofErr w:type="gramEnd"/>
      <w:r w:rsidRPr="00EE32D0">
        <w:t>_handling</w:t>
      </w:r>
      <w:proofErr w:type="spellEnd"/>
      <w:r w:rsidRPr="00EE32D0">
        <w:t xml:space="preserve">": </w:t>
      </w:r>
      <w:proofErr w:type="spellStart"/>
      <w:r w:rsidRPr="00EE32D0">
        <w:t>test_error_</w:t>
      </w:r>
      <w:proofErr w:type="gramStart"/>
      <w:r w:rsidRPr="00EE32D0">
        <w:t>handling</w:t>
      </w:r>
      <w:proofErr w:type="spellEnd"/>
      <w:r w:rsidRPr="00EE32D0">
        <w:t>(</w:t>
      </w:r>
      <w:proofErr w:type="gramEnd"/>
      <w:r w:rsidRPr="00EE32D0">
        <w:t>),</w:t>
      </w:r>
    </w:p>
    <w:p w14:paraId="13B46D6D" w14:textId="77777777" w:rsidR="00EE32D0" w:rsidRPr="00EE32D0" w:rsidRDefault="00EE32D0" w:rsidP="00841183">
      <w:pPr>
        <w:pStyle w:val="Code"/>
      </w:pPr>
      <w:r w:rsidRPr="00EE32D0">
        <w:t xml:space="preserve">    "</w:t>
      </w:r>
      <w:proofErr w:type="spellStart"/>
      <w:proofErr w:type="gramStart"/>
      <w:r w:rsidRPr="00EE32D0">
        <w:t>rate</w:t>
      </w:r>
      <w:proofErr w:type="gramEnd"/>
      <w:r w:rsidRPr="00EE32D0">
        <w:t>_limiting</w:t>
      </w:r>
      <w:proofErr w:type="spellEnd"/>
      <w:r w:rsidRPr="00EE32D0">
        <w:t xml:space="preserve">": </w:t>
      </w:r>
      <w:proofErr w:type="spellStart"/>
      <w:r w:rsidRPr="00EE32D0">
        <w:t>test_rate_limiting_</w:t>
      </w:r>
      <w:proofErr w:type="gramStart"/>
      <w:r w:rsidRPr="00EE32D0">
        <w:t>compliance</w:t>
      </w:r>
      <w:proofErr w:type="spellEnd"/>
      <w:r w:rsidRPr="00EE32D0">
        <w:t>(</w:t>
      </w:r>
      <w:proofErr w:type="gramEnd"/>
      <w:r w:rsidRPr="00EE32D0">
        <w:t>),</w:t>
      </w:r>
    </w:p>
    <w:p w14:paraId="0BD6A61F" w14:textId="77777777" w:rsidR="00EE32D0" w:rsidRPr="00EE32D0" w:rsidRDefault="00EE32D0" w:rsidP="00841183">
      <w:pPr>
        <w:pStyle w:val="Code"/>
      </w:pPr>
      <w:r w:rsidRPr="00EE32D0">
        <w:t xml:space="preserve">    "</w:t>
      </w:r>
      <w:proofErr w:type="spellStart"/>
      <w:proofErr w:type="gramStart"/>
      <w:r w:rsidRPr="00EE32D0">
        <w:t>production</w:t>
      </w:r>
      <w:proofErr w:type="gramEnd"/>
      <w:r w:rsidRPr="00EE32D0">
        <w:t>_ready</w:t>
      </w:r>
      <w:proofErr w:type="spellEnd"/>
      <w:r w:rsidRPr="00EE32D0">
        <w:t xml:space="preserve">": </w:t>
      </w:r>
      <w:proofErr w:type="spellStart"/>
      <w:r w:rsidRPr="00EE32D0">
        <w:t>test_production_</w:t>
      </w:r>
      <w:proofErr w:type="gramStart"/>
      <w:r w:rsidRPr="00EE32D0">
        <w:t>readiness</w:t>
      </w:r>
      <w:proofErr w:type="spellEnd"/>
      <w:r w:rsidRPr="00EE32D0">
        <w:t>(</w:t>
      </w:r>
      <w:proofErr w:type="gramEnd"/>
      <w:r w:rsidRPr="00EE32D0">
        <w:t>)</w:t>
      </w:r>
    </w:p>
    <w:p w14:paraId="44AFBD97" w14:textId="77777777" w:rsidR="00EE32D0" w:rsidRPr="00EE32D0" w:rsidRDefault="00EE32D0" w:rsidP="00841183">
      <w:pPr>
        <w:pStyle w:val="Code"/>
      </w:pPr>
      <w:r w:rsidRPr="00EE32D0">
        <w:t>}</w:t>
      </w:r>
    </w:p>
    <w:p w14:paraId="25092AE4" w14:textId="77777777" w:rsidR="00EE32D0" w:rsidRPr="00EE32D0" w:rsidRDefault="00EE32D0" w:rsidP="00841183">
      <w:pPr>
        <w:pStyle w:val="Code"/>
      </w:pPr>
    </w:p>
    <w:p w14:paraId="6BBF28EB" w14:textId="77777777" w:rsidR="00EE32D0" w:rsidRPr="00EE32D0" w:rsidRDefault="00EE32D0" w:rsidP="00841183">
      <w:pPr>
        <w:pStyle w:val="Code"/>
      </w:pPr>
      <w:r w:rsidRPr="00EE32D0">
        <w:rPr>
          <w:i/>
          <w:iCs/>
        </w:rPr>
        <w:t># All tests must pass before production request</w:t>
      </w:r>
    </w:p>
    <w:p w14:paraId="1F91B323" w14:textId="77777777" w:rsidR="00EE32D0" w:rsidRPr="00EE32D0" w:rsidRDefault="00EE32D0" w:rsidP="00841183">
      <w:pPr>
        <w:pStyle w:val="Code"/>
      </w:pPr>
      <w:r w:rsidRPr="00EE32D0">
        <w:t>assert all(</w:t>
      </w:r>
      <w:proofErr w:type="spellStart"/>
      <w:r w:rsidRPr="00EE32D0">
        <w:t>test_</w:t>
      </w:r>
      <w:proofErr w:type="gramStart"/>
      <w:r w:rsidRPr="00EE32D0">
        <w:t>checklist.values</w:t>
      </w:r>
      <w:proofErr w:type="spellEnd"/>
      <w:proofErr w:type="gramEnd"/>
      <w:r w:rsidRPr="00EE32D0">
        <w:t>()), "Complete all UAT testing first"</w:t>
      </w:r>
    </w:p>
    <w:p w14:paraId="3392119E" w14:textId="77777777" w:rsidR="00EE32D0" w:rsidRPr="00EE32D0" w:rsidRDefault="00EE32D0" w:rsidP="00841183">
      <w:pPr>
        <w:pStyle w:val="Heading3"/>
      </w:pPr>
      <w:r w:rsidRPr="00EE32D0">
        <w:t>Step 2: Documentation Submission Submit to emsTradepoint:</w:t>
      </w:r>
    </w:p>
    <w:p w14:paraId="05BAB451" w14:textId="77777777" w:rsidR="00EE32D0" w:rsidRPr="00EE32D0" w:rsidRDefault="00EE32D0" w:rsidP="00841183">
      <w:pPr>
        <w:pStyle w:val="Bullet"/>
      </w:pPr>
      <w:r w:rsidRPr="00EE32D0">
        <w:rPr>
          <w:b/>
          <w:bCs/>
        </w:rPr>
        <w:t>Integration Architecture</w:t>
      </w:r>
      <w:r w:rsidRPr="00EE32D0">
        <w:t>: How your system integrates with the API</w:t>
      </w:r>
    </w:p>
    <w:p w14:paraId="66A439B3" w14:textId="77777777" w:rsidR="00EE32D0" w:rsidRPr="00EE32D0" w:rsidRDefault="00EE32D0" w:rsidP="00841183">
      <w:pPr>
        <w:pStyle w:val="Bullet"/>
      </w:pPr>
      <w:r w:rsidRPr="00EE32D0">
        <w:rPr>
          <w:b/>
          <w:bCs/>
        </w:rPr>
        <w:t>Error Handling Strategy</w:t>
      </w:r>
      <w:r w:rsidRPr="00EE32D0">
        <w:t>: Your approach to handling failures and errors</w:t>
      </w:r>
    </w:p>
    <w:p w14:paraId="454683A9" w14:textId="77777777" w:rsidR="00EE32D0" w:rsidRPr="00EE32D0" w:rsidRDefault="00EE32D0" w:rsidP="00841183">
      <w:pPr>
        <w:pStyle w:val="Bullet"/>
      </w:pPr>
      <w:r w:rsidRPr="00EE32D0">
        <w:rPr>
          <w:b/>
          <w:bCs/>
        </w:rPr>
        <w:t>Rate Limiting Compliance</w:t>
      </w:r>
      <w:r w:rsidRPr="00EE32D0">
        <w:t>: Evidence of proper rate limiting implementation</w:t>
      </w:r>
    </w:p>
    <w:p w14:paraId="3D35B8FF" w14:textId="77777777" w:rsidR="00EE32D0" w:rsidRPr="00EE32D0" w:rsidRDefault="00EE32D0" w:rsidP="00841183">
      <w:pPr>
        <w:pStyle w:val="Bullet"/>
      </w:pPr>
      <w:r w:rsidRPr="00EE32D0">
        <w:rPr>
          <w:b/>
          <w:bCs/>
        </w:rPr>
        <w:t>Security Measures</w:t>
      </w:r>
      <w:r w:rsidRPr="00EE32D0">
        <w:t>: Credential management and security practices</w:t>
      </w:r>
    </w:p>
    <w:p w14:paraId="5106D6DE" w14:textId="77777777" w:rsidR="00EE32D0" w:rsidRPr="00EE32D0" w:rsidRDefault="00EE32D0" w:rsidP="00841183">
      <w:pPr>
        <w:pStyle w:val="Bullet"/>
      </w:pPr>
      <w:r w:rsidRPr="00EE32D0">
        <w:rPr>
          <w:b/>
          <w:bCs/>
        </w:rPr>
        <w:t>Testing Results</w:t>
      </w:r>
      <w:r w:rsidRPr="00EE32D0">
        <w:t>: Evidence of successful UAT testing completion</w:t>
      </w:r>
    </w:p>
    <w:p w14:paraId="0E6DE063" w14:textId="77777777" w:rsidR="00EE32D0" w:rsidRPr="00EE32D0" w:rsidRDefault="00EE32D0" w:rsidP="00841183">
      <w:pPr>
        <w:pStyle w:val="Heading3"/>
      </w:pPr>
      <w:r w:rsidRPr="00EE32D0">
        <w:t>Step 3: Code Review (if required) emsTradepoint may request:</w:t>
      </w:r>
    </w:p>
    <w:p w14:paraId="2845F25C" w14:textId="77777777" w:rsidR="00EE32D0" w:rsidRPr="00EE32D0" w:rsidRDefault="00EE32D0" w:rsidP="00841183">
      <w:pPr>
        <w:pStyle w:val="Bullet"/>
      </w:pPr>
      <w:r w:rsidRPr="00EE32D0">
        <w:t>Code samples demonstrating proper API usage</w:t>
      </w:r>
    </w:p>
    <w:p w14:paraId="1E6F7656" w14:textId="77777777" w:rsidR="00EE32D0" w:rsidRPr="00EE32D0" w:rsidRDefault="00EE32D0" w:rsidP="00841183">
      <w:pPr>
        <w:pStyle w:val="Bullet"/>
      </w:pPr>
      <w:r w:rsidRPr="00EE32D0">
        <w:t>Evidence of Market Rules compliance in your implementation</w:t>
      </w:r>
    </w:p>
    <w:p w14:paraId="351B7C96" w14:textId="77777777" w:rsidR="00EE32D0" w:rsidRPr="00EE32D0" w:rsidRDefault="00EE32D0" w:rsidP="00841183">
      <w:pPr>
        <w:pStyle w:val="Bullet"/>
      </w:pPr>
      <w:r w:rsidRPr="00EE32D0">
        <w:t>Demonstration of risk management controls</w:t>
      </w:r>
    </w:p>
    <w:p w14:paraId="7A875AEF" w14:textId="77777777" w:rsidR="00EE32D0" w:rsidRPr="00EE32D0" w:rsidRDefault="00EE32D0" w:rsidP="00841183">
      <w:pPr>
        <w:pStyle w:val="Bullet"/>
      </w:pPr>
      <w:r w:rsidRPr="00EE32D0">
        <w:t>Proof of proper error handling and recovery</w:t>
      </w:r>
    </w:p>
    <w:p w14:paraId="35B877DD" w14:textId="77777777" w:rsidR="00EE32D0" w:rsidRPr="00EE32D0" w:rsidRDefault="00EE32D0" w:rsidP="00841183">
      <w:pPr>
        <w:pStyle w:val="Heading3"/>
      </w:pPr>
      <w:r w:rsidRPr="00EE32D0">
        <w:t>Step 4: Production Credentials Upon approval:</w:t>
      </w:r>
    </w:p>
    <w:p w14:paraId="00DB28A3" w14:textId="77777777" w:rsidR="00EE32D0" w:rsidRPr="00EE32D0" w:rsidRDefault="00EE32D0" w:rsidP="00841183">
      <w:pPr>
        <w:pStyle w:val="Bullet"/>
      </w:pPr>
      <w:r w:rsidRPr="00EE32D0">
        <w:t>Receive production client credentials</w:t>
      </w:r>
    </w:p>
    <w:p w14:paraId="72B2B666" w14:textId="77777777" w:rsidR="00EE32D0" w:rsidRPr="00EE32D0" w:rsidRDefault="00EE32D0" w:rsidP="00841183">
      <w:pPr>
        <w:pStyle w:val="Bullet"/>
      </w:pPr>
      <w:r w:rsidRPr="00EE32D0">
        <w:t>Get access to production API endpoints</w:t>
      </w:r>
    </w:p>
    <w:p w14:paraId="4D0C684F" w14:textId="77777777" w:rsidR="00EE32D0" w:rsidRPr="00EE32D0" w:rsidRDefault="00EE32D0" w:rsidP="00841183">
      <w:pPr>
        <w:pStyle w:val="Bullet"/>
      </w:pPr>
      <w:r w:rsidRPr="00EE32D0">
        <w:t>Begin live trading operations</w:t>
      </w:r>
    </w:p>
    <w:p w14:paraId="700A6A73" w14:textId="77777777" w:rsidR="00EE32D0" w:rsidRPr="00EE32D0" w:rsidRDefault="00EE32D0" w:rsidP="00841183">
      <w:pPr>
        <w:pStyle w:val="Heading2"/>
      </w:pPr>
      <w:r w:rsidRPr="00EE32D0">
        <w:t>Testing Resources</w:t>
      </w:r>
    </w:p>
    <w:p w14:paraId="5AA2B01E" w14:textId="77777777" w:rsidR="00EE32D0" w:rsidRPr="00EE32D0" w:rsidRDefault="00EE32D0" w:rsidP="00841183">
      <w:pPr>
        <w:pStyle w:val="Heading3"/>
      </w:pPr>
      <w:r w:rsidRPr="00EE32D0">
        <w:t>Sample Test Scenarios</w:t>
      </w:r>
    </w:p>
    <w:p w14:paraId="1A463FEB" w14:textId="77777777" w:rsidR="00EE32D0" w:rsidRPr="00EE32D0" w:rsidRDefault="00EE32D0" w:rsidP="00841183">
      <w:pPr>
        <w:pStyle w:val="Code"/>
      </w:pPr>
      <w:r w:rsidRPr="00EE32D0">
        <w:t xml:space="preserve">def </w:t>
      </w:r>
      <w:proofErr w:type="spellStart"/>
      <w:r w:rsidRPr="00EE32D0">
        <w:t>comprehensive_testing_</w:t>
      </w:r>
      <w:proofErr w:type="gramStart"/>
      <w:r w:rsidRPr="00EE32D0">
        <w:t>suite</w:t>
      </w:r>
      <w:proofErr w:type="spellEnd"/>
      <w:r w:rsidRPr="00EE32D0">
        <w:t>(</w:t>
      </w:r>
      <w:proofErr w:type="gramEnd"/>
      <w:r w:rsidRPr="00EE32D0">
        <w:t>):</w:t>
      </w:r>
    </w:p>
    <w:p w14:paraId="140EE7C6" w14:textId="77777777" w:rsidR="00EE32D0" w:rsidRPr="00EE32D0" w:rsidRDefault="00EE32D0" w:rsidP="00841183">
      <w:pPr>
        <w:pStyle w:val="Code"/>
      </w:pPr>
      <w:r w:rsidRPr="00EE32D0">
        <w:t xml:space="preserve">    """Complete testing suite for production readiness"""</w:t>
      </w:r>
    </w:p>
    <w:p w14:paraId="1ADE62C2" w14:textId="77777777" w:rsidR="00EE32D0" w:rsidRPr="00EE32D0" w:rsidRDefault="00EE32D0" w:rsidP="00841183">
      <w:pPr>
        <w:pStyle w:val="Code"/>
      </w:pPr>
      <w:r w:rsidRPr="00EE32D0">
        <w:t xml:space="preserve">    </w:t>
      </w:r>
    </w:p>
    <w:p w14:paraId="607F7F6C" w14:textId="77777777" w:rsidR="00EE32D0" w:rsidRPr="00EE32D0" w:rsidRDefault="00EE32D0" w:rsidP="00841183">
      <w:pPr>
        <w:pStyle w:val="Code"/>
      </w:pPr>
      <w:r w:rsidRPr="00EE32D0">
        <w:lastRenderedPageBreak/>
        <w:t xml:space="preserve">    </w:t>
      </w:r>
      <w:proofErr w:type="spellStart"/>
      <w:r w:rsidRPr="00EE32D0">
        <w:t>test_scenarios</w:t>
      </w:r>
      <w:proofErr w:type="spellEnd"/>
      <w:r w:rsidRPr="00EE32D0">
        <w:t xml:space="preserve"> = [</w:t>
      </w:r>
    </w:p>
    <w:p w14:paraId="16482F00" w14:textId="77777777" w:rsidR="00EE32D0" w:rsidRPr="00EE32D0" w:rsidRDefault="00EE32D0" w:rsidP="00841183">
      <w:pPr>
        <w:pStyle w:val="Code"/>
      </w:pPr>
      <w:r w:rsidRPr="00EE32D0">
        <w:t xml:space="preserve">        </w:t>
      </w:r>
      <w:r w:rsidRPr="00EE32D0">
        <w:rPr>
          <w:i/>
          <w:iCs/>
        </w:rPr>
        <w:t># Authentication scenarios</w:t>
      </w:r>
    </w:p>
    <w:p w14:paraId="6A3FC187" w14:textId="77777777" w:rsidR="00EE32D0" w:rsidRPr="00EE32D0" w:rsidRDefault="00EE32D0" w:rsidP="00841183">
      <w:pPr>
        <w:pStyle w:val="Code"/>
      </w:pPr>
      <w:r w:rsidRPr="00EE32D0">
        <w:t xml:space="preserve">        ("Token refresh", </w:t>
      </w:r>
      <w:proofErr w:type="spellStart"/>
      <w:r w:rsidRPr="00EE32D0">
        <w:t>test_token_refresh</w:t>
      </w:r>
      <w:proofErr w:type="spellEnd"/>
      <w:r w:rsidRPr="00EE32D0">
        <w:t>),</w:t>
      </w:r>
    </w:p>
    <w:p w14:paraId="2AF05087" w14:textId="77777777" w:rsidR="00EE32D0" w:rsidRPr="00EE32D0" w:rsidRDefault="00EE32D0" w:rsidP="00841183">
      <w:pPr>
        <w:pStyle w:val="Code"/>
      </w:pPr>
      <w:r w:rsidRPr="00EE32D0">
        <w:t xml:space="preserve">        ("Expired token handling", </w:t>
      </w:r>
      <w:proofErr w:type="spellStart"/>
      <w:r w:rsidRPr="00EE32D0">
        <w:t>test_expired_token_recovery</w:t>
      </w:r>
      <w:proofErr w:type="spellEnd"/>
      <w:r w:rsidRPr="00EE32D0">
        <w:t>),</w:t>
      </w:r>
    </w:p>
    <w:p w14:paraId="604E27E1" w14:textId="77777777" w:rsidR="00EE32D0" w:rsidRPr="00EE32D0" w:rsidRDefault="00EE32D0" w:rsidP="00841183">
      <w:pPr>
        <w:pStyle w:val="Code"/>
      </w:pPr>
      <w:r w:rsidRPr="00EE32D0">
        <w:t xml:space="preserve">        </w:t>
      </w:r>
    </w:p>
    <w:p w14:paraId="315CBE9A" w14:textId="77777777" w:rsidR="00EE32D0" w:rsidRPr="00EE32D0" w:rsidRDefault="00EE32D0" w:rsidP="00841183">
      <w:pPr>
        <w:pStyle w:val="Code"/>
      </w:pPr>
      <w:r w:rsidRPr="00EE32D0">
        <w:t xml:space="preserve">        </w:t>
      </w:r>
      <w:r w:rsidRPr="00EE32D0">
        <w:rPr>
          <w:i/>
          <w:iCs/>
        </w:rPr>
        <w:t xml:space="preserve"># Market data scenarios  </w:t>
      </w:r>
    </w:p>
    <w:p w14:paraId="4E08E7F2" w14:textId="77777777" w:rsidR="00EE32D0" w:rsidRPr="00EE32D0" w:rsidRDefault="00EE32D0" w:rsidP="00841183">
      <w:pPr>
        <w:pStyle w:val="Code"/>
      </w:pPr>
      <w:r w:rsidRPr="00EE32D0">
        <w:t xml:space="preserve">        ("Gas market data", lambda: </w:t>
      </w:r>
      <w:proofErr w:type="spellStart"/>
      <w:r w:rsidRPr="00EE32D0">
        <w:t>test_market_access</w:t>
      </w:r>
      <w:proofErr w:type="spellEnd"/>
      <w:r w:rsidRPr="00EE32D0">
        <w:t>("gas")),</w:t>
      </w:r>
    </w:p>
    <w:p w14:paraId="46B70C20" w14:textId="77777777" w:rsidR="00EE32D0" w:rsidRPr="00EE32D0" w:rsidRDefault="00EE32D0" w:rsidP="00841183">
      <w:pPr>
        <w:pStyle w:val="Code"/>
      </w:pPr>
      <w:r w:rsidRPr="00EE32D0">
        <w:t xml:space="preserve">        ("Carbon market data", lambda: </w:t>
      </w:r>
      <w:proofErr w:type="spellStart"/>
      <w:r w:rsidRPr="00EE32D0">
        <w:t>test_market_access</w:t>
      </w:r>
      <w:proofErr w:type="spellEnd"/>
      <w:r w:rsidRPr="00EE32D0">
        <w:t>("carbon")),</w:t>
      </w:r>
    </w:p>
    <w:p w14:paraId="7758FFF6" w14:textId="77777777" w:rsidR="00EE32D0" w:rsidRPr="00EE32D0" w:rsidRDefault="00EE32D0" w:rsidP="00841183">
      <w:pPr>
        <w:pStyle w:val="Code"/>
      </w:pPr>
      <w:r w:rsidRPr="00EE32D0">
        <w:t xml:space="preserve">        ("Historical data queries", </w:t>
      </w:r>
      <w:proofErr w:type="spellStart"/>
      <w:r w:rsidRPr="00EE32D0">
        <w:t>test_historical_data</w:t>
      </w:r>
      <w:proofErr w:type="spellEnd"/>
      <w:r w:rsidRPr="00EE32D0">
        <w:t>),</w:t>
      </w:r>
    </w:p>
    <w:p w14:paraId="2C60867E" w14:textId="77777777" w:rsidR="00EE32D0" w:rsidRPr="00EE32D0" w:rsidRDefault="00EE32D0" w:rsidP="00841183">
      <w:pPr>
        <w:pStyle w:val="Code"/>
      </w:pPr>
      <w:r w:rsidRPr="00EE32D0">
        <w:t xml:space="preserve">        </w:t>
      </w:r>
    </w:p>
    <w:p w14:paraId="0E1448A6" w14:textId="77777777" w:rsidR="00EE32D0" w:rsidRPr="00EE32D0" w:rsidRDefault="00EE32D0" w:rsidP="00841183">
      <w:pPr>
        <w:pStyle w:val="Code"/>
      </w:pPr>
      <w:r w:rsidRPr="00EE32D0">
        <w:t xml:space="preserve">        </w:t>
      </w:r>
      <w:r w:rsidRPr="00EE32D0">
        <w:rPr>
          <w:i/>
          <w:iCs/>
        </w:rPr>
        <w:t># Trading scenarios</w:t>
      </w:r>
    </w:p>
    <w:p w14:paraId="3B33B69C" w14:textId="77777777" w:rsidR="00EE32D0" w:rsidRPr="00EE32D0" w:rsidRDefault="00EE32D0" w:rsidP="00841183">
      <w:pPr>
        <w:pStyle w:val="Code"/>
      </w:pPr>
      <w:r w:rsidRPr="00EE32D0">
        <w:t xml:space="preserve">        ("Bid submission", </w:t>
      </w:r>
      <w:proofErr w:type="spellStart"/>
      <w:r w:rsidRPr="00EE32D0">
        <w:t>test_bid_submission</w:t>
      </w:r>
      <w:proofErr w:type="spellEnd"/>
      <w:r w:rsidRPr="00EE32D0">
        <w:t>),</w:t>
      </w:r>
    </w:p>
    <w:p w14:paraId="49F16240" w14:textId="77777777" w:rsidR="00EE32D0" w:rsidRPr="00EE32D0" w:rsidRDefault="00EE32D0" w:rsidP="00841183">
      <w:pPr>
        <w:pStyle w:val="Code"/>
      </w:pPr>
      <w:r w:rsidRPr="00EE32D0">
        <w:t xml:space="preserve">        ("Offer submission", </w:t>
      </w:r>
      <w:proofErr w:type="spellStart"/>
      <w:r w:rsidRPr="00EE32D0">
        <w:t>test_offer_submission</w:t>
      </w:r>
      <w:proofErr w:type="spellEnd"/>
      <w:r w:rsidRPr="00EE32D0">
        <w:t>),</w:t>
      </w:r>
    </w:p>
    <w:p w14:paraId="4C531A73" w14:textId="77777777" w:rsidR="00EE32D0" w:rsidRPr="00EE32D0" w:rsidRDefault="00EE32D0" w:rsidP="00841183">
      <w:pPr>
        <w:pStyle w:val="Code"/>
      </w:pPr>
      <w:r w:rsidRPr="00EE32D0">
        <w:t xml:space="preserve">        ("Order withdrawal", </w:t>
      </w:r>
      <w:proofErr w:type="spellStart"/>
      <w:r w:rsidRPr="00EE32D0">
        <w:t>test_order_withdrawal</w:t>
      </w:r>
      <w:proofErr w:type="spellEnd"/>
      <w:r w:rsidRPr="00EE32D0">
        <w:t>),</w:t>
      </w:r>
    </w:p>
    <w:p w14:paraId="2B2A8884" w14:textId="77777777" w:rsidR="00EE32D0" w:rsidRPr="00EE32D0" w:rsidRDefault="00EE32D0" w:rsidP="00841183">
      <w:pPr>
        <w:pStyle w:val="Code"/>
      </w:pPr>
      <w:r w:rsidRPr="00EE32D0">
        <w:t xml:space="preserve">        ("Invalid order handling", </w:t>
      </w:r>
      <w:proofErr w:type="spellStart"/>
      <w:r w:rsidRPr="00EE32D0">
        <w:t>test_invalid_orders</w:t>
      </w:r>
      <w:proofErr w:type="spellEnd"/>
      <w:r w:rsidRPr="00EE32D0">
        <w:t>),</w:t>
      </w:r>
    </w:p>
    <w:p w14:paraId="19C40885" w14:textId="77777777" w:rsidR="00EE32D0" w:rsidRPr="00EE32D0" w:rsidRDefault="00EE32D0" w:rsidP="00841183">
      <w:pPr>
        <w:pStyle w:val="Code"/>
      </w:pPr>
      <w:r w:rsidRPr="00EE32D0">
        <w:t xml:space="preserve">        </w:t>
      </w:r>
    </w:p>
    <w:p w14:paraId="1087A49F" w14:textId="77777777" w:rsidR="00EE32D0" w:rsidRPr="00EE32D0" w:rsidRDefault="00EE32D0" w:rsidP="00841183">
      <w:pPr>
        <w:pStyle w:val="Code"/>
      </w:pPr>
      <w:r w:rsidRPr="00EE32D0">
        <w:t xml:space="preserve">        </w:t>
      </w:r>
      <w:r w:rsidRPr="00EE32D0">
        <w:rPr>
          <w:i/>
          <w:iCs/>
        </w:rPr>
        <w:t># Edge cases</w:t>
      </w:r>
    </w:p>
    <w:p w14:paraId="3EC3141F" w14:textId="77777777" w:rsidR="00EE32D0" w:rsidRPr="00EE32D0" w:rsidRDefault="00EE32D0" w:rsidP="00841183">
      <w:pPr>
        <w:pStyle w:val="Code"/>
      </w:pPr>
      <w:r w:rsidRPr="00EE32D0">
        <w:t xml:space="preserve">        ("Market closed handling", </w:t>
      </w:r>
      <w:proofErr w:type="spellStart"/>
      <w:r w:rsidRPr="00EE32D0">
        <w:t>test_market_closed</w:t>
      </w:r>
      <w:proofErr w:type="spellEnd"/>
      <w:r w:rsidRPr="00EE32D0">
        <w:t>),</w:t>
      </w:r>
    </w:p>
    <w:p w14:paraId="5CE7B11E" w14:textId="77777777" w:rsidR="00EE32D0" w:rsidRPr="00EE32D0" w:rsidRDefault="00EE32D0" w:rsidP="00841183">
      <w:pPr>
        <w:pStyle w:val="Code"/>
      </w:pPr>
      <w:r w:rsidRPr="00EE32D0">
        <w:t xml:space="preserve">        ("Rate limiting", </w:t>
      </w:r>
      <w:proofErr w:type="spellStart"/>
      <w:r w:rsidRPr="00EE32D0">
        <w:t>test_rate_limits</w:t>
      </w:r>
      <w:proofErr w:type="spellEnd"/>
      <w:r w:rsidRPr="00EE32D0">
        <w:t>),</w:t>
      </w:r>
    </w:p>
    <w:p w14:paraId="3F82AD28" w14:textId="77777777" w:rsidR="00EE32D0" w:rsidRPr="00EE32D0" w:rsidRDefault="00EE32D0" w:rsidP="00841183">
      <w:pPr>
        <w:pStyle w:val="Code"/>
      </w:pPr>
      <w:r w:rsidRPr="00EE32D0">
        <w:t xml:space="preserve">        ("Network failures", </w:t>
      </w:r>
      <w:proofErr w:type="spellStart"/>
      <w:r w:rsidRPr="00EE32D0">
        <w:t>test_network_resilience</w:t>
      </w:r>
      <w:proofErr w:type="spellEnd"/>
      <w:r w:rsidRPr="00EE32D0">
        <w:t>)</w:t>
      </w:r>
    </w:p>
    <w:p w14:paraId="1339A888" w14:textId="77777777" w:rsidR="00EE32D0" w:rsidRPr="00EE32D0" w:rsidRDefault="00EE32D0" w:rsidP="00841183">
      <w:pPr>
        <w:pStyle w:val="Code"/>
      </w:pPr>
      <w:r w:rsidRPr="00EE32D0">
        <w:t xml:space="preserve">    ]</w:t>
      </w:r>
    </w:p>
    <w:p w14:paraId="26032A72" w14:textId="77777777" w:rsidR="00EE32D0" w:rsidRPr="00EE32D0" w:rsidRDefault="00EE32D0" w:rsidP="00841183">
      <w:pPr>
        <w:pStyle w:val="Code"/>
      </w:pPr>
      <w:r w:rsidRPr="00EE32D0">
        <w:t xml:space="preserve">    </w:t>
      </w:r>
    </w:p>
    <w:p w14:paraId="6280245D" w14:textId="77777777" w:rsidR="00EE32D0" w:rsidRPr="00EE32D0" w:rsidRDefault="00EE32D0" w:rsidP="00841183">
      <w:pPr>
        <w:pStyle w:val="Code"/>
      </w:pPr>
      <w:r w:rsidRPr="00EE32D0">
        <w:t xml:space="preserve">    results = {}</w:t>
      </w:r>
    </w:p>
    <w:p w14:paraId="68FFF287" w14:textId="77777777" w:rsidR="00EE32D0" w:rsidRPr="00EE32D0" w:rsidRDefault="00EE32D0" w:rsidP="00841183">
      <w:pPr>
        <w:pStyle w:val="Code"/>
      </w:pPr>
      <w:r w:rsidRPr="00EE32D0">
        <w:t xml:space="preserve">    for name, </w:t>
      </w:r>
      <w:proofErr w:type="spellStart"/>
      <w:r w:rsidRPr="00EE32D0">
        <w:t>test_func</w:t>
      </w:r>
      <w:proofErr w:type="spellEnd"/>
      <w:r w:rsidRPr="00EE32D0">
        <w:t xml:space="preserve"> in </w:t>
      </w:r>
      <w:proofErr w:type="spellStart"/>
      <w:r w:rsidRPr="00EE32D0">
        <w:t>test_scenarios</w:t>
      </w:r>
      <w:proofErr w:type="spellEnd"/>
      <w:r w:rsidRPr="00EE32D0">
        <w:t>:</w:t>
      </w:r>
    </w:p>
    <w:p w14:paraId="3E0810B7" w14:textId="77777777" w:rsidR="00EE32D0" w:rsidRPr="00EE32D0" w:rsidRDefault="00EE32D0" w:rsidP="00841183">
      <w:pPr>
        <w:pStyle w:val="Code"/>
      </w:pPr>
      <w:r w:rsidRPr="00EE32D0">
        <w:t xml:space="preserve">        try:</w:t>
      </w:r>
    </w:p>
    <w:p w14:paraId="567616FE" w14:textId="77777777" w:rsidR="00EE32D0" w:rsidRPr="00EE32D0" w:rsidRDefault="00EE32D0" w:rsidP="00841183">
      <w:pPr>
        <w:pStyle w:val="Code"/>
      </w:pPr>
      <w:r w:rsidRPr="00EE32D0">
        <w:t xml:space="preserve">            results[name] = </w:t>
      </w:r>
      <w:proofErr w:type="spellStart"/>
      <w:r w:rsidRPr="00EE32D0">
        <w:t>test_</w:t>
      </w:r>
      <w:proofErr w:type="gramStart"/>
      <w:r w:rsidRPr="00EE32D0">
        <w:t>func</w:t>
      </w:r>
      <w:proofErr w:type="spellEnd"/>
      <w:r w:rsidRPr="00EE32D0">
        <w:t>(</w:t>
      </w:r>
      <w:proofErr w:type="gramEnd"/>
      <w:r w:rsidRPr="00EE32D0">
        <w:t>)</w:t>
      </w:r>
    </w:p>
    <w:p w14:paraId="0B5CF84D" w14:textId="77777777" w:rsidR="00EE32D0" w:rsidRPr="00EE32D0" w:rsidRDefault="00EE32D0" w:rsidP="00841183">
      <w:pPr>
        <w:pStyle w:val="Code"/>
      </w:pPr>
      <w:r w:rsidRPr="00EE32D0">
        <w:t xml:space="preserve">            </w:t>
      </w:r>
      <w:proofErr w:type="gramStart"/>
      <w:r w:rsidRPr="00EE32D0">
        <w:t>print(</w:t>
      </w:r>
      <w:proofErr w:type="gramEnd"/>
      <w:r w:rsidRPr="00EE32D0">
        <w:t>f"</w:t>
      </w:r>
      <w:r w:rsidRPr="00EE32D0">
        <w:rPr>
          <w:rFonts w:ascii="Segoe UI Symbol" w:hAnsi="Segoe UI Symbol" w:cs="Segoe UI Symbol"/>
        </w:rPr>
        <w:t>✓</w:t>
      </w:r>
      <w:r w:rsidRPr="00EE32D0">
        <w:t xml:space="preserve"> {name}: PASSED")</w:t>
      </w:r>
    </w:p>
    <w:p w14:paraId="08AE5647" w14:textId="77777777" w:rsidR="00EE32D0" w:rsidRPr="00EE32D0" w:rsidRDefault="00EE32D0" w:rsidP="00841183">
      <w:pPr>
        <w:pStyle w:val="Code"/>
      </w:pPr>
      <w:r w:rsidRPr="00EE32D0">
        <w:t xml:space="preserve">        except Exception as e:</w:t>
      </w:r>
    </w:p>
    <w:p w14:paraId="23308D07" w14:textId="77777777" w:rsidR="00EE32D0" w:rsidRPr="00EE32D0" w:rsidRDefault="00EE32D0" w:rsidP="00841183">
      <w:pPr>
        <w:pStyle w:val="Code"/>
      </w:pPr>
      <w:r w:rsidRPr="00EE32D0">
        <w:t xml:space="preserve">            results[name] = False</w:t>
      </w:r>
    </w:p>
    <w:p w14:paraId="189F17F8" w14:textId="77777777" w:rsidR="00EE32D0" w:rsidRPr="00EE32D0" w:rsidRDefault="00EE32D0" w:rsidP="00841183">
      <w:pPr>
        <w:pStyle w:val="Code"/>
      </w:pPr>
      <w:r w:rsidRPr="00EE32D0">
        <w:t xml:space="preserve">            </w:t>
      </w:r>
      <w:proofErr w:type="gramStart"/>
      <w:r w:rsidRPr="00EE32D0">
        <w:t>print(</w:t>
      </w:r>
      <w:proofErr w:type="gramEnd"/>
      <w:r w:rsidRPr="00EE32D0">
        <w:t>f"</w:t>
      </w:r>
      <w:r w:rsidRPr="00EE32D0">
        <w:rPr>
          <w:rFonts w:ascii="Segoe UI Symbol" w:hAnsi="Segoe UI Symbol" w:cs="Segoe UI Symbol"/>
        </w:rPr>
        <w:t>✗</w:t>
      </w:r>
      <w:r w:rsidRPr="00EE32D0">
        <w:t xml:space="preserve"> {name}: FAILED - {e}")</w:t>
      </w:r>
    </w:p>
    <w:p w14:paraId="2A673114" w14:textId="77777777" w:rsidR="00EE32D0" w:rsidRPr="00EE32D0" w:rsidRDefault="00EE32D0" w:rsidP="00841183">
      <w:pPr>
        <w:pStyle w:val="Code"/>
      </w:pPr>
      <w:r w:rsidRPr="00EE32D0">
        <w:t xml:space="preserve">    </w:t>
      </w:r>
    </w:p>
    <w:p w14:paraId="53D297A5" w14:textId="77777777" w:rsidR="00EE32D0" w:rsidRPr="00EE32D0" w:rsidRDefault="00EE32D0" w:rsidP="00841183">
      <w:pPr>
        <w:pStyle w:val="Code"/>
      </w:pPr>
      <w:r w:rsidRPr="00EE32D0">
        <w:t xml:space="preserve">    return results</w:t>
      </w:r>
    </w:p>
    <w:p w14:paraId="51106471" w14:textId="77777777" w:rsidR="00EE32D0" w:rsidRPr="00EE32D0" w:rsidRDefault="00EE32D0" w:rsidP="00841183">
      <w:pPr>
        <w:pStyle w:val="Code"/>
      </w:pPr>
    </w:p>
    <w:p w14:paraId="7CEA122C" w14:textId="77777777" w:rsidR="00EE32D0" w:rsidRPr="00EE32D0" w:rsidRDefault="00EE32D0" w:rsidP="00841183">
      <w:pPr>
        <w:pStyle w:val="Code"/>
      </w:pPr>
      <w:r w:rsidRPr="00EE32D0">
        <w:rPr>
          <w:i/>
          <w:iCs/>
        </w:rPr>
        <w:t># Run comprehensive testing</w:t>
      </w:r>
    </w:p>
    <w:p w14:paraId="3AC81AFF" w14:textId="77777777" w:rsidR="00EE32D0" w:rsidRPr="00EE32D0" w:rsidRDefault="00EE32D0" w:rsidP="00841183">
      <w:pPr>
        <w:pStyle w:val="Code"/>
      </w:pPr>
      <w:proofErr w:type="spellStart"/>
      <w:r w:rsidRPr="00EE32D0">
        <w:t>test_results</w:t>
      </w:r>
      <w:proofErr w:type="spellEnd"/>
      <w:r w:rsidRPr="00EE32D0">
        <w:t xml:space="preserve"> = </w:t>
      </w:r>
      <w:proofErr w:type="spellStart"/>
      <w:r w:rsidRPr="00EE32D0">
        <w:t>comprehensive_testing_</w:t>
      </w:r>
      <w:proofErr w:type="gramStart"/>
      <w:r w:rsidRPr="00EE32D0">
        <w:t>suite</w:t>
      </w:r>
      <w:proofErr w:type="spellEnd"/>
      <w:r w:rsidRPr="00EE32D0">
        <w:t>(</w:t>
      </w:r>
      <w:proofErr w:type="gramEnd"/>
      <w:r w:rsidRPr="00EE32D0">
        <w:t>)</w:t>
      </w:r>
    </w:p>
    <w:p w14:paraId="29C0699A" w14:textId="77777777" w:rsidR="00EE32D0" w:rsidRPr="00EE32D0" w:rsidRDefault="00EE32D0" w:rsidP="00841183">
      <w:pPr>
        <w:pStyle w:val="Code"/>
      </w:pPr>
      <w:proofErr w:type="spellStart"/>
      <w:r w:rsidRPr="00EE32D0">
        <w:t>production_ready</w:t>
      </w:r>
      <w:proofErr w:type="spellEnd"/>
      <w:r w:rsidRPr="00EE32D0">
        <w:t xml:space="preserve"> = all(</w:t>
      </w:r>
      <w:proofErr w:type="spellStart"/>
      <w:r w:rsidRPr="00EE32D0">
        <w:t>test_</w:t>
      </w:r>
      <w:proofErr w:type="gramStart"/>
      <w:r w:rsidRPr="00EE32D0">
        <w:t>results.values</w:t>
      </w:r>
      <w:proofErr w:type="spellEnd"/>
      <w:proofErr w:type="gramEnd"/>
      <w:r w:rsidRPr="00EE32D0">
        <w:t>())</w:t>
      </w:r>
    </w:p>
    <w:p w14:paraId="559FFEED" w14:textId="77777777" w:rsidR="00EE32D0" w:rsidRPr="00EE32D0" w:rsidRDefault="00EE32D0" w:rsidP="00841183">
      <w:pPr>
        <w:pStyle w:val="Code"/>
      </w:pPr>
      <w:proofErr w:type="gramStart"/>
      <w:r w:rsidRPr="00EE32D0">
        <w:t>print(</w:t>
      </w:r>
      <w:proofErr w:type="gramEnd"/>
      <w:r w:rsidRPr="00EE32D0">
        <w:t>f"\</w:t>
      </w:r>
      <w:proofErr w:type="spellStart"/>
      <w:r w:rsidRPr="00EE32D0">
        <w:t>nProduction</w:t>
      </w:r>
      <w:proofErr w:type="spellEnd"/>
      <w:r w:rsidRPr="00EE32D0">
        <w:t xml:space="preserve"> Ready: {'YES' if </w:t>
      </w:r>
      <w:proofErr w:type="spellStart"/>
      <w:r w:rsidRPr="00EE32D0">
        <w:t>production_ready</w:t>
      </w:r>
      <w:proofErr w:type="spellEnd"/>
      <w:r w:rsidRPr="00EE32D0">
        <w:t xml:space="preserve"> else 'NO'}")</w:t>
      </w:r>
    </w:p>
    <w:p w14:paraId="7603BCF6" w14:textId="77777777" w:rsidR="00EE32D0" w:rsidRPr="00EE32D0" w:rsidRDefault="00EE32D0" w:rsidP="00841183">
      <w:pPr>
        <w:pStyle w:val="Heading2"/>
      </w:pPr>
      <w:r w:rsidRPr="00EE32D0">
        <w:t>Documentation Templates</w:t>
      </w:r>
    </w:p>
    <w:p w14:paraId="087514AB" w14:textId="77777777" w:rsidR="00EE32D0" w:rsidRPr="00EE32D0" w:rsidRDefault="00EE32D0" w:rsidP="00EE32D0">
      <w:pPr>
        <w:pStyle w:val="BodyText"/>
      </w:pPr>
      <w:r w:rsidRPr="00EE32D0">
        <w:t>When requesting production access, include:</w:t>
      </w:r>
    </w:p>
    <w:p w14:paraId="28B39303" w14:textId="77777777" w:rsidR="00EE32D0" w:rsidRPr="00EE32D0" w:rsidRDefault="00EE32D0" w:rsidP="00841183">
      <w:pPr>
        <w:pStyle w:val="Code"/>
      </w:pPr>
      <w:r w:rsidRPr="00EE32D0">
        <w:rPr>
          <w:i/>
          <w:iCs/>
        </w:rPr>
        <w:t># Integration Summary Template</w:t>
      </w:r>
    </w:p>
    <w:p w14:paraId="0C1BB2E2" w14:textId="77777777" w:rsidR="00EE32D0" w:rsidRPr="00EE32D0" w:rsidRDefault="00EE32D0" w:rsidP="00841183">
      <w:pPr>
        <w:pStyle w:val="Code"/>
      </w:pPr>
      <w:proofErr w:type="spellStart"/>
      <w:r w:rsidRPr="00EE32D0">
        <w:t>integration_summary</w:t>
      </w:r>
      <w:proofErr w:type="spellEnd"/>
      <w:r w:rsidRPr="00EE32D0">
        <w:t xml:space="preserve"> = {</w:t>
      </w:r>
    </w:p>
    <w:p w14:paraId="1DAA44F2" w14:textId="23B199E9" w:rsidR="00EE32D0" w:rsidRPr="00EE32D0" w:rsidRDefault="00EE32D0" w:rsidP="00841183">
      <w:pPr>
        <w:pStyle w:val="Code"/>
      </w:pPr>
      <w:r w:rsidRPr="00EE32D0">
        <w:t xml:space="preserve">    "purpose": "Automated gas trading for portfolio optimi</w:t>
      </w:r>
      <w:r w:rsidR="003346A2">
        <w:t>s</w:t>
      </w:r>
      <w:r w:rsidRPr="00EE32D0">
        <w:t>ation",</w:t>
      </w:r>
    </w:p>
    <w:p w14:paraId="2823BE46" w14:textId="77777777" w:rsidR="00EE32D0" w:rsidRPr="00EE32D0" w:rsidRDefault="00EE32D0" w:rsidP="00841183">
      <w:pPr>
        <w:pStyle w:val="Code"/>
      </w:pPr>
      <w:r w:rsidRPr="00EE32D0">
        <w:t xml:space="preserve">    "</w:t>
      </w:r>
      <w:proofErr w:type="spellStart"/>
      <w:proofErr w:type="gramStart"/>
      <w:r w:rsidRPr="00EE32D0">
        <w:t>trading</w:t>
      </w:r>
      <w:proofErr w:type="gramEnd"/>
      <w:r w:rsidRPr="00EE32D0">
        <w:t>_volume</w:t>
      </w:r>
      <w:proofErr w:type="spellEnd"/>
      <w:r w:rsidRPr="00EE32D0">
        <w:t xml:space="preserve">": "Expected 1000-5000 GJ per day", </w:t>
      </w:r>
    </w:p>
    <w:p w14:paraId="7E474C68" w14:textId="77777777" w:rsidR="00EE32D0" w:rsidRPr="00EE32D0" w:rsidRDefault="00EE32D0" w:rsidP="00841183">
      <w:pPr>
        <w:pStyle w:val="Code"/>
      </w:pPr>
      <w:r w:rsidRPr="00EE32D0">
        <w:lastRenderedPageBreak/>
        <w:t xml:space="preserve">    "</w:t>
      </w:r>
      <w:proofErr w:type="spellStart"/>
      <w:proofErr w:type="gramStart"/>
      <w:r w:rsidRPr="00EE32D0">
        <w:t>market</w:t>
      </w:r>
      <w:proofErr w:type="gramEnd"/>
      <w:r w:rsidRPr="00EE32D0">
        <w:t>_participation</w:t>
      </w:r>
      <w:proofErr w:type="spellEnd"/>
      <w:r w:rsidRPr="00EE32D0">
        <w:t>": ["NGP_OTD", "NGP_DA"],</w:t>
      </w:r>
    </w:p>
    <w:p w14:paraId="104B2ED7" w14:textId="77777777" w:rsidR="00EE32D0" w:rsidRPr="00EE32D0" w:rsidRDefault="00EE32D0" w:rsidP="00841183">
      <w:pPr>
        <w:pStyle w:val="Code"/>
      </w:pPr>
      <w:r w:rsidRPr="00EE32D0">
        <w:t xml:space="preserve">    "</w:t>
      </w:r>
      <w:proofErr w:type="spellStart"/>
      <w:proofErr w:type="gramStart"/>
      <w:r w:rsidRPr="00EE32D0">
        <w:t>risk</w:t>
      </w:r>
      <w:proofErr w:type="gramEnd"/>
      <w:r w:rsidRPr="00EE32D0">
        <w:t>_controls</w:t>
      </w:r>
      <w:proofErr w:type="spellEnd"/>
      <w:r w:rsidRPr="00EE32D0">
        <w:t>": "Position limits, price validation, manual overrides",</w:t>
      </w:r>
    </w:p>
    <w:p w14:paraId="2F50A7BA" w14:textId="77777777" w:rsidR="00EE32D0" w:rsidRPr="00EE32D0" w:rsidRDefault="00EE32D0" w:rsidP="00841183">
      <w:pPr>
        <w:pStyle w:val="Code"/>
      </w:pPr>
      <w:r w:rsidRPr="00EE32D0">
        <w:t xml:space="preserve">    "</w:t>
      </w:r>
      <w:proofErr w:type="spellStart"/>
      <w:proofErr w:type="gramStart"/>
      <w:r w:rsidRPr="00EE32D0">
        <w:t>error</w:t>
      </w:r>
      <w:proofErr w:type="gramEnd"/>
      <w:r w:rsidRPr="00EE32D0">
        <w:t>_handling</w:t>
      </w:r>
      <w:proofErr w:type="spellEnd"/>
      <w:r w:rsidRPr="00EE32D0">
        <w:t>": "Exponential backoff, circuit breakers, alerting",</w:t>
      </w:r>
    </w:p>
    <w:p w14:paraId="443F5832" w14:textId="77777777" w:rsidR="00EE32D0" w:rsidRPr="00EE32D0" w:rsidRDefault="00EE32D0" w:rsidP="00841183">
      <w:pPr>
        <w:pStyle w:val="Code"/>
      </w:pPr>
      <w:r w:rsidRPr="00EE32D0">
        <w:t xml:space="preserve">    "monitoring": "Real-time dashboards, automated alerts, audit logging"</w:t>
      </w:r>
    </w:p>
    <w:p w14:paraId="4D2756E5" w14:textId="77777777" w:rsidR="00EE32D0" w:rsidRPr="00EE32D0" w:rsidRDefault="00EE32D0" w:rsidP="00841183">
      <w:pPr>
        <w:pStyle w:val="Code"/>
      </w:pPr>
      <w:r w:rsidRPr="00EE32D0">
        <w:t>}</w:t>
      </w:r>
    </w:p>
    <w:p w14:paraId="793D7C22" w14:textId="77777777" w:rsidR="00EE32D0" w:rsidRPr="00EE32D0" w:rsidRDefault="00EE32D0" w:rsidP="00EE32D0">
      <w:pPr>
        <w:pStyle w:val="BodyText"/>
      </w:pPr>
      <w:r w:rsidRPr="00EE32D0">
        <w:rPr>
          <w:rStyle w:val="Strong"/>
        </w:rPr>
        <w:t>Remember</w:t>
      </w:r>
      <w:r w:rsidRPr="00EE32D0">
        <w:t xml:space="preserve">: </w:t>
      </w:r>
      <w:r w:rsidRPr="00EE32D0">
        <w:rPr>
          <w:b/>
          <w:bCs/>
        </w:rPr>
        <w:t>Production access is a privilege that requires demonstrated competency and compliance.</w:t>
      </w:r>
      <w:r w:rsidRPr="00EE32D0">
        <w:t xml:space="preserve"> Take UAT testing seriously and ensure your integration meets professional standards before requesting production credentials.</w:t>
      </w:r>
    </w:p>
    <w:p w14:paraId="1F61EAEC" w14:textId="77777777" w:rsidR="00EE32D0" w:rsidRDefault="00EE32D0" w:rsidP="00EE32D0">
      <w:pPr>
        <w:pStyle w:val="BodyText"/>
      </w:pPr>
    </w:p>
    <w:p w14:paraId="5D82C3DA" w14:textId="38E12B02" w:rsidR="00F50A62" w:rsidRPr="003346A2" w:rsidRDefault="00F50A62" w:rsidP="003346A2">
      <w:pPr>
        <w:pStyle w:val="Heading1"/>
      </w:pPr>
      <w:r w:rsidRPr="00F50A62">
        <w:t>Support</w:t>
      </w:r>
    </w:p>
    <w:p w14:paraId="7CA061E0" w14:textId="77777777" w:rsidR="00F50A62" w:rsidRPr="00F50A62" w:rsidRDefault="00F50A62" w:rsidP="000D3D60">
      <w:pPr>
        <w:pStyle w:val="BodyText"/>
      </w:pPr>
      <w:r w:rsidRPr="00F50A62">
        <w:t>Need help? Contact the emsTradepoint Service Desk:</w:t>
      </w:r>
    </w:p>
    <w:p w14:paraId="2FD7CCDB" w14:textId="77777777" w:rsidR="00F50A62" w:rsidRPr="00F50A62" w:rsidRDefault="00F50A62" w:rsidP="000D3D60">
      <w:pPr>
        <w:pStyle w:val="Bullet"/>
      </w:pPr>
      <w:r w:rsidRPr="00F50A62">
        <w:rPr>
          <w:b/>
          <w:bCs/>
        </w:rPr>
        <w:t>Email</w:t>
      </w:r>
      <w:r w:rsidRPr="00F50A62">
        <w:t>: supportdesk@emstradepoint.co.nz</w:t>
      </w:r>
    </w:p>
    <w:p w14:paraId="04DAB86A" w14:textId="77777777" w:rsidR="00F50A62" w:rsidRPr="00F50A62" w:rsidRDefault="00F50A62" w:rsidP="000D3D60">
      <w:pPr>
        <w:pStyle w:val="Bullet"/>
      </w:pPr>
      <w:r w:rsidRPr="00F50A62">
        <w:rPr>
          <w:b/>
          <w:bCs/>
        </w:rPr>
        <w:t>Phone</w:t>
      </w:r>
      <w:r w:rsidRPr="00F50A62">
        <w:t>: (04) 590-6692</w:t>
      </w:r>
    </w:p>
    <w:p w14:paraId="255ADC73" w14:textId="77777777" w:rsidR="003346A2" w:rsidRDefault="003346A2">
      <w:pPr>
        <w:rPr>
          <w:b/>
          <w:bCs/>
          <w:caps/>
          <w:sz w:val="36"/>
          <w:szCs w:val="36"/>
        </w:rPr>
      </w:pPr>
      <w:r>
        <w:br w:type="page"/>
      </w:r>
    </w:p>
    <w:p w14:paraId="55E17F97" w14:textId="18A24C6E" w:rsidR="00F50A62" w:rsidRPr="00F50A62" w:rsidRDefault="00F50A62" w:rsidP="000D3D60">
      <w:pPr>
        <w:pStyle w:val="Heading1"/>
      </w:pPr>
      <w:r w:rsidRPr="00F50A62">
        <w:lastRenderedPageBreak/>
        <w:t>Best Practices</w:t>
      </w:r>
    </w:p>
    <w:p w14:paraId="46E8AFD4" w14:textId="770E009B" w:rsidR="00F50A62" w:rsidRPr="00F50A62" w:rsidRDefault="00F50A62" w:rsidP="000D3D60">
      <w:pPr>
        <w:pStyle w:val="Heading2"/>
      </w:pPr>
      <w:r w:rsidRPr="00F50A62">
        <w:t>Authentication Management</w:t>
      </w:r>
    </w:p>
    <w:p w14:paraId="67AE2809" w14:textId="77777777" w:rsidR="00F50A62" w:rsidRPr="00F50A62" w:rsidRDefault="00F50A62" w:rsidP="005350F1">
      <w:pPr>
        <w:pStyle w:val="Code"/>
      </w:pPr>
      <w:r w:rsidRPr="00F50A62">
        <w:t>import time</w:t>
      </w:r>
    </w:p>
    <w:p w14:paraId="1F42E12D" w14:textId="77777777" w:rsidR="00F50A62" w:rsidRPr="00F50A62" w:rsidRDefault="00F50A62" w:rsidP="005350F1">
      <w:pPr>
        <w:pStyle w:val="Code"/>
      </w:pPr>
      <w:r w:rsidRPr="00F50A62">
        <w:t xml:space="preserve">from datetime import datetime, </w:t>
      </w:r>
      <w:proofErr w:type="spellStart"/>
      <w:r w:rsidRPr="00F50A62">
        <w:t>timedelta</w:t>
      </w:r>
      <w:proofErr w:type="spellEnd"/>
    </w:p>
    <w:p w14:paraId="63C53125" w14:textId="77777777" w:rsidR="00F50A62" w:rsidRPr="00F50A62" w:rsidRDefault="00F50A62" w:rsidP="005350F1">
      <w:pPr>
        <w:pStyle w:val="Code"/>
      </w:pPr>
    </w:p>
    <w:p w14:paraId="1EFB4251" w14:textId="77777777" w:rsidR="00F50A62" w:rsidRPr="00F50A62" w:rsidRDefault="00F50A62" w:rsidP="005350F1">
      <w:pPr>
        <w:pStyle w:val="Code"/>
      </w:pPr>
      <w:r w:rsidRPr="00F50A62">
        <w:t xml:space="preserve">class </w:t>
      </w:r>
      <w:proofErr w:type="spellStart"/>
      <w:r w:rsidRPr="00F50A62">
        <w:t>TokenManager</w:t>
      </w:r>
      <w:proofErr w:type="spellEnd"/>
      <w:r w:rsidRPr="00F50A62">
        <w:t>:</w:t>
      </w:r>
    </w:p>
    <w:p w14:paraId="282BEA27" w14:textId="77777777" w:rsidR="00F50A62" w:rsidRPr="00F50A62" w:rsidRDefault="00F50A62" w:rsidP="005350F1">
      <w:pPr>
        <w:pStyle w:val="Code"/>
      </w:pPr>
      <w:r w:rsidRPr="00F50A62">
        <w:t xml:space="preserve">    def __</w:t>
      </w:r>
      <w:proofErr w:type="spellStart"/>
      <w:r w:rsidRPr="00F50A62">
        <w:t>init</w:t>
      </w:r>
      <w:proofErr w:type="spellEnd"/>
      <w:r w:rsidRPr="00F50A62">
        <w:t>_</w:t>
      </w:r>
      <w:proofErr w:type="gramStart"/>
      <w:r w:rsidRPr="00F50A62">
        <w:t>_(</w:t>
      </w:r>
      <w:proofErr w:type="gramEnd"/>
      <w:r w:rsidRPr="00F50A62">
        <w:t xml:space="preserve">self, </w:t>
      </w:r>
      <w:proofErr w:type="spellStart"/>
      <w:r w:rsidRPr="00F50A62">
        <w:t>client_id</w:t>
      </w:r>
      <w:proofErr w:type="spellEnd"/>
      <w:r w:rsidRPr="00F50A62">
        <w:t xml:space="preserve">, </w:t>
      </w:r>
      <w:proofErr w:type="spellStart"/>
      <w:r w:rsidRPr="00F50A62">
        <w:t>client_secret</w:t>
      </w:r>
      <w:proofErr w:type="spellEnd"/>
      <w:r w:rsidRPr="00F50A62">
        <w:t xml:space="preserve">, </w:t>
      </w:r>
      <w:proofErr w:type="spellStart"/>
      <w:r w:rsidRPr="00F50A62">
        <w:t>base_url</w:t>
      </w:r>
      <w:proofErr w:type="spellEnd"/>
      <w:r w:rsidRPr="00F50A62">
        <w:t>):</w:t>
      </w:r>
    </w:p>
    <w:p w14:paraId="37C2B402" w14:textId="77777777" w:rsidR="00F50A62" w:rsidRPr="00F50A62" w:rsidRDefault="00F50A62" w:rsidP="005350F1">
      <w:pPr>
        <w:pStyle w:val="Code"/>
      </w:pPr>
      <w:r w:rsidRPr="00F50A62">
        <w:t xml:space="preserve">        </w:t>
      </w:r>
      <w:proofErr w:type="spellStart"/>
      <w:proofErr w:type="gramStart"/>
      <w:r w:rsidRPr="00F50A62">
        <w:t>self.client</w:t>
      </w:r>
      <w:proofErr w:type="gramEnd"/>
      <w:r w:rsidRPr="00F50A62">
        <w:t>_id</w:t>
      </w:r>
      <w:proofErr w:type="spellEnd"/>
      <w:r w:rsidRPr="00F50A62">
        <w:t xml:space="preserve"> = </w:t>
      </w:r>
      <w:proofErr w:type="spellStart"/>
      <w:r w:rsidRPr="00F50A62">
        <w:t>client_id</w:t>
      </w:r>
      <w:proofErr w:type="spellEnd"/>
    </w:p>
    <w:p w14:paraId="43808266" w14:textId="77777777" w:rsidR="00F50A62" w:rsidRPr="00F50A62" w:rsidRDefault="00F50A62" w:rsidP="005350F1">
      <w:pPr>
        <w:pStyle w:val="Code"/>
      </w:pPr>
      <w:r w:rsidRPr="00F50A62">
        <w:t xml:space="preserve">        </w:t>
      </w:r>
      <w:proofErr w:type="spellStart"/>
      <w:proofErr w:type="gramStart"/>
      <w:r w:rsidRPr="00F50A62">
        <w:t>self.client</w:t>
      </w:r>
      <w:proofErr w:type="gramEnd"/>
      <w:r w:rsidRPr="00F50A62">
        <w:t>_secret</w:t>
      </w:r>
      <w:proofErr w:type="spellEnd"/>
      <w:r w:rsidRPr="00F50A62">
        <w:t xml:space="preserve"> = </w:t>
      </w:r>
      <w:proofErr w:type="spellStart"/>
      <w:r w:rsidRPr="00F50A62">
        <w:t>client_secret</w:t>
      </w:r>
      <w:proofErr w:type="spellEnd"/>
    </w:p>
    <w:p w14:paraId="34175C72" w14:textId="77777777" w:rsidR="00F50A62" w:rsidRPr="00F50A62" w:rsidRDefault="00F50A62" w:rsidP="005350F1">
      <w:pPr>
        <w:pStyle w:val="Code"/>
      </w:pPr>
      <w:r w:rsidRPr="00F50A62">
        <w:t xml:space="preserve">        </w:t>
      </w:r>
      <w:proofErr w:type="spellStart"/>
      <w:proofErr w:type="gramStart"/>
      <w:r w:rsidRPr="00F50A62">
        <w:t>self.base</w:t>
      </w:r>
      <w:proofErr w:type="gramEnd"/>
      <w:r w:rsidRPr="00F50A62">
        <w:t>_url</w:t>
      </w:r>
      <w:proofErr w:type="spellEnd"/>
      <w:r w:rsidRPr="00F50A62">
        <w:t xml:space="preserve"> = </w:t>
      </w:r>
      <w:proofErr w:type="spellStart"/>
      <w:r w:rsidRPr="00F50A62">
        <w:t>base_url</w:t>
      </w:r>
      <w:proofErr w:type="spellEnd"/>
    </w:p>
    <w:p w14:paraId="7F424FA3" w14:textId="77777777" w:rsidR="00F50A62" w:rsidRPr="00F50A62" w:rsidRDefault="00F50A62" w:rsidP="005350F1">
      <w:pPr>
        <w:pStyle w:val="Code"/>
      </w:pPr>
      <w:r w:rsidRPr="00F50A62">
        <w:t xml:space="preserve">        </w:t>
      </w:r>
      <w:proofErr w:type="spellStart"/>
      <w:proofErr w:type="gramStart"/>
      <w:r w:rsidRPr="00F50A62">
        <w:t>self.token</w:t>
      </w:r>
      <w:proofErr w:type="spellEnd"/>
      <w:proofErr w:type="gramEnd"/>
      <w:r w:rsidRPr="00F50A62">
        <w:t xml:space="preserve"> = None</w:t>
      </w:r>
    </w:p>
    <w:p w14:paraId="2DF61255" w14:textId="77777777" w:rsidR="00F50A62" w:rsidRPr="00F50A62" w:rsidRDefault="00F50A62" w:rsidP="005350F1">
      <w:pPr>
        <w:pStyle w:val="Code"/>
      </w:pPr>
      <w:r w:rsidRPr="00F50A62">
        <w:t xml:space="preserve">        </w:t>
      </w:r>
      <w:proofErr w:type="spellStart"/>
      <w:proofErr w:type="gramStart"/>
      <w:r w:rsidRPr="00F50A62">
        <w:t>self.token</w:t>
      </w:r>
      <w:proofErr w:type="gramEnd"/>
      <w:r w:rsidRPr="00F50A62">
        <w:t>_expires_at</w:t>
      </w:r>
      <w:proofErr w:type="spellEnd"/>
      <w:r w:rsidRPr="00F50A62">
        <w:t xml:space="preserve"> = None</w:t>
      </w:r>
    </w:p>
    <w:p w14:paraId="542A12EE" w14:textId="77777777" w:rsidR="00F50A62" w:rsidRPr="00F50A62" w:rsidRDefault="00F50A62" w:rsidP="005350F1">
      <w:pPr>
        <w:pStyle w:val="Code"/>
      </w:pPr>
      <w:r w:rsidRPr="00F50A62">
        <w:t xml:space="preserve">    </w:t>
      </w:r>
    </w:p>
    <w:p w14:paraId="6D251C4F" w14:textId="77777777" w:rsidR="00F50A62" w:rsidRPr="00F50A62" w:rsidRDefault="00F50A62" w:rsidP="005350F1">
      <w:pPr>
        <w:pStyle w:val="Code"/>
      </w:pPr>
      <w:r w:rsidRPr="00F50A62">
        <w:t xml:space="preserve">    def </w:t>
      </w:r>
      <w:proofErr w:type="spellStart"/>
      <w:r w:rsidRPr="00F50A62">
        <w:t>get_valid_token</w:t>
      </w:r>
      <w:proofErr w:type="spellEnd"/>
      <w:r w:rsidRPr="00F50A62">
        <w:t>(self):</w:t>
      </w:r>
    </w:p>
    <w:p w14:paraId="43BBF976" w14:textId="77777777" w:rsidR="00F50A62" w:rsidRPr="00F50A62" w:rsidRDefault="00F50A62" w:rsidP="005350F1">
      <w:pPr>
        <w:pStyle w:val="Code"/>
      </w:pPr>
      <w:r w:rsidRPr="00F50A62">
        <w:t xml:space="preserve">        """Get a valid access token, refreshing if necessary"""</w:t>
      </w:r>
    </w:p>
    <w:p w14:paraId="1D5DF9F6" w14:textId="77777777" w:rsidR="00F50A62" w:rsidRPr="00F50A62" w:rsidRDefault="00F50A62" w:rsidP="005350F1">
      <w:pPr>
        <w:pStyle w:val="Code"/>
      </w:pPr>
      <w:r w:rsidRPr="00F50A62">
        <w:t xml:space="preserve">        if not </w:t>
      </w:r>
      <w:proofErr w:type="spellStart"/>
      <w:proofErr w:type="gramStart"/>
      <w:r w:rsidRPr="00F50A62">
        <w:t>self.token</w:t>
      </w:r>
      <w:proofErr w:type="spellEnd"/>
      <w:proofErr w:type="gramEnd"/>
      <w:r w:rsidRPr="00F50A62">
        <w:t xml:space="preserve"> or </w:t>
      </w:r>
      <w:proofErr w:type="spellStart"/>
      <w:proofErr w:type="gramStart"/>
      <w:r w:rsidRPr="00F50A62">
        <w:t>datetime.now</w:t>
      </w:r>
      <w:proofErr w:type="spellEnd"/>
      <w:r w:rsidRPr="00F50A62">
        <w:t>(</w:t>
      </w:r>
      <w:proofErr w:type="gramEnd"/>
      <w:r w:rsidRPr="00F50A62">
        <w:t xml:space="preserve">) &gt;= </w:t>
      </w:r>
      <w:proofErr w:type="spellStart"/>
      <w:proofErr w:type="gramStart"/>
      <w:r w:rsidRPr="00F50A62">
        <w:t>self.token</w:t>
      </w:r>
      <w:proofErr w:type="gramEnd"/>
      <w:r w:rsidRPr="00F50A62">
        <w:t>_expires_at</w:t>
      </w:r>
      <w:proofErr w:type="spellEnd"/>
      <w:r w:rsidRPr="00F50A62">
        <w:t>:</w:t>
      </w:r>
    </w:p>
    <w:p w14:paraId="394B20E5" w14:textId="77777777" w:rsidR="00F50A62" w:rsidRPr="00F50A62" w:rsidRDefault="00F50A62" w:rsidP="005350F1">
      <w:pPr>
        <w:pStyle w:val="Code"/>
      </w:pPr>
      <w:r w:rsidRPr="00F50A62">
        <w:t xml:space="preserve">            </w:t>
      </w:r>
      <w:proofErr w:type="gramStart"/>
      <w:r w:rsidRPr="00F50A62">
        <w:t>self._</w:t>
      </w:r>
      <w:proofErr w:type="spellStart"/>
      <w:proofErr w:type="gramEnd"/>
      <w:r w:rsidRPr="00F50A62">
        <w:t>refresh_</w:t>
      </w:r>
      <w:proofErr w:type="gramStart"/>
      <w:r w:rsidRPr="00F50A62">
        <w:t>token</w:t>
      </w:r>
      <w:proofErr w:type="spellEnd"/>
      <w:r w:rsidRPr="00F50A62">
        <w:t>(</w:t>
      </w:r>
      <w:proofErr w:type="gramEnd"/>
      <w:r w:rsidRPr="00F50A62">
        <w:t>)</w:t>
      </w:r>
    </w:p>
    <w:p w14:paraId="1239B275" w14:textId="77777777" w:rsidR="00F50A62" w:rsidRPr="00F50A62" w:rsidRDefault="00F50A62" w:rsidP="005350F1">
      <w:pPr>
        <w:pStyle w:val="Code"/>
      </w:pPr>
      <w:r w:rsidRPr="00F50A62">
        <w:t xml:space="preserve">        return </w:t>
      </w:r>
      <w:proofErr w:type="spellStart"/>
      <w:proofErr w:type="gramStart"/>
      <w:r w:rsidRPr="00F50A62">
        <w:t>self.token</w:t>
      </w:r>
      <w:proofErr w:type="spellEnd"/>
      <w:proofErr w:type="gramEnd"/>
    </w:p>
    <w:p w14:paraId="4A7FEDFF" w14:textId="77777777" w:rsidR="00F50A62" w:rsidRPr="00F50A62" w:rsidRDefault="00F50A62" w:rsidP="005350F1">
      <w:pPr>
        <w:pStyle w:val="Code"/>
      </w:pPr>
      <w:r w:rsidRPr="00F50A62">
        <w:t xml:space="preserve">    </w:t>
      </w:r>
    </w:p>
    <w:p w14:paraId="28DA3205" w14:textId="77777777" w:rsidR="00F50A62" w:rsidRPr="00F50A62" w:rsidRDefault="00F50A62" w:rsidP="005350F1">
      <w:pPr>
        <w:pStyle w:val="Code"/>
      </w:pPr>
      <w:r w:rsidRPr="00F50A62">
        <w:t xml:space="preserve">    def _</w:t>
      </w:r>
      <w:proofErr w:type="spellStart"/>
      <w:r w:rsidRPr="00F50A62">
        <w:t>refresh_token</w:t>
      </w:r>
      <w:proofErr w:type="spellEnd"/>
      <w:r w:rsidRPr="00F50A62">
        <w:t>(self):</w:t>
      </w:r>
    </w:p>
    <w:p w14:paraId="55BDB03F" w14:textId="77777777" w:rsidR="00F50A62" w:rsidRPr="00F50A62" w:rsidRDefault="00F50A62" w:rsidP="005350F1">
      <w:pPr>
        <w:pStyle w:val="Code"/>
      </w:pPr>
      <w:r w:rsidRPr="00F50A62">
        <w:t xml:space="preserve">        """Refresh the access token"""</w:t>
      </w:r>
    </w:p>
    <w:p w14:paraId="691F5732" w14:textId="77777777" w:rsidR="00F50A62" w:rsidRPr="00F50A62" w:rsidRDefault="00F50A62" w:rsidP="005350F1">
      <w:pPr>
        <w:pStyle w:val="Code"/>
      </w:pPr>
      <w:r w:rsidRPr="00F50A62">
        <w:t xml:space="preserve">        </w:t>
      </w:r>
      <w:proofErr w:type="spellStart"/>
      <w:proofErr w:type="gramStart"/>
      <w:r w:rsidRPr="00F50A62">
        <w:t>self.token</w:t>
      </w:r>
      <w:proofErr w:type="spellEnd"/>
      <w:proofErr w:type="gramEnd"/>
      <w:r w:rsidRPr="00F50A62">
        <w:t xml:space="preserve"> = </w:t>
      </w:r>
      <w:proofErr w:type="spellStart"/>
      <w:r w:rsidRPr="00F50A62">
        <w:t>get_access_</w:t>
      </w:r>
      <w:proofErr w:type="gramStart"/>
      <w:r w:rsidRPr="00F50A62">
        <w:t>token</w:t>
      </w:r>
      <w:proofErr w:type="spellEnd"/>
      <w:r w:rsidRPr="00F50A62">
        <w:t>(</w:t>
      </w:r>
      <w:proofErr w:type="gramEnd"/>
    </w:p>
    <w:p w14:paraId="72611218" w14:textId="77777777" w:rsidR="00F50A62" w:rsidRPr="00F50A62" w:rsidRDefault="00F50A62" w:rsidP="005350F1">
      <w:pPr>
        <w:pStyle w:val="Code"/>
      </w:pPr>
      <w:r w:rsidRPr="00F50A62">
        <w:t xml:space="preserve">            </w:t>
      </w:r>
      <w:proofErr w:type="spellStart"/>
      <w:proofErr w:type="gramStart"/>
      <w:r w:rsidRPr="00F50A62">
        <w:t>self.client</w:t>
      </w:r>
      <w:proofErr w:type="gramEnd"/>
      <w:r w:rsidRPr="00F50A62">
        <w:t>_id</w:t>
      </w:r>
      <w:proofErr w:type="spellEnd"/>
      <w:r w:rsidRPr="00F50A62">
        <w:t xml:space="preserve">, </w:t>
      </w:r>
    </w:p>
    <w:p w14:paraId="1100295E" w14:textId="77777777" w:rsidR="00F50A62" w:rsidRPr="00F50A62" w:rsidRDefault="00F50A62" w:rsidP="005350F1">
      <w:pPr>
        <w:pStyle w:val="Code"/>
      </w:pPr>
      <w:r w:rsidRPr="00F50A62">
        <w:t xml:space="preserve">            </w:t>
      </w:r>
      <w:proofErr w:type="spellStart"/>
      <w:proofErr w:type="gramStart"/>
      <w:r w:rsidRPr="00F50A62">
        <w:t>self.client</w:t>
      </w:r>
      <w:proofErr w:type="gramEnd"/>
      <w:r w:rsidRPr="00F50A62">
        <w:t>_secret</w:t>
      </w:r>
      <w:proofErr w:type="spellEnd"/>
      <w:r w:rsidRPr="00F50A62">
        <w:t xml:space="preserve">, </w:t>
      </w:r>
    </w:p>
    <w:p w14:paraId="4E3FBE5C" w14:textId="77777777" w:rsidR="00F50A62" w:rsidRPr="00F50A62" w:rsidRDefault="00F50A62" w:rsidP="005350F1">
      <w:pPr>
        <w:pStyle w:val="Code"/>
      </w:pPr>
      <w:r w:rsidRPr="00F50A62">
        <w:t xml:space="preserve">            </w:t>
      </w:r>
      <w:proofErr w:type="spellStart"/>
      <w:proofErr w:type="gramStart"/>
      <w:r w:rsidRPr="00F50A62">
        <w:t>self.base</w:t>
      </w:r>
      <w:proofErr w:type="gramEnd"/>
      <w:r w:rsidRPr="00F50A62">
        <w:t>_url</w:t>
      </w:r>
      <w:proofErr w:type="spellEnd"/>
    </w:p>
    <w:p w14:paraId="7E76A6A3" w14:textId="77777777" w:rsidR="00F50A62" w:rsidRPr="00F50A62" w:rsidRDefault="00F50A62" w:rsidP="005350F1">
      <w:pPr>
        <w:pStyle w:val="Code"/>
      </w:pPr>
      <w:r w:rsidRPr="00F50A62">
        <w:t xml:space="preserve">        )</w:t>
      </w:r>
    </w:p>
    <w:p w14:paraId="28E3A58A" w14:textId="77777777" w:rsidR="00F50A62" w:rsidRPr="00F50A62" w:rsidRDefault="00F50A62" w:rsidP="005350F1">
      <w:pPr>
        <w:pStyle w:val="Code"/>
      </w:pPr>
      <w:r w:rsidRPr="00F50A62">
        <w:t xml:space="preserve">        # Tokens expire in 2 hours, refresh 5 minutes early</w:t>
      </w:r>
    </w:p>
    <w:p w14:paraId="40526F62" w14:textId="77777777" w:rsidR="00F50A62" w:rsidRPr="00F50A62" w:rsidRDefault="00F50A62" w:rsidP="005350F1">
      <w:pPr>
        <w:pStyle w:val="Code"/>
      </w:pPr>
      <w:r w:rsidRPr="00F50A62">
        <w:t xml:space="preserve">        </w:t>
      </w:r>
      <w:proofErr w:type="spellStart"/>
      <w:proofErr w:type="gramStart"/>
      <w:r w:rsidRPr="00F50A62">
        <w:t>self.token</w:t>
      </w:r>
      <w:proofErr w:type="gramEnd"/>
      <w:r w:rsidRPr="00F50A62">
        <w:t>_expires_at</w:t>
      </w:r>
      <w:proofErr w:type="spellEnd"/>
      <w:r w:rsidRPr="00F50A62">
        <w:t xml:space="preserve"> = </w:t>
      </w:r>
      <w:proofErr w:type="spellStart"/>
      <w:proofErr w:type="gramStart"/>
      <w:r w:rsidRPr="00F50A62">
        <w:t>datetime.now</w:t>
      </w:r>
      <w:proofErr w:type="spellEnd"/>
      <w:r w:rsidRPr="00F50A62">
        <w:t>(</w:t>
      </w:r>
      <w:proofErr w:type="gramEnd"/>
      <w:r w:rsidRPr="00F50A62">
        <w:t xml:space="preserve">) + </w:t>
      </w:r>
      <w:proofErr w:type="spellStart"/>
      <w:proofErr w:type="gramStart"/>
      <w:r w:rsidRPr="00F50A62">
        <w:t>timedelta</w:t>
      </w:r>
      <w:proofErr w:type="spellEnd"/>
      <w:r w:rsidRPr="00F50A62">
        <w:t>(</w:t>
      </w:r>
      <w:proofErr w:type="gramEnd"/>
      <w:r w:rsidRPr="00F50A62">
        <w:t>hours=1, minutes=55)</w:t>
      </w:r>
    </w:p>
    <w:p w14:paraId="3587CAAF" w14:textId="77777777" w:rsidR="00F50A62" w:rsidRPr="00F50A62" w:rsidRDefault="00F50A62" w:rsidP="005350F1">
      <w:pPr>
        <w:pStyle w:val="Code"/>
      </w:pPr>
    </w:p>
    <w:p w14:paraId="35776B60" w14:textId="77777777" w:rsidR="00F50A62" w:rsidRPr="00F50A62" w:rsidRDefault="00F50A62" w:rsidP="005350F1">
      <w:pPr>
        <w:pStyle w:val="Code"/>
      </w:pPr>
      <w:r w:rsidRPr="00F50A62">
        <w:t># Usage</w:t>
      </w:r>
    </w:p>
    <w:p w14:paraId="415F0682" w14:textId="77777777" w:rsidR="00F50A62" w:rsidRPr="00F50A62" w:rsidRDefault="00F50A62" w:rsidP="005350F1">
      <w:pPr>
        <w:pStyle w:val="Code"/>
      </w:pPr>
      <w:proofErr w:type="spellStart"/>
      <w:r w:rsidRPr="00F50A62">
        <w:t>token_manager</w:t>
      </w:r>
      <w:proofErr w:type="spellEnd"/>
      <w:r w:rsidRPr="00F50A62">
        <w:t xml:space="preserve"> = </w:t>
      </w:r>
      <w:proofErr w:type="spellStart"/>
      <w:proofErr w:type="gramStart"/>
      <w:r w:rsidRPr="00F50A62">
        <w:t>TokenManager</w:t>
      </w:r>
      <w:proofErr w:type="spellEnd"/>
      <w:r w:rsidRPr="00F50A62">
        <w:t>(</w:t>
      </w:r>
      <w:proofErr w:type="gramEnd"/>
      <w:r w:rsidRPr="00F50A62">
        <w:t>"</w:t>
      </w:r>
      <w:proofErr w:type="spellStart"/>
      <w:r w:rsidRPr="00F50A62">
        <w:t>client_id</w:t>
      </w:r>
      <w:proofErr w:type="spellEnd"/>
      <w:r w:rsidRPr="00F50A62">
        <w:t>", "</w:t>
      </w:r>
      <w:proofErr w:type="spellStart"/>
      <w:r w:rsidRPr="00F50A62">
        <w:t>client_secret</w:t>
      </w:r>
      <w:proofErr w:type="spellEnd"/>
      <w:r w:rsidRPr="00F50A62">
        <w:t>", BASE_URL)</w:t>
      </w:r>
    </w:p>
    <w:p w14:paraId="1A4A8587" w14:textId="77777777" w:rsidR="008C1E2A" w:rsidRDefault="008C1E2A">
      <w:pPr>
        <w:rPr>
          <w:b/>
          <w:bCs/>
          <w:caps/>
          <w:sz w:val="28"/>
          <w:szCs w:val="28"/>
        </w:rPr>
      </w:pPr>
      <w:r>
        <w:br w:type="page"/>
      </w:r>
    </w:p>
    <w:p w14:paraId="758991C0" w14:textId="01830459" w:rsidR="00F50A62" w:rsidRPr="00F50A62" w:rsidRDefault="00F50A62" w:rsidP="000D3D60">
      <w:pPr>
        <w:pStyle w:val="Heading2"/>
      </w:pPr>
      <w:r w:rsidRPr="00F50A62">
        <w:lastRenderedPageBreak/>
        <w:t>Rate Limiting &amp; Retry Logic</w:t>
      </w:r>
    </w:p>
    <w:p w14:paraId="39A95B80" w14:textId="77777777" w:rsidR="00F50A62" w:rsidRPr="00F50A62" w:rsidRDefault="00F50A62" w:rsidP="005350F1">
      <w:pPr>
        <w:pStyle w:val="Code"/>
      </w:pPr>
      <w:r w:rsidRPr="00F50A62">
        <w:t>import time</w:t>
      </w:r>
    </w:p>
    <w:p w14:paraId="312814F1" w14:textId="77777777" w:rsidR="00F50A62" w:rsidRPr="00F50A62" w:rsidRDefault="00F50A62" w:rsidP="005350F1">
      <w:pPr>
        <w:pStyle w:val="Code"/>
      </w:pPr>
      <w:r w:rsidRPr="00F50A62">
        <w:t>import random</w:t>
      </w:r>
    </w:p>
    <w:p w14:paraId="69B83A6A" w14:textId="77777777" w:rsidR="00F50A62" w:rsidRPr="00F50A62" w:rsidRDefault="00F50A62" w:rsidP="005350F1">
      <w:pPr>
        <w:pStyle w:val="Code"/>
      </w:pPr>
      <w:r w:rsidRPr="00F50A62">
        <w:t xml:space="preserve">from </w:t>
      </w:r>
      <w:proofErr w:type="spellStart"/>
      <w:proofErr w:type="gramStart"/>
      <w:r w:rsidRPr="00F50A62">
        <w:t>requests.exceptions</w:t>
      </w:r>
      <w:proofErr w:type="spellEnd"/>
      <w:proofErr w:type="gramEnd"/>
      <w:r w:rsidRPr="00F50A62">
        <w:t xml:space="preserve"> import </w:t>
      </w:r>
      <w:proofErr w:type="spellStart"/>
      <w:r w:rsidRPr="00F50A62">
        <w:t>HTTPError</w:t>
      </w:r>
      <w:proofErr w:type="spellEnd"/>
    </w:p>
    <w:p w14:paraId="5BA5DEAE" w14:textId="77777777" w:rsidR="00F50A62" w:rsidRPr="00F50A62" w:rsidRDefault="00F50A62" w:rsidP="005350F1">
      <w:pPr>
        <w:pStyle w:val="Code"/>
      </w:pPr>
    </w:p>
    <w:p w14:paraId="055CA1D1" w14:textId="77777777" w:rsidR="00F50A62" w:rsidRPr="00F50A62" w:rsidRDefault="00F50A62" w:rsidP="005350F1">
      <w:pPr>
        <w:pStyle w:val="Code"/>
      </w:pPr>
      <w:r w:rsidRPr="00F50A62">
        <w:t xml:space="preserve">def </w:t>
      </w:r>
      <w:proofErr w:type="spellStart"/>
      <w:r w:rsidRPr="00F50A62">
        <w:t>make_request_with_</w:t>
      </w:r>
      <w:proofErr w:type="gramStart"/>
      <w:r w:rsidRPr="00F50A62">
        <w:t>backoff</w:t>
      </w:r>
      <w:proofErr w:type="spellEnd"/>
      <w:r w:rsidRPr="00F50A62">
        <w:t>(</w:t>
      </w:r>
      <w:proofErr w:type="spellStart"/>
      <w:proofErr w:type="gramEnd"/>
      <w:r w:rsidRPr="00F50A62">
        <w:t>api_func</w:t>
      </w:r>
      <w:proofErr w:type="spellEnd"/>
      <w:r w:rsidRPr="00F50A62">
        <w:t xml:space="preserve">, </w:t>
      </w:r>
      <w:proofErr w:type="spellStart"/>
      <w:r w:rsidRPr="00F50A62">
        <w:t>max_retries</w:t>
      </w:r>
      <w:proofErr w:type="spellEnd"/>
      <w:r w:rsidRPr="00F50A62">
        <w:t xml:space="preserve">=3, </w:t>
      </w:r>
      <w:proofErr w:type="spellStart"/>
      <w:r w:rsidRPr="00F50A62">
        <w:t>base_delay</w:t>
      </w:r>
      <w:proofErr w:type="spellEnd"/>
      <w:r w:rsidRPr="00F50A62">
        <w:t>=1):</w:t>
      </w:r>
    </w:p>
    <w:p w14:paraId="4DB871EB" w14:textId="77777777" w:rsidR="00F50A62" w:rsidRPr="00F50A62" w:rsidRDefault="00F50A62" w:rsidP="005350F1">
      <w:pPr>
        <w:pStyle w:val="Code"/>
      </w:pPr>
      <w:r w:rsidRPr="00F50A62">
        <w:t xml:space="preserve">    """Make API request with exponential backoff for rate limiting"""</w:t>
      </w:r>
    </w:p>
    <w:p w14:paraId="37F7178B" w14:textId="77777777" w:rsidR="00F50A62" w:rsidRPr="00F50A62" w:rsidRDefault="00F50A62" w:rsidP="005350F1">
      <w:pPr>
        <w:pStyle w:val="Code"/>
      </w:pPr>
      <w:r w:rsidRPr="00F50A62">
        <w:t xml:space="preserve">    for attempt in range(</w:t>
      </w:r>
      <w:proofErr w:type="spellStart"/>
      <w:r w:rsidRPr="00F50A62">
        <w:t>max_retries</w:t>
      </w:r>
      <w:proofErr w:type="spellEnd"/>
      <w:r w:rsidRPr="00F50A62">
        <w:t>):</w:t>
      </w:r>
    </w:p>
    <w:p w14:paraId="1D4EFACD" w14:textId="77777777" w:rsidR="00F50A62" w:rsidRPr="00F50A62" w:rsidRDefault="00F50A62" w:rsidP="005350F1">
      <w:pPr>
        <w:pStyle w:val="Code"/>
      </w:pPr>
      <w:r w:rsidRPr="00F50A62">
        <w:t xml:space="preserve">        try:</w:t>
      </w:r>
    </w:p>
    <w:p w14:paraId="79F85300" w14:textId="77777777" w:rsidR="00F50A62" w:rsidRPr="00F50A62" w:rsidRDefault="00F50A62" w:rsidP="005350F1">
      <w:pPr>
        <w:pStyle w:val="Code"/>
      </w:pPr>
      <w:r w:rsidRPr="00F50A62">
        <w:t xml:space="preserve">            return </w:t>
      </w:r>
      <w:proofErr w:type="spellStart"/>
      <w:r w:rsidRPr="00F50A62">
        <w:t>api_</w:t>
      </w:r>
      <w:proofErr w:type="gramStart"/>
      <w:r w:rsidRPr="00F50A62">
        <w:t>func</w:t>
      </w:r>
      <w:proofErr w:type="spellEnd"/>
      <w:r w:rsidRPr="00F50A62">
        <w:t>(</w:t>
      </w:r>
      <w:proofErr w:type="gramEnd"/>
      <w:r w:rsidRPr="00F50A62">
        <w:t>)</w:t>
      </w:r>
    </w:p>
    <w:p w14:paraId="4695209C" w14:textId="77777777" w:rsidR="00F50A62" w:rsidRPr="00F50A62" w:rsidRDefault="00F50A62" w:rsidP="005350F1">
      <w:pPr>
        <w:pStyle w:val="Code"/>
      </w:pPr>
      <w:r w:rsidRPr="00F50A62">
        <w:t xml:space="preserve">        except </w:t>
      </w:r>
      <w:proofErr w:type="spellStart"/>
      <w:r w:rsidRPr="00F50A62">
        <w:t>HTTPError</w:t>
      </w:r>
      <w:proofErr w:type="spellEnd"/>
      <w:r w:rsidRPr="00F50A62">
        <w:t xml:space="preserve"> as e:</w:t>
      </w:r>
    </w:p>
    <w:p w14:paraId="6210D304" w14:textId="77777777" w:rsidR="00F50A62" w:rsidRPr="00F50A62" w:rsidRDefault="00F50A62" w:rsidP="005350F1">
      <w:pPr>
        <w:pStyle w:val="Code"/>
      </w:pPr>
      <w:r w:rsidRPr="00F50A62">
        <w:t xml:space="preserve">            if </w:t>
      </w:r>
      <w:proofErr w:type="spellStart"/>
      <w:proofErr w:type="gramStart"/>
      <w:r w:rsidRPr="00F50A62">
        <w:t>e.response</w:t>
      </w:r>
      <w:proofErr w:type="gramEnd"/>
      <w:r w:rsidRPr="00F50A62">
        <w:t>.status_code</w:t>
      </w:r>
      <w:proofErr w:type="spellEnd"/>
      <w:r w:rsidRPr="00F50A62">
        <w:t xml:space="preserve"> == 429:  # Rate limited</w:t>
      </w:r>
    </w:p>
    <w:p w14:paraId="3A7C3232" w14:textId="77777777" w:rsidR="00F50A62" w:rsidRPr="00F50A62" w:rsidRDefault="00F50A62" w:rsidP="005350F1">
      <w:pPr>
        <w:pStyle w:val="Code"/>
      </w:pPr>
      <w:r w:rsidRPr="00F50A62">
        <w:t xml:space="preserve">                if attempt &lt; </w:t>
      </w:r>
      <w:proofErr w:type="spellStart"/>
      <w:r w:rsidRPr="00F50A62">
        <w:t>max_retries</w:t>
      </w:r>
      <w:proofErr w:type="spellEnd"/>
      <w:r w:rsidRPr="00F50A62">
        <w:t xml:space="preserve"> - 1:</w:t>
      </w:r>
    </w:p>
    <w:p w14:paraId="499E77AA" w14:textId="77777777" w:rsidR="00F50A62" w:rsidRPr="00F50A62" w:rsidRDefault="00F50A62" w:rsidP="005350F1">
      <w:pPr>
        <w:pStyle w:val="Code"/>
      </w:pPr>
      <w:r w:rsidRPr="00F50A62">
        <w:t xml:space="preserve">                    # Exponential backoff with jitter</w:t>
      </w:r>
    </w:p>
    <w:p w14:paraId="5F6183E1" w14:textId="77777777" w:rsidR="00F50A62" w:rsidRPr="00F50A62" w:rsidRDefault="00F50A62" w:rsidP="005350F1">
      <w:pPr>
        <w:pStyle w:val="Code"/>
      </w:pPr>
      <w:r w:rsidRPr="00F50A62">
        <w:t xml:space="preserve">                    delay = </w:t>
      </w:r>
      <w:proofErr w:type="spellStart"/>
      <w:r w:rsidRPr="00F50A62">
        <w:t>base_delay</w:t>
      </w:r>
      <w:proofErr w:type="spellEnd"/>
      <w:r w:rsidRPr="00F50A62">
        <w:t xml:space="preserve"> * (2 ** attempt) + </w:t>
      </w:r>
      <w:proofErr w:type="spellStart"/>
      <w:proofErr w:type="gramStart"/>
      <w:r w:rsidRPr="00F50A62">
        <w:t>random.uniform</w:t>
      </w:r>
      <w:proofErr w:type="spellEnd"/>
      <w:proofErr w:type="gramEnd"/>
      <w:r w:rsidRPr="00F50A62">
        <w:t>(0, 1)</w:t>
      </w:r>
    </w:p>
    <w:p w14:paraId="3B0D47C0" w14:textId="77777777" w:rsidR="00F50A62" w:rsidRPr="00F50A62" w:rsidRDefault="00F50A62" w:rsidP="005350F1">
      <w:pPr>
        <w:pStyle w:val="Code"/>
      </w:pPr>
      <w:r w:rsidRPr="00F50A62">
        <w:t xml:space="preserve">                    </w:t>
      </w:r>
      <w:proofErr w:type="gramStart"/>
      <w:r w:rsidRPr="00F50A62">
        <w:t>print(</w:t>
      </w:r>
      <w:proofErr w:type="spellStart"/>
      <w:proofErr w:type="gramEnd"/>
      <w:r w:rsidRPr="00F50A62">
        <w:t>f"Rate</w:t>
      </w:r>
      <w:proofErr w:type="spellEnd"/>
      <w:r w:rsidRPr="00F50A62">
        <w:t xml:space="preserve"> limited. Retrying in {delay:.2f} seconds...")</w:t>
      </w:r>
    </w:p>
    <w:p w14:paraId="078651A4" w14:textId="77777777" w:rsidR="00F50A62" w:rsidRPr="00F50A62" w:rsidRDefault="00F50A62" w:rsidP="005350F1">
      <w:pPr>
        <w:pStyle w:val="Code"/>
      </w:pPr>
      <w:r w:rsidRPr="00F50A62">
        <w:t xml:space="preserve">                    </w:t>
      </w:r>
      <w:proofErr w:type="spellStart"/>
      <w:proofErr w:type="gramStart"/>
      <w:r w:rsidRPr="00F50A62">
        <w:t>time.sleep</w:t>
      </w:r>
      <w:proofErr w:type="spellEnd"/>
      <w:proofErr w:type="gramEnd"/>
      <w:r w:rsidRPr="00F50A62">
        <w:t>(delay)</w:t>
      </w:r>
    </w:p>
    <w:p w14:paraId="46F6BF98" w14:textId="77777777" w:rsidR="00F50A62" w:rsidRPr="00F50A62" w:rsidRDefault="00F50A62" w:rsidP="005350F1">
      <w:pPr>
        <w:pStyle w:val="Code"/>
      </w:pPr>
      <w:r w:rsidRPr="00F50A62">
        <w:t xml:space="preserve">                    continue</w:t>
      </w:r>
    </w:p>
    <w:p w14:paraId="0320FAD8" w14:textId="77777777" w:rsidR="00F50A62" w:rsidRPr="00F50A62" w:rsidRDefault="00F50A62" w:rsidP="005350F1">
      <w:pPr>
        <w:pStyle w:val="Code"/>
      </w:pPr>
      <w:r w:rsidRPr="00F50A62">
        <w:t xml:space="preserve">            </w:t>
      </w:r>
      <w:proofErr w:type="gramStart"/>
      <w:r w:rsidRPr="00F50A62">
        <w:t>raise  #</w:t>
      </w:r>
      <w:proofErr w:type="gramEnd"/>
      <w:r w:rsidRPr="00F50A62">
        <w:t xml:space="preserve"> Re-raise if not rate limited or max retries exceeded</w:t>
      </w:r>
    </w:p>
    <w:p w14:paraId="2343F508" w14:textId="77777777" w:rsidR="00F50A62" w:rsidRPr="00F50A62" w:rsidRDefault="00F50A62" w:rsidP="005350F1">
      <w:pPr>
        <w:pStyle w:val="Code"/>
      </w:pPr>
    </w:p>
    <w:p w14:paraId="011BEF1B" w14:textId="77777777" w:rsidR="00F50A62" w:rsidRPr="00F50A62" w:rsidRDefault="00F50A62" w:rsidP="005350F1">
      <w:pPr>
        <w:pStyle w:val="Code"/>
      </w:pPr>
      <w:r w:rsidRPr="00F50A62">
        <w:t># Usage</w:t>
      </w:r>
    </w:p>
    <w:p w14:paraId="27B095F5" w14:textId="77777777" w:rsidR="00F50A62" w:rsidRPr="00F50A62" w:rsidRDefault="00F50A62" w:rsidP="005350F1">
      <w:pPr>
        <w:pStyle w:val="Code"/>
      </w:pPr>
      <w:r w:rsidRPr="00F50A62">
        <w:t xml:space="preserve">def </w:t>
      </w:r>
      <w:proofErr w:type="spellStart"/>
      <w:r w:rsidRPr="00F50A62">
        <w:t>safe_get_</w:t>
      </w:r>
      <w:proofErr w:type="gramStart"/>
      <w:r w:rsidRPr="00F50A62">
        <w:t>trades</w:t>
      </w:r>
      <w:proofErr w:type="spellEnd"/>
      <w:r w:rsidRPr="00F50A62">
        <w:t>(</w:t>
      </w:r>
      <w:proofErr w:type="gramEnd"/>
      <w:r w:rsidRPr="00F50A62">
        <w:t>):</w:t>
      </w:r>
    </w:p>
    <w:p w14:paraId="3C75A5DB" w14:textId="77777777" w:rsidR="00F50A62" w:rsidRPr="00F50A62" w:rsidRDefault="00F50A62" w:rsidP="005350F1">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"GET", "/trades")</w:t>
      </w:r>
    </w:p>
    <w:p w14:paraId="08689D57" w14:textId="77777777" w:rsidR="00F50A62" w:rsidRPr="00F50A62" w:rsidRDefault="00F50A62" w:rsidP="005350F1">
      <w:pPr>
        <w:pStyle w:val="Code"/>
      </w:pPr>
    </w:p>
    <w:p w14:paraId="3068B513" w14:textId="77777777" w:rsidR="00F50A62" w:rsidRPr="00F50A62" w:rsidRDefault="00F50A62" w:rsidP="005350F1">
      <w:pPr>
        <w:pStyle w:val="Code"/>
      </w:pPr>
      <w:r w:rsidRPr="00F50A62">
        <w:t xml:space="preserve">trades = </w:t>
      </w:r>
      <w:proofErr w:type="spellStart"/>
      <w:r w:rsidRPr="00F50A62">
        <w:t>make_request_with_backoff</w:t>
      </w:r>
      <w:proofErr w:type="spellEnd"/>
      <w:r w:rsidRPr="00F50A62">
        <w:t>(</w:t>
      </w:r>
      <w:proofErr w:type="spellStart"/>
      <w:r w:rsidRPr="00F50A62">
        <w:t>safe_get_trades</w:t>
      </w:r>
      <w:proofErr w:type="spellEnd"/>
      <w:r w:rsidRPr="00F50A62">
        <w:t>)</w:t>
      </w:r>
    </w:p>
    <w:p w14:paraId="68BC37A2" w14:textId="77777777" w:rsidR="008C1E2A" w:rsidRDefault="008C1E2A">
      <w:pPr>
        <w:rPr>
          <w:b/>
          <w:bCs/>
          <w:caps/>
          <w:sz w:val="28"/>
          <w:szCs w:val="28"/>
        </w:rPr>
      </w:pPr>
      <w:r>
        <w:br w:type="page"/>
      </w:r>
    </w:p>
    <w:p w14:paraId="3BF762A9" w14:textId="2587E07F" w:rsidR="00F50A62" w:rsidRPr="00F50A62" w:rsidRDefault="00F50A62" w:rsidP="000D3D60">
      <w:pPr>
        <w:pStyle w:val="Heading2"/>
      </w:pPr>
      <w:r w:rsidRPr="00F50A62">
        <w:lastRenderedPageBreak/>
        <w:t>Error Handling</w:t>
      </w:r>
    </w:p>
    <w:p w14:paraId="1C90AF2F" w14:textId="77777777" w:rsidR="00F50A62" w:rsidRPr="00F50A62" w:rsidRDefault="00F50A62" w:rsidP="005350F1">
      <w:pPr>
        <w:pStyle w:val="Code"/>
      </w:pPr>
      <w:r w:rsidRPr="00F50A62">
        <w:t xml:space="preserve">def </w:t>
      </w:r>
      <w:proofErr w:type="spellStart"/>
      <w:r w:rsidRPr="00F50A62">
        <w:t>handle_api_errors</w:t>
      </w:r>
      <w:proofErr w:type="spellEnd"/>
      <w:r w:rsidRPr="00F50A62">
        <w:t>(</w:t>
      </w:r>
      <w:proofErr w:type="spellStart"/>
      <w:r w:rsidRPr="00F50A62">
        <w:t>func</w:t>
      </w:r>
      <w:proofErr w:type="spellEnd"/>
      <w:r w:rsidRPr="00F50A62">
        <w:t>):</w:t>
      </w:r>
    </w:p>
    <w:p w14:paraId="759D63FB" w14:textId="77777777" w:rsidR="00F50A62" w:rsidRPr="00F50A62" w:rsidRDefault="00F50A62" w:rsidP="005350F1">
      <w:pPr>
        <w:pStyle w:val="Code"/>
      </w:pPr>
      <w:r w:rsidRPr="00F50A62">
        <w:t xml:space="preserve">    """Decorator for comprehensive API error handling"""</w:t>
      </w:r>
    </w:p>
    <w:p w14:paraId="32118015" w14:textId="77777777" w:rsidR="00F50A62" w:rsidRPr="00F50A62" w:rsidRDefault="00F50A62" w:rsidP="005350F1">
      <w:pPr>
        <w:pStyle w:val="Code"/>
      </w:pPr>
      <w:r w:rsidRPr="00F50A62">
        <w:t xml:space="preserve">    def </w:t>
      </w:r>
      <w:proofErr w:type="gramStart"/>
      <w:r w:rsidRPr="00F50A62">
        <w:t>wrapper(</w:t>
      </w:r>
      <w:proofErr w:type="gramEnd"/>
      <w:r w:rsidRPr="00F50A62">
        <w:t>*</w:t>
      </w:r>
      <w:proofErr w:type="spellStart"/>
      <w:r w:rsidRPr="00F50A62">
        <w:t>args</w:t>
      </w:r>
      <w:proofErr w:type="spellEnd"/>
      <w:r w:rsidRPr="00F50A62">
        <w:t>, **</w:t>
      </w:r>
      <w:proofErr w:type="spellStart"/>
      <w:r w:rsidRPr="00F50A62">
        <w:t>kwargs</w:t>
      </w:r>
      <w:proofErr w:type="spellEnd"/>
      <w:r w:rsidRPr="00F50A62">
        <w:t>):</w:t>
      </w:r>
    </w:p>
    <w:p w14:paraId="646B6EAF" w14:textId="77777777" w:rsidR="00F50A62" w:rsidRPr="00F50A62" w:rsidRDefault="00F50A62" w:rsidP="005350F1">
      <w:pPr>
        <w:pStyle w:val="Code"/>
      </w:pPr>
      <w:r w:rsidRPr="00F50A62">
        <w:t xml:space="preserve">        try:</w:t>
      </w:r>
    </w:p>
    <w:p w14:paraId="08820D3D" w14:textId="77777777" w:rsidR="00F50A62" w:rsidRPr="00F50A62" w:rsidRDefault="00F50A62" w:rsidP="005350F1">
      <w:pPr>
        <w:pStyle w:val="Code"/>
      </w:pPr>
      <w:r w:rsidRPr="00F50A62">
        <w:t xml:space="preserve">            return </w:t>
      </w:r>
      <w:proofErr w:type="spellStart"/>
      <w:proofErr w:type="gramStart"/>
      <w:r w:rsidRPr="00F50A62">
        <w:t>func</w:t>
      </w:r>
      <w:proofErr w:type="spellEnd"/>
      <w:r w:rsidRPr="00F50A62">
        <w:t>(</w:t>
      </w:r>
      <w:proofErr w:type="gramEnd"/>
      <w:r w:rsidRPr="00F50A62">
        <w:t>*</w:t>
      </w:r>
      <w:proofErr w:type="spellStart"/>
      <w:r w:rsidRPr="00F50A62">
        <w:t>args</w:t>
      </w:r>
      <w:proofErr w:type="spellEnd"/>
      <w:r w:rsidRPr="00F50A62">
        <w:t>, **</w:t>
      </w:r>
      <w:proofErr w:type="spellStart"/>
      <w:r w:rsidRPr="00F50A62">
        <w:t>kwargs</w:t>
      </w:r>
      <w:proofErr w:type="spellEnd"/>
      <w:r w:rsidRPr="00F50A62">
        <w:t>)</w:t>
      </w:r>
    </w:p>
    <w:p w14:paraId="00429297" w14:textId="77777777" w:rsidR="00F50A62" w:rsidRPr="00F50A62" w:rsidRDefault="00F50A62" w:rsidP="005350F1">
      <w:pPr>
        <w:pStyle w:val="Code"/>
      </w:pPr>
      <w:r w:rsidRPr="00F50A62">
        <w:t xml:space="preserve">        except </w:t>
      </w:r>
      <w:proofErr w:type="spellStart"/>
      <w:r w:rsidRPr="00F50A62">
        <w:t>HTTPError</w:t>
      </w:r>
      <w:proofErr w:type="spellEnd"/>
      <w:r w:rsidRPr="00F50A62">
        <w:t xml:space="preserve"> as e:</w:t>
      </w:r>
    </w:p>
    <w:p w14:paraId="14FE4B87" w14:textId="77777777" w:rsidR="00F50A62" w:rsidRPr="00F50A62" w:rsidRDefault="00F50A62" w:rsidP="005350F1">
      <w:pPr>
        <w:pStyle w:val="Code"/>
      </w:pPr>
      <w:r w:rsidRPr="00F50A62">
        <w:t xml:space="preserve">            </w:t>
      </w:r>
      <w:proofErr w:type="spellStart"/>
      <w:r w:rsidRPr="00F50A62">
        <w:t>status_code</w:t>
      </w:r>
      <w:proofErr w:type="spellEnd"/>
      <w:r w:rsidRPr="00F50A62">
        <w:t xml:space="preserve"> = </w:t>
      </w:r>
      <w:proofErr w:type="spellStart"/>
      <w:proofErr w:type="gramStart"/>
      <w:r w:rsidRPr="00F50A62">
        <w:t>e.response</w:t>
      </w:r>
      <w:proofErr w:type="gramEnd"/>
      <w:r w:rsidRPr="00F50A62">
        <w:t>.status_code</w:t>
      </w:r>
      <w:proofErr w:type="spellEnd"/>
    </w:p>
    <w:p w14:paraId="7AA43502" w14:textId="77777777" w:rsidR="00F50A62" w:rsidRPr="00F50A62" w:rsidRDefault="00F50A62" w:rsidP="005350F1">
      <w:pPr>
        <w:pStyle w:val="Code"/>
      </w:pPr>
      <w:r w:rsidRPr="00F50A62">
        <w:t xml:space="preserve">            </w:t>
      </w:r>
      <w:proofErr w:type="spellStart"/>
      <w:r w:rsidRPr="00F50A62">
        <w:t>error_body</w:t>
      </w:r>
      <w:proofErr w:type="spellEnd"/>
      <w:r w:rsidRPr="00F50A62">
        <w:t xml:space="preserve"> = </w:t>
      </w:r>
      <w:proofErr w:type="spellStart"/>
      <w:proofErr w:type="gramStart"/>
      <w:r w:rsidRPr="00F50A62">
        <w:t>e.response</w:t>
      </w:r>
      <w:proofErr w:type="gramEnd"/>
      <w:r w:rsidRPr="00F50A62">
        <w:t>.</w:t>
      </w:r>
      <w:proofErr w:type="gramStart"/>
      <w:r w:rsidRPr="00F50A62">
        <w:t>json</w:t>
      </w:r>
      <w:proofErr w:type="spellEnd"/>
      <w:r w:rsidRPr="00F50A62">
        <w:t>(</w:t>
      </w:r>
      <w:proofErr w:type="gramEnd"/>
      <w:r w:rsidRPr="00F50A62">
        <w:t xml:space="preserve">) if </w:t>
      </w:r>
      <w:proofErr w:type="spellStart"/>
      <w:proofErr w:type="gramStart"/>
      <w:r w:rsidRPr="00F50A62">
        <w:t>e.response</w:t>
      </w:r>
      <w:proofErr w:type="gramEnd"/>
      <w:r w:rsidRPr="00F50A62">
        <w:t>.content</w:t>
      </w:r>
      <w:proofErr w:type="spellEnd"/>
      <w:r w:rsidRPr="00F50A62">
        <w:t xml:space="preserve"> else {}</w:t>
      </w:r>
    </w:p>
    <w:p w14:paraId="08929A6D" w14:textId="77777777" w:rsidR="00F50A62" w:rsidRPr="00F50A62" w:rsidRDefault="00F50A62" w:rsidP="005350F1">
      <w:pPr>
        <w:pStyle w:val="Code"/>
      </w:pPr>
      <w:r w:rsidRPr="00F50A62">
        <w:t xml:space="preserve">            </w:t>
      </w:r>
    </w:p>
    <w:p w14:paraId="7B3B07A8" w14:textId="77777777" w:rsidR="00F50A62" w:rsidRPr="00F50A62" w:rsidRDefault="00F50A62" w:rsidP="005350F1">
      <w:pPr>
        <w:pStyle w:val="Code"/>
      </w:pPr>
      <w:r w:rsidRPr="00F50A62">
        <w:t xml:space="preserve">            if </w:t>
      </w:r>
      <w:proofErr w:type="spellStart"/>
      <w:r w:rsidRPr="00F50A62">
        <w:t>status_code</w:t>
      </w:r>
      <w:proofErr w:type="spellEnd"/>
      <w:r w:rsidRPr="00F50A62">
        <w:t xml:space="preserve"> == 400:</w:t>
      </w:r>
    </w:p>
    <w:p w14:paraId="22A1C3D9" w14:textId="77777777" w:rsidR="00F50A62" w:rsidRPr="00F50A62" w:rsidRDefault="00F50A62" w:rsidP="005350F1">
      <w:pPr>
        <w:pStyle w:val="Code"/>
      </w:pPr>
      <w:r w:rsidRPr="00F50A62">
        <w:t xml:space="preserve">                </w:t>
      </w:r>
      <w:proofErr w:type="gramStart"/>
      <w:r w:rsidRPr="00F50A62">
        <w:t>print(</w:t>
      </w:r>
      <w:proofErr w:type="spellStart"/>
      <w:proofErr w:type="gramEnd"/>
      <w:r w:rsidRPr="00F50A62">
        <w:t>f"Bad</w:t>
      </w:r>
      <w:proofErr w:type="spellEnd"/>
      <w:r w:rsidRPr="00F50A62">
        <w:t xml:space="preserve"> Request: {</w:t>
      </w:r>
      <w:proofErr w:type="spellStart"/>
      <w:proofErr w:type="gramStart"/>
      <w:r w:rsidRPr="00F50A62">
        <w:t>error_body.get</w:t>
      </w:r>
      <w:proofErr w:type="spellEnd"/>
      <w:r w:rsidRPr="00F50A62">
        <w:t>(</w:t>
      </w:r>
      <w:proofErr w:type="gramEnd"/>
      <w:r w:rsidRPr="00F50A62">
        <w:t>'error', 'Invalid input')}")</w:t>
      </w:r>
    </w:p>
    <w:p w14:paraId="32E33393" w14:textId="77777777" w:rsidR="00F50A62" w:rsidRPr="00F50A62" w:rsidRDefault="00F50A62" w:rsidP="005350F1">
      <w:pPr>
        <w:pStyle w:val="Code"/>
      </w:pPr>
      <w:r w:rsidRPr="00F50A62">
        <w:t xml:space="preserve">            </w:t>
      </w:r>
      <w:proofErr w:type="spellStart"/>
      <w:r w:rsidRPr="00F50A62">
        <w:t>elif</w:t>
      </w:r>
      <w:proofErr w:type="spellEnd"/>
      <w:r w:rsidRPr="00F50A62">
        <w:t xml:space="preserve"> </w:t>
      </w:r>
      <w:proofErr w:type="spellStart"/>
      <w:r w:rsidRPr="00F50A62">
        <w:t>status_code</w:t>
      </w:r>
      <w:proofErr w:type="spellEnd"/>
      <w:r w:rsidRPr="00F50A62">
        <w:t xml:space="preserve"> == 401:</w:t>
      </w:r>
    </w:p>
    <w:p w14:paraId="513E5CC7" w14:textId="77777777" w:rsidR="00F50A62" w:rsidRPr="00F50A62" w:rsidRDefault="00F50A62" w:rsidP="005350F1">
      <w:pPr>
        <w:pStyle w:val="Code"/>
      </w:pPr>
      <w:r w:rsidRPr="00F50A62">
        <w:t xml:space="preserve">                </w:t>
      </w:r>
      <w:proofErr w:type="gramStart"/>
      <w:r w:rsidRPr="00F50A62">
        <w:t>print(</w:t>
      </w:r>
      <w:proofErr w:type="gramEnd"/>
      <w:r w:rsidRPr="00F50A62">
        <w:t>"Authentication failed. Please refresh your token.")</w:t>
      </w:r>
    </w:p>
    <w:p w14:paraId="607A17FB" w14:textId="77777777" w:rsidR="00F50A62" w:rsidRPr="00F50A62" w:rsidRDefault="00F50A62" w:rsidP="005350F1">
      <w:pPr>
        <w:pStyle w:val="Code"/>
      </w:pPr>
      <w:r w:rsidRPr="00F50A62">
        <w:t xml:space="preserve">            </w:t>
      </w:r>
      <w:proofErr w:type="spellStart"/>
      <w:r w:rsidRPr="00F50A62">
        <w:t>elif</w:t>
      </w:r>
      <w:proofErr w:type="spellEnd"/>
      <w:r w:rsidRPr="00F50A62">
        <w:t xml:space="preserve"> </w:t>
      </w:r>
      <w:proofErr w:type="spellStart"/>
      <w:r w:rsidRPr="00F50A62">
        <w:t>status_code</w:t>
      </w:r>
      <w:proofErr w:type="spellEnd"/>
      <w:r w:rsidRPr="00F50A62">
        <w:t xml:space="preserve"> == 422:</w:t>
      </w:r>
    </w:p>
    <w:p w14:paraId="46F6E248" w14:textId="77777777" w:rsidR="00F50A62" w:rsidRPr="00F50A62" w:rsidRDefault="00F50A62" w:rsidP="005350F1">
      <w:pPr>
        <w:pStyle w:val="Code"/>
      </w:pPr>
      <w:r w:rsidRPr="00F50A62">
        <w:t xml:space="preserve">                </w:t>
      </w:r>
      <w:proofErr w:type="gramStart"/>
      <w:r w:rsidRPr="00F50A62">
        <w:t>print(</w:t>
      </w:r>
      <w:proofErr w:type="spellStart"/>
      <w:proofErr w:type="gramEnd"/>
      <w:r w:rsidRPr="00F50A62">
        <w:t>f"Validation</w:t>
      </w:r>
      <w:proofErr w:type="spellEnd"/>
      <w:r w:rsidRPr="00F50A62">
        <w:t xml:space="preserve"> Error: {</w:t>
      </w:r>
      <w:proofErr w:type="spellStart"/>
      <w:proofErr w:type="gramStart"/>
      <w:r w:rsidRPr="00F50A62">
        <w:t>error_body.get</w:t>
      </w:r>
      <w:proofErr w:type="spellEnd"/>
      <w:r w:rsidRPr="00F50A62">
        <w:t>(</w:t>
      </w:r>
      <w:proofErr w:type="gramEnd"/>
      <w:r w:rsidRPr="00F50A62">
        <w:t>'error', 'Business rule violation')}")</w:t>
      </w:r>
    </w:p>
    <w:p w14:paraId="0853C5CB" w14:textId="77777777" w:rsidR="00F50A62" w:rsidRPr="00F50A62" w:rsidRDefault="00F50A62" w:rsidP="005350F1">
      <w:pPr>
        <w:pStyle w:val="Code"/>
      </w:pPr>
      <w:r w:rsidRPr="00F50A62">
        <w:t xml:space="preserve">            </w:t>
      </w:r>
      <w:proofErr w:type="spellStart"/>
      <w:r w:rsidRPr="00F50A62">
        <w:t>elif</w:t>
      </w:r>
      <w:proofErr w:type="spellEnd"/>
      <w:r w:rsidRPr="00F50A62">
        <w:t xml:space="preserve"> </w:t>
      </w:r>
      <w:proofErr w:type="spellStart"/>
      <w:r w:rsidRPr="00F50A62">
        <w:t>status_code</w:t>
      </w:r>
      <w:proofErr w:type="spellEnd"/>
      <w:r w:rsidRPr="00F50A62">
        <w:t xml:space="preserve"> == 429:</w:t>
      </w:r>
    </w:p>
    <w:p w14:paraId="10D7A3DD" w14:textId="77777777" w:rsidR="00F50A62" w:rsidRPr="00F50A62" w:rsidRDefault="00F50A62" w:rsidP="005350F1">
      <w:pPr>
        <w:pStyle w:val="Code"/>
      </w:pPr>
      <w:r w:rsidRPr="00F50A62">
        <w:t xml:space="preserve">                </w:t>
      </w:r>
      <w:proofErr w:type="gramStart"/>
      <w:r w:rsidRPr="00F50A62">
        <w:t>print(</w:t>
      </w:r>
      <w:proofErr w:type="gramEnd"/>
      <w:r w:rsidRPr="00F50A62">
        <w:t>"Rate limit exceeded. Please slow down your requests.")</w:t>
      </w:r>
    </w:p>
    <w:p w14:paraId="3BB601B8" w14:textId="77777777" w:rsidR="00F50A62" w:rsidRPr="00F50A62" w:rsidRDefault="00F50A62" w:rsidP="005350F1">
      <w:pPr>
        <w:pStyle w:val="Code"/>
      </w:pPr>
      <w:r w:rsidRPr="00F50A62">
        <w:t xml:space="preserve">            else:</w:t>
      </w:r>
    </w:p>
    <w:p w14:paraId="506CBEAB" w14:textId="77777777" w:rsidR="00F50A62" w:rsidRPr="00F50A62" w:rsidRDefault="00F50A62" w:rsidP="005350F1">
      <w:pPr>
        <w:pStyle w:val="Code"/>
      </w:pPr>
      <w:r w:rsidRPr="00F50A62">
        <w:t xml:space="preserve">                </w:t>
      </w:r>
      <w:proofErr w:type="gramStart"/>
      <w:r w:rsidRPr="00F50A62">
        <w:t>print(</w:t>
      </w:r>
      <w:proofErr w:type="spellStart"/>
      <w:proofErr w:type="gramEnd"/>
      <w:r w:rsidRPr="00F50A62">
        <w:t>f"API</w:t>
      </w:r>
      <w:proofErr w:type="spellEnd"/>
      <w:r w:rsidRPr="00F50A62">
        <w:t xml:space="preserve"> Error {</w:t>
      </w:r>
      <w:proofErr w:type="spellStart"/>
      <w:r w:rsidRPr="00F50A62">
        <w:t>status_code</w:t>
      </w:r>
      <w:proofErr w:type="spellEnd"/>
      <w:r w:rsidRPr="00F50A62">
        <w:t>}: {</w:t>
      </w:r>
      <w:proofErr w:type="spellStart"/>
      <w:r w:rsidRPr="00F50A62">
        <w:t>error_body</w:t>
      </w:r>
      <w:proofErr w:type="spellEnd"/>
      <w:r w:rsidRPr="00F50A62">
        <w:t>}")</w:t>
      </w:r>
    </w:p>
    <w:p w14:paraId="76DB8341" w14:textId="77777777" w:rsidR="00F50A62" w:rsidRPr="00F50A62" w:rsidRDefault="00F50A62" w:rsidP="005350F1">
      <w:pPr>
        <w:pStyle w:val="Code"/>
      </w:pPr>
      <w:r w:rsidRPr="00F50A62">
        <w:t xml:space="preserve">                </w:t>
      </w:r>
    </w:p>
    <w:p w14:paraId="5E474C59" w14:textId="77777777" w:rsidR="00F50A62" w:rsidRPr="00F50A62" w:rsidRDefault="00F50A62" w:rsidP="005350F1">
      <w:pPr>
        <w:pStyle w:val="Code"/>
      </w:pPr>
      <w:r w:rsidRPr="00F50A62">
        <w:t xml:space="preserve">            raise</w:t>
      </w:r>
    </w:p>
    <w:p w14:paraId="7048D65C" w14:textId="77777777" w:rsidR="00F50A62" w:rsidRPr="00F50A62" w:rsidRDefault="00F50A62" w:rsidP="005350F1">
      <w:pPr>
        <w:pStyle w:val="Code"/>
      </w:pPr>
      <w:r w:rsidRPr="00F50A62">
        <w:t xml:space="preserve">        except Exception as e:</w:t>
      </w:r>
    </w:p>
    <w:p w14:paraId="35547412" w14:textId="77777777" w:rsidR="00F50A62" w:rsidRPr="00F50A62" w:rsidRDefault="00F50A62" w:rsidP="005350F1">
      <w:pPr>
        <w:pStyle w:val="Code"/>
      </w:pPr>
      <w:r w:rsidRPr="00F50A62">
        <w:t xml:space="preserve">            </w:t>
      </w:r>
      <w:proofErr w:type="gramStart"/>
      <w:r w:rsidRPr="00F50A62">
        <w:t>print(</w:t>
      </w:r>
      <w:proofErr w:type="spellStart"/>
      <w:proofErr w:type="gramEnd"/>
      <w:r w:rsidRPr="00F50A62">
        <w:t>f"Unexpected</w:t>
      </w:r>
      <w:proofErr w:type="spellEnd"/>
      <w:r w:rsidRPr="00F50A62">
        <w:t xml:space="preserve"> error: {e}")</w:t>
      </w:r>
    </w:p>
    <w:p w14:paraId="03F598B4" w14:textId="77777777" w:rsidR="00F50A62" w:rsidRPr="00F50A62" w:rsidRDefault="00F50A62" w:rsidP="005350F1">
      <w:pPr>
        <w:pStyle w:val="Code"/>
      </w:pPr>
      <w:r w:rsidRPr="00F50A62">
        <w:t xml:space="preserve">            raise</w:t>
      </w:r>
    </w:p>
    <w:p w14:paraId="7FEFF3C6" w14:textId="77777777" w:rsidR="00F50A62" w:rsidRPr="00F50A62" w:rsidRDefault="00F50A62" w:rsidP="005350F1">
      <w:pPr>
        <w:pStyle w:val="Code"/>
      </w:pPr>
      <w:r w:rsidRPr="00F50A62">
        <w:t xml:space="preserve">    </w:t>
      </w:r>
    </w:p>
    <w:p w14:paraId="3367F096" w14:textId="77777777" w:rsidR="00F50A62" w:rsidRPr="00F50A62" w:rsidRDefault="00F50A62" w:rsidP="005350F1">
      <w:pPr>
        <w:pStyle w:val="Code"/>
      </w:pPr>
      <w:r w:rsidRPr="00F50A62">
        <w:t xml:space="preserve">    return wrapper</w:t>
      </w:r>
    </w:p>
    <w:p w14:paraId="3585757F" w14:textId="77777777" w:rsidR="00F50A62" w:rsidRPr="00F50A62" w:rsidRDefault="00F50A62" w:rsidP="005350F1">
      <w:pPr>
        <w:pStyle w:val="Code"/>
      </w:pPr>
    </w:p>
    <w:p w14:paraId="5BF95C28" w14:textId="77777777" w:rsidR="00F50A62" w:rsidRPr="00F50A62" w:rsidRDefault="00F50A62" w:rsidP="005350F1">
      <w:pPr>
        <w:pStyle w:val="Code"/>
      </w:pPr>
      <w:r w:rsidRPr="00F50A62">
        <w:t>@handle_api_errors</w:t>
      </w:r>
    </w:p>
    <w:p w14:paraId="08514E44" w14:textId="77777777" w:rsidR="00F50A62" w:rsidRPr="00F50A62" w:rsidRDefault="00F50A62" w:rsidP="005350F1">
      <w:pPr>
        <w:pStyle w:val="Code"/>
      </w:pPr>
      <w:r w:rsidRPr="00F50A62">
        <w:t xml:space="preserve">def </w:t>
      </w:r>
      <w:proofErr w:type="spellStart"/>
      <w:r w:rsidRPr="00F50A62">
        <w:t>submit_bid_</w:t>
      </w:r>
      <w:proofErr w:type="gramStart"/>
      <w:r w:rsidRPr="00F50A62">
        <w:t>safely</w:t>
      </w:r>
      <w:proofErr w:type="spellEnd"/>
      <w:r w:rsidRPr="00F50A62">
        <w:t>(</w:t>
      </w:r>
      <w:proofErr w:type="spellStart"/>
      <w:proofErr w:type="gramEnd"/>
      <w:r w:rsidRPr="00F50A62">
        <w:t>api</w:t>
      </w:r>
      <w:proofErr w:type="spellEnd"/>
      <w:r w:rsidRPr="00F50A62">
        <w:t xml:space="preserve">, </w:t>
      </w:r>
      <w:proofErr w:type="spellStart"/>
      <w:r w:rsidRPr="00F50A62">
        <w:t>bid_data</w:t>
      </w:r>
      <w:proofErr w:type="spellEnd"/>
      <w:r w:rsidRPr="00F50A62">
        <w:t>):</w:t>
      </w:r>
    </w:p>
    <w:p w14:paraId="3234311D" w14:textId="77777777" w:rsidR="00F50A62" w:rsidRPr="00F50A62" w:rsidRDefault="00F50A62" w:rsidP="005350F1">
      <w:pPr>
        <w:pStyle w:val="Code"/>
      </w:pPr>
      <w:r w:rsidRPr="00F50A62">
        <w:t xml:space="preserve">    return </w:t>
      </w:r>
      <w:proofErr w:type="spellStart"/>
      <w:proofErr w:type="gramStart"/>
      <w:r w:rsidRPr="00F50A62">
        <w:t>api</w:t>
      </w:r>
      <w:proofErr w:type="spellEnd"/>
      <w:r w:rsidRPr="00F50A62">
        <w:t>._</w:t>
      </w:r>
      <w:proofErr w:type="spellStart"/>
      <w:proofErr w:type="gramEnd"/>
      <w:r w:rsidRPr="00F50A62">
        <w:t>make_</w:t>
      </w:r>
      <w:proofErr w:type="gramStart"/>
      <w:r w:rsidRPr="00F50A62">
        <w:t>request</w:t>
      </w:r>
      <w:proofErr w:type="spellEnd"/>
      <w:r w:rsidRPr="00F50A62">
        <w:t>(</w:t>
      </w:r>
      <w:proofErr w:type="gramEnd"/>
      <w:r w:rsidRPr="00F50A62">
        <w:t xml:space="preserve">"POST", "/bids", </w:t>
      </w:r>
      <w:proofErr w:type="spellStart"/>
      <w:r w:rsidRPr="00F50A62">
        <w:t>json</w:t>
      </w:r>
      <w:proofErr w:type="spellEnd"/>
      <w:r w:rsidRPr="00F50A62">
        <w:t>=</w:t>
      </w:r>
      <w:proofErr w:type="spellStart"/>
      <w:r w:rsidRPr="00F50A62">
        <w:t>bid_data</w:t>
      </w:r>
      <w:proofErr w:type="spellEnd"/>
      <w:r w:rsidRPr="00F50A62">
        <w:t>)</w:t>
      </w:r>
    </w:p>
    <w:p w14:paraId="47509980" w14:textId="77777777" w:rsidR="008C1E2A" w:rsidRDefault="008C1E2A">
      <w:pPr>
        <w:rPr>
          <w:b/>
          <w:bCs/>
          <w:caps/>
          <w:sz w:val="28"/>
          <w:szCs w:val="28"/>
        </w:rPr>
      </w:pPr>
      <w:r>
        <w:br w:type="page"/>
      </w:r>
    </w:p>
    <w:p w14:paraId="174CF809" w14:textId="37EAD741" w:rsidR="00F50A62" w:rsidRPr="00F50A62" w:rsidRDefault="00F50A62" w:rsidP="000D3D60">
      <w:pPr>
        <w:pStyle w:val="Heading2"/>
      </w:pPr>
      <w:r w:rsidRPr="00F50A62">
        <w:lastRenderedPageBreak/>
        <w:t>Complete Trading Example</w:t>
      </w:r>
    </w:p>
    <w:p w14:paraId="7ED42438" w14:textId="77777777" w:rsidR="00F50A62" w:rsidRPr="00F50A62" w:rsidRDefault="00F50A62" w:rsidP="005767AA">
      <w:pPr>
        <w:pStyle w:val="Code"/>
      </w:pPr>
      <w:r w:rsidRPr="00F50A62">
        <w:t xml:space="preserve">def </w:t>
      </w:r>
      <w:proofErr w:type="spellStart"/>
      <w:r w:rsidRPr="00F50A62">
        <w:t>automated_trading_</w:t>
      </w:r>
      <w:proofErr w:type="gramStart"/>
      <w:r w:rsidRPr="00F50A62">
        <w:t>example</w:t>
      </w:r>
      <w:proofErr w:type="spellEnd"/>
      <w:r w:rsidRPr="00F50A62">
        <w:t>(</w:t>
      </w:r>
      <w:proofErr w:type="gramEnd"/>
      <w:r w:rsidRPr="00F50A62">
        <w:t>):</w:t>
      </w:r>
    </w:p>
    <w:p w14:paraId="2B7E65F7" w14:textId="77777777" w:rsidR="00F50A62" w:rsidRPr="00F50A62" w:rsidRDefault="00F50A62" w:rsidP="005767AA">
      <w:pPr>
        <w:pStyle w:val="Code"/>
      </w:pPr>
      <w:r w:rsidRPr="00F50A62">
        <w:t xml:space="preserve">    """Example of a complete trading workflow"""</w:t>
      </w:r>
    </w:p>
    <w:p w14:paraId="2B1A84AE" w14:textId="77777777" w:rsidR="00F50A62" w:rsidRPr="00F50A62" w:rsidRDefault="00F50A62" w:rsidP="005767AA">
      <w:pPr>
        <w:pStyle w:val="Code"/>
      </w:pPr>
      <w:r w:rsidRPr="00F50A62">
        <w:t xml:space="preserve">    </w:t>
      </w:r>
    </w:p>
    <w:p w14:paraId="3360D9C8" w14:textId="5EE4905C" w:rsidR="00F50A62" w:rsidRPr="00F50A62" w:rsidRDefault="00F50A62" w:rsidP="005767AA">
      <w:pPr>
        <w:pStyle w:val="Code"/>
      </w:pPr>
      <w:r w:rsidRPr="00F50A62">
        <w:t xml:space="preserve">    # Initiali</w:t>
      </w:r>
      <w:r w:rsidR="008C1E2A">
        <w:t>s</w:t>
      </w:r>
      <w:r w:rsidRPr="00F50A62">
        <w:t>e API with token management</w:t>
      </w:r>
    </w:p>
    <w:p w14:paraId="258FADF1" w14:textId="77777777" w:rsidR="00F50A62" w:rsidRPr="00F50A62" w:rsidRDefault="00F50A62" w:rsidP="005767AA">
      <w:pPr>
        <w:pStyle w:val="Code"/>
      </w:pPr>
      <w:r w:rsidRPr="00F50A62">
        <w:t xml:space="preserve">    </w:t>
      </w:r>
      <w:proofErr w:type="spellStart"/>
      <w:r w:rsidRPr="00F50A62">
        <w:t>token_manager</w:t>
      </w:r>
      <w:proofErr w:type="spellEnd"/>
      <w:r w:rsidRPr="00F50A62">
        <w:t xml:space="preserve"> = </w:t>
      </w:r>
      <w:proofErr w:type="spellStart"/>
      <w:proofErr w:type="gramStart"/>
      <w:r w:rsidRPr="00F50A62">
        <w:t>TokenManager</w:t>
      </w:r>
      <w:proofErr w:type="spellEnd"/>
      <w:r w:rsidRPr="00F50A62">
        <w:t>(</w:t>
      </w:r>
      <w:proofErr w:type="gramEnd"/>
      <w:r w:rsidRPr="00F50A62">
        <w:t>"</w:t>
      </w:r>
      <w:proofErr w:type="spellStart"/>
      <w:r w:rsidRPr="00F50A62">
        <w:t>client_id</w:t>
      </w:r>
      <w:proofErr w:type="spellEnd"/>
      <w:r w:rsidRPr="00F50A62">
        <w:t>", "</w:t>
      </w:r>
      <w:proofErr w:type="spellStart"/>
      <w:r w:rsidRPr="00F50A62">
        <w:t>client_secret</w:t>
      </w:r>
      <w:proofErr w:type="spellEnd"/>
      <w:r w:rsidRPr="00F50A62">
        <w:t>", BASE_URL)</w:t>
      </w:r>
    </w:p>
    <w:p w14:paraId="1410B9B1" w14:textId="77777777" w:rsidR="00F50A62" w:rsidRPr="00F50A62" w:rsidRDefault="00F50A62" w:rsidP="005767AA">
      <w:pPr>
        <w:pStyle w:val="Code"/>
      </w:pPr>
      <w:r w:rsidRPr="00F50A62">
        <w:t xml:space="preserve">    </w:t>
      </w:r>
    </w:p>
    <w:p w14:paraId="60B0652F" w14:textId="77777777" w:rsidR="00F50A62" w:rsidRPr="00F50A62" w:rsidRDefault="00F50A62" w:rsidP="005767AA">
      <w:pPr>
        <w:pStyle w:val="Code"/>
      </w:pPr>
      <w:r w:rsidRPr="00F50A62">
        <w:t xml:space="preserve">    def </w:t>
      </w:r>
      <w:proofErr w:type="spellStart"/>
      <w:r w:rsidRPr="00F50A62">
        <w:t>get_api_</w:t>
      </w:r>
      <w:proofErr w:type="gramStart"/>
      <w:r w:rsidRPr="00F50A62">
        <w:t>client</w:t>
      </w:r>
      <w:proofErr w:type="spellEnd"/>
      <w:r w:rsidRPr="00F50A62">
        <w:t>(</w:t>
      </w:r>
      <w:proofErr w:type="gramEnd"/>
      <w:r w:rsidRPr="00F50A62">
        <w:t>):</w:t>
      </w:r>
    </w:p>
    <w:p w14:paraId="6A26AA84" w14:textId="77777777" w:rsidR="00F50A62" w:rsidRPr="00F50A62" w:rsidRDefault="00F50A62" w:rsidP="005767AA">
      <w:pPr>
        <w:pStyle w:val="Code"/>
      </w:pPr>
      <w:r w:rsidRPr="00F50A62">
        <w:t xml:space="preserve">        token = </w:t>
      </w:r>
      <w:proofErr w:type="spellStart"/>
      <w:r w:rsidRPr="00F50A62">
        <w:t>token_manager.get_valid_</w:t>
      </w:r>
      <w:proofErr w:type="gramStart"/>
      <w:r w:rsidRPr="00F50A62">
        <w:t>token</w:t>
      </w:r>
      <w:proofErr w:type="spellEnd"/>
      <w:r w:rsidRPr="00F50A62">
        <w:t>(</w:t>
      </w:r>
      <w:proofErr w:type="gramEnd"/>
      <w:r w:rsidRPr="00F50A62">
        <w:t>)</w:t>
      </w:r>
    </w:p>
    <w:p w14:paraId="6868801D" w14:textId="77777777" w:rsidR="00F50A62" w:rsidRPr="00F50A62" w:rsidRDefault="00F50A62" w:rsidP="005767AA">
      <w:pPr>
        <w:pStyle w:val="Code"/>
      </w:pPr>
      <w:r w:rsidRPr="00F50A62">
        <w:t xml:space="preserve">        return </w:t>
      </w:r>
      <w:proofErr w:type="spellStart"/>
      <w:proofErr w:type="gramStart"/>
      <w:r w:rsidRPr="00F50A62">
        <w:t>EmsTradePointAPI</w:t>
      </w:r>
      <w:proofErr w:type="spellEnd"/>
      <w:r w:rsidRPr="00F50A62">
        <w:t>(</w:t>
      </w:r>
      <w:proofErr w:type="gramEnd"/>
      <w:r w:rsidRPr="00F50A62">
        <w:t>BASE_URL, token)</w:t>
      </w:r>
    </w:p>
    <w:p w14:paraId="0C07C389" w14:textId="77777777" w:rsidR="00F50A62" w:rsidRPr="00F50A62" w:rsidRDefault="00F50A62" w:rsidP="005767AA">
      <w:pPr>
        <w:pStyle w:val="Code"/>
      </w:pPr>
      <w:r w:rsidRPr="00F50A62">
        <w:t xml:space="preserve">    </w:t>
      </w:r>
    </w:p>
    <w:p w14:paraId="20E520EF" w14:textId="77777777" w:rsidR="00F50A62" w:rsidRPr="00F50A62" w:rsidRDefault="00F50A62" w:rsidP="005767AA">
      <w:pPr>
        <w:pStyle w:val="Code"/>
      </w:pPr>
      <w:r w:rsidRPr="00F50A62">
        <w:t xml:space="preserve">    </w:t>
      </w:r>
      <w:proofErr w:type="spellStart"/>
      <w:r w:rsidRPr="00F50A62">
        <w:t>api</w:t>
      </w:r>
      <w:proofErr w:type="spellEnd"/>
      <w:r w:rsidRPr="00F50A62">
        <w:t xml:space="preserve"> = </w:t>
      </w:r>
      <w:proofErr w:type="spellStart"/>
      <w:r w:rsidRPr="00F50A62">
        <w:t>get_api_</w:t>
      </w:r>
      <w:proofErr w:type="gramStart"/>
      <w:r w:rsidRPr="00F50A62">
        <w:t>client</w:t>
      </w:r>
      <w:proofErr w:type="spellEnd"/>
      <w:r w:rsidRPr="00F50A62">
        <w:t>(</w:t>
      </w:r>
      <w:proofErr w:type="gramEnd"/>
      <w:r w:rsidRPr="00F50A62">
        <w:t>)</w:t>
      </w:r>
    </w:p>
    <w:p w14:paraId="112D3337" w14:textId="77777777" w:rsidR="00F50A62" w:rsidRPr="00F50A62" w:rsidRDefault="00F50A62" w:rsidP="005767AA">
      <w:pPr>
        <w:pStyle w:val="Code"/>
      </w:pPr>
      <w:r w:rsidRPr="00F50A62">
        <w:t xml:space="preserve">    </w:t>
      </w:r>
    </w:p>
    <w:p w14:paraId="0E1275E9" w14:textId="77777777" w:rsidR="00F50A62" w:rsidRPr="00F50A62" w:rsidRDefault="00F50A62" w:rsidP="005767AA">
      <w:pPr>
        <w:pStyle w:val="Code"/>
      </w:pPr>
      <w:r w:rsidRPr="00F50A62">
        <w:t xml:space="preserve">    try:</w:t>
      </w:r>
    </w:p>
    <w:p w14:paraId="75423692" w14:textId="77777777" w:rsidR="00F50A62" w:rsidRPr="00F50A62" w:rsidRDefault="00F50A62" w:rsidP="005767AA">
      <w:pPr>
        <w:pStyle w:val="Code"/>
      </w:pPr>
      <w:r w:rsidRPr="00F50A62">
        <w:t xml:space="preserve">        # 1. Check market status</w:t>
      </w:r>
    </w:p>
    <w:p w14:paraId="08347175" w14:textId="77777777" w:rsidR="00F50A62" w:rsidRPr="00F50A62" w:rsidRDefault="00F50A62" w:rsidP="005767AA">
      <w:pPr>
        <w:pStyle w:val="Code"/>
      </w:pPr>
      <w:r w:rsidRPr="00F50A62">
        <w:t xml:space="preserve">        markets = </w:t>
      </w:r>
      <w:proofErr w:type="spellStart"/>
      <w:r w:rsidRPr="00F50A62">
        <w:t>get_market_status</w:t>
      </w:r>
      <w:proofErr w:type="spellEnd"/>
      <w:r w:rsidRPr="00F50A62">
        <w:t>(</w:t>
      </w:r>
      <w:proofErr w:type="spellStart"/>
      <w:r w:rsidRPr="00F50A62">
        <w:t>api</w:t>
      </w:r>
      <w:proofErr w:type="spellEnd"/>
      <w:r w:rsidRPr="00F50A62">
        <w:t>)</w:t>
      </w:r>
    </w:p>
    <w:p w14:paraId="5EF15711" w14:textId="77777777" w:rsidR="00F50A62" w:rsidRPr="00F50A62" w:rsidRDefault="00F50A62" w:rsidP="005767AA">
      <w:pPr>
        <w:pStyle w:val="Code"/>
      </w:pPr>
      <w:r w:rsidRPr="00F50A62">
        <w:t xml:space="preserve">        if not any(market['status'] == 'open' for market in markets):</w:t>
      </w:r>
    </w:p>
    <w:p w14:paraId="6BA5FE8A" w14:textId="77777777" w:rsidR="00F50A62" w:rsidRPr="00F50A62" w:rsidRDefault="00F50A62" w:rsidP="005767AA">
      <w:pPr>
        <w:pStyle w:val="Code"/>
      </w:pPr>
      <w:r w:rsidRPr="00F50A62">
        <w:t xml:space="preserve">            </w:t>
      </w:r>
      <w:proofErr w:type="gramStart"/>
      <w:r w:rsidRPr="00F50A62">
        <w:t>print(</w:t>
      </w:r>
      <w:proofErr w:type="gramEnd"/>
      <w:r w:rsidRPr="00F50A62">
        <w:t>"No markets are currently open")</w:t>
      </w:r>
    </w:p>
    <w:p w14:paraId="5A22EC64" w14:textId="77777777" w:rsidR="00F50A62" w:rsidRPr="00F50A62" w:rsidRDefault="00F50A62" w:rsidP="005767AA">
      <w:pPr>
        <w:pStyle w:val="Code"/>
      </w:pPr>
      <w:r w:rsidRPr="00F50A62">
        <w:t xml:space="preserve">            return</w:t>
      </w:r>
    </w:p>
    <w:p w14:paraId="08D3A6B4" w14:textId="77777777" w:rsidR="00F50A62" w:rsidRPr="00F50A62" w:rsidRDefault="00F50A62" w:rsidP="005767AA">
      <w:pPr>
        <w:pStyle w:val="Code"/>
      </w:pPr>
      <w:r w:rsidRPr="00F50A62">
        <w:t xml:space="preserve">        </w:t>
      </w:r>
    </w:p>
    <w:p w14:paraId="3AAEE9DC" w14:textId="77777777" w:rsidR="00F50A62" w:rsidRPr="00F50A62" w:rsidRDefault="00F50A62" w:rsidP="005767AA">
      <w:pPr>
        <w:pStyle w:val="Code"/>
      </w:pPr>
      <w:r w:rsidRPr="00F50A62">
        <w:t xml:space="preserve">        # 2. Get available products</w:t>
      </w:r>
    </w:p>
    <w:p w14:paraId="634E65AD" w14:textId="77777777" w:rsidR="00F50A62" w:rsidRPr="00F50A62" w:rsidRDefault="00F50A62" w:rsidP="005767AA">
      <w:pPr>
        <w:pStyle w:val="Code"/>
      </w:pPr>
      <w:r w:rsidRPr="00F50A62">
        <w:t xml:space="preserve">        products = </w:t>
      </w:r>
      <w:proofErr w:type="spellStart"/>
      <w:r w:rsidRPr="00F50A62">
        <w:t>get_products</w:t>
      </w:r>
      <w:proofErr w:type="spellEnd"/>
      <w:r w:rsidRPr="00F50A62">
        <w:t>(</w:t>
      </w:r>
      <w:proofErr w:type="spellStart"/>
      <w:r w:rsidRPr="00F50A62">
        <w:t>api</w:t>
      </w:r>
      <w:proofErr w:type="spellEnd"/>
      <w:r w:rsidRPr="00F50A62">
        <w:t>)</w:t>
      </w:r>
    </w:p>
    <w:p w14:paraId="519F85FF" w14:textId="77777777" w:rsidR="00F50A62" w:rsidRPr="00F50A62" w:rsidRDefault="00F50A62" w:rsidP="005767AA">
      <w:pPr>
        <w:pStyle w:val="Code"/>
      </w:pPr>
      <w:r w:rsidRPr="00F50A62">
        <w:t xml:space="preserve">        </w:t>
      </w:r>
      <w:proofErr w:type="spellStart"/>
      <w:r w:rsidRPr="00F50A62">
        <w:t>target_product</w:t>
      </w:r>
      <w:proofErr w:type="spellEnd"/>
      <w:r w:rsidRPr="00F50A62">
        <w:t xml:space="preserve"> = </w:t>
      </w:r>
      <w:proofErr w:type="gramStart"/>
      <w:r w:rsidRPr="00F50A62">
        <w:t>next(</w:t>
      </w:r>
      <w:proofErr w:type="gramEnd"/>
      <w:r w:rsidRPr="00F50A62">
        <w:t>(p for p in products if p['name'] == 'NGP_OTD_AUCK'), None)</w:t>
      </w:r>
    </w:p>
    <w:p w14:paraId="6FE473E8" w14:textId="77777777" w:rsidR="00F50A62" w:rsidRPr="00F50A62" w:rsidRDefault="00F50A62" w:rsidP="005767AA">
      <w:pPr>
        <w:pStyle w:val="Code"/>
      </w:pPr>
      <w:r w:rsidRPr="00F50A62">
        <w:t xml:space="preserve">        </w:t>
      </w:r>
    </w:p>
    <w:p w14:paraId="2A3F772E" w14:textId="77777777" w:rsidR="00F50A62" w:rsidRPr="00F50A62" w:rsidRDefault="00F50A62" w:rsidP="005767AA">
      <w:pPr>
        <w:pStyle w:val="Code"/>
      </w:pPr>
      <w:r w:rsidRPr="00F50A62">
        <w:t xml:space="preserve">        if not </w:t>
      </w:r>
      <w:proofErr w:type="spellStart"/>
      <w:r w:rsidRPr="00F50A62">
        <w:t>target_product</w:t>
      </w:r>
      <w:proofErr w:type="spellEnd"/>
      <w:r w:rsidRPr="00F50A62">
        <w:t>:</w:t>
      </w:r>
    </w:p>
    <w:p w14:paraId="5FCBE8C4" w14:textId="77777777" w:rsidR="00F50A62" w:rsidRPr="00F50A62" w:rsidRDefault="00F50A62" w:rsidP="005767AA">
      <w:pPr>
        <w:pStyle w:val="Code"/>
      </w:pPr>
      <w:r w:rsidRPr="00F50A62">
        <w:t xml:space="preserve">            </w:t>
      </w:r>
      <w:proofErr w:type="gramStart"/>
      <w:r w:rsidRPr="00F50A62">
        <w:t>print(</w:t>
      </w:r>
      <w:proofErr w:type="gramEnd"/>
      <w:r w:rsidRPr="00F50A62">
        <w:t>"Target product not available")</w:t>
      </w:r>
    </w:p>
    <w:p w14:paraId="2CAD84DD" w14:textId="77777777" w:rsidR="00F50A62" w:rsidRPr="00F50A62" w:rsidRDefault="00F50A62" w:rsidP="005767AA">
      <w:pPr>
        <w:pStyle w:val="Code"/>
      </w:pPr>
      <w:r w:rsidRPr="00F50A62">
        <w:t xml:space="preserve">            return</w:t>
      </w:r>
    </w:p>
    <w:p w14:paraId="17CEEE13" w14:textId="77777777" w:rsidR="00F50A62" w:rsidRPr="00F50A62" w:rsidRDefault="00F50A62" w:rsidP="005767AA">
      <w:pPr>
        <w:pStyle w:val="Code"/>
      </w:pPr>
      <w:r w:rsidRPr="00F50A62">
        <w:t xml:space="preserve">        </w:t>
      </w:r>
    </w:p>
    <w:p w14:paraId="789015EE" w14:textId="77777777" w:rsidR="00F50A62" w:rsidRPr="00F50A62" w:rsidRDefault="00F50A62" w:rsidP="005767AA">
      <w:pPr>
        <w:pStyle w:val="Code"/>
      </w:pPr>
      <w:r w:rsidRPr="00F50A62">
        <w:t xml:space="preserve">        # 3. Check current market activity</w:t>
      </w:r>
    </w:p>
    <w:p w14:paraId="4AA65328" w14:textId="77777777" w:rsidR="00F50A62" w:rsidRPr="00F50A62" w:rsidRDefault="00F50A62" w:rsidP="005767AA">
      <w:pPr>
        <w:pStyle w:val="Code"/>
      </w:pPr>
      <w:r w:rsidRPr="00F50A62">
        <w:t xml:space="preserve">        </w:t>
      </w:r>
      <w:proofErr w:type="spellStart"/>
      <w:r w:rsidRPr="00F50A62">
        <w:t>latest_trades</w:t>
      </w:r>
      <w:proofErr w:type="spellEnd"/>
      <w:r w:rsidRPr="00F50A62">
        <w:t xml:space="preserve"> = </w:t>
      </w:r>
      <w:proofErr w:type="spellStart"/>
      <w:r w:rsidRPr="00F50A62">
        <w:t>get_</w:t>
      </w:r>
      <w:proofErr w:type="gramStart"/>
      <w:r w:rsidRPr="00F50A62">
        <w:t>ticker</w:t>
      </w:r>
      <w:proofErr w:type="spellEnd"/>
      <w:r w:rsidRPr="00F50A62">
        <w:t>(</w:t>
      </w:r>
      <w:proofErr w:type="spellStart"/>
      <w:proofErr w:type="gramEnd"/>
      <w:r w:rsidRPr="00F50A62">
        <w:t>api</w:t>
      </w:r>
      <w:proofErr w:type="spellEnd"/>
      <w:r w:rsidRPr="00F50A62">
        <w:t>, "trades")</w:t>
      </w:r>
    </w:p>
    <w:p w14:paraId="69D0FD92" w14:textId="77777777" w:rsidR="00F50A62" w:rsidRPr="00F50A62" w:rsidRDefault="00F50A62" w:rsidP="005767AA">
      <w:pPr>
        <w:pStyle w:val="Code"/>
      </w:pPr>
      <w:r w:rsidRPr="00F50A62">
        <w:t xml:space="preserve">        if </w:t>
      </w:r>
      <w:proofErr w:type="spellStart"/>
      <w:r w:rsidRPr="00F50A62">
        <w:t>latest_trades</w:t>
      </w:r>
      <w:proofErr w:type="spellEnd"/>
      <w:r w:rsidRPr="00F50A62">
        <w:t>:</w:t>
      </w:r>
    </w:p>
    <w:p w14:paraId="119CB44A" w14:textId="77777777" w:rsidR="00F50A62" w:rsidRPr="00F50A62" w:rsidRDefault="00F50A62" w:rsidP="005767AA">
      <w:pPr>
        <w:pStyle w:val="Code"/>
      </w:pPr>
      <w:r w:rsidRPr="00F50A62">
        <w:t xml:space="preserve">            </w:t>
      </w:r>
      <w:proofErr w:type="spellStart"/>
      <w:r w:rsidRPr="00F50A62">
        <w:t>last_price</w:t>
      </w:r>
      <w:proofErr w:type="spellEnd"/>
      <w:r w:rsidRPr="00F50A62">
        <w:t xml:space="preserve"> = </w:t>
      </w:r>
      <w:proofErr w:type="spellStart"/>
      <w:r w:rsidRPr="00F50A62">
        <w:t>latest_trades</w:t>
      </w:r>
      <w:proofErr w:type="spellEnd"/>
      <w:r w:rsidRPr="00F50A62">
        <w:t>[</w:t>
      </w:r>
      <w:proofErr w:type="gramStart"/>
      <w:r w:rsidRPr="00F50A62">
        <w:t>0][</w:t>
      </w:r>
      <w:proofErr w:type="gramEnd"/>
      <w:r w:rsidRPr="00F50A62">
        <w:t>'price']</w:t>
      </w:r>
    </w:p>
    <w:p w14:paraId="43BD4416" w14:textId="77777777" w:rsidR="00F50A62" w:rsidRPr="00F50A62" w:rsidRDefault="00F50A62" w:rsidP="005767AA">
      <w:pPr>
        <w:pStyle w:val="Code"/>
      </w:pPr>
      <w:r w:rsidRPr="00F50A62">
        <w:t xml:space="preserve">            </w:t>
      </w:r>
      <w:proofErr w:type="gramStart"/>
      <w:r w:rsidRPr="00F50A62">
        <w:t>print(</w:t>
      </w:r>
      <w:proofErr w:type="spellStart"/>
      <w:proofErr w:type="gramEnd"/>
      <w:r w:rsidRPr="00F50A62">
        <w:t>f"Last</w:t>
      </w:r>
      <w:proofErr w:type="spellEnd"/>
      <w:r w:rsidRPr="00F50A62">
        <w:t xml:space="preserve"> traded price: ${</w:t>
      </w:r>
      <w:proofErr w:type="spellStart"/>
      <w:r w:rsidRPr="00F50A62">
        <w:t>last_price</w:t>
      </w:r>
      <w:proofErr w:type="spellEnd"/>
      <w:r w:rsidRPr="00F50A62">
        <w:t>}")</w:t>
      </w:r>
    </w:p>
    <w:p w14:paraId="4EE9EB97" w14:textId="77777777" w:rsidR="00F50A62" w:rsidRPr="00F50A62" w:rsidRDefault="00F50A62" w:rsidP="005767AA">
      <w:pPr>
        <w:pStyle w:val="Code"/>
      </w:pPr>
      <w:r w:rsidRPr="00F50A62">
        <w:t xml:space="preserve">        </w:t>
      </w:r>
    </w:p>
    <w:p w14:paraId="7EFFD366" w14:textId="77777777" w:rsidR="00F50A62" w:rsidRPr="00F50A62" w:rsidRDefault="00F50A62" w:rsidP="005767AA">
      <w:pPr>
        <w:pStyle w:val="Code"/>
      </w:pPr>
      <w:r w:rsidRPr="00F50A62">
        <w:t xml:space="preserve">        # 4. Submit a competitive bid (slightly below last price)</w:t>
      </w:r>
    </w:p>
    <w:p w14:paraId="375DDE33" w14:textId="77777777" w:rsidR="00F50A62" w:rsidRPr="00F50A62" w:rsidRDefault="00F50A62" w:rsidP="005767AA">
      <w:pPr>
        <w:pStyle w:val="Code"/>
      </w:pPr>
      <w:r w:rsidRPr="00F50A62">
        <w:t xml:space="preserve">        </w:t>
      </w:r>
      <w:proofErr w:type="spellStart"/>
      <w:r w:rsidRPr="00F50A62">
        <w:t>bid_price</w:t>
      </w:r>
      <w:proofErr w:type="spellEnd"/>
      <w:r w:rsidRPr="00F50A62">
        <w:t xml:space="preserve"> = </w:t>
      </w:r>
      <w:proofErr w:type="spellStart"/>
      <w:r w:rsidRPr="00F50A62">
        <w:t>last_price</w:t>
      </w:r>
      <w:proofErr w:type="spellEnd"/>
      <w:r w:rsidRPr="00F50A62">
        <w:t xml:space="preserve"> - 0.25 if </w:t>
      </w:r>
      <w:proofErr w:type="spellStart"/>
      <w:r w:rsidRPr="00F50A62">
        <w:t>latest_trades</w:t>
      </w:r>
      <w:proofErr w:type="spellEnd"/>
      <w:r w:rsidRPr="00F50A62">
        <w:t xml:space="preserve"> else 12.00</w:t>
      </w:r>
    </w:p>
    <w:p w14:paraId="272224F8" w14:textId="77777777" w:rsidR="00F50A62" w:rsidRPr="00F50A62" w:rsidRDefault="00F50A62" w:rsidP="005767AA">
      <w:pPr>
        <w:pStyle w:val="Code"/>
      </w:pPr>
      <w:r w:rsidRPr="00F50A62">
        <w:t xml:space="preserve">        </w:t>
      </w:r>
    </w:p>
    <w:p w14:paraId="63F0FAC9" w14:textId="77777777" w:rsidR="00F50A62" w:rsidRPr="00F50A62" w:rsidRDefault="00F50A62" w:rsidP="005767AA">
      <w:pPr>
        <w:pStyle w:val="Code"/>
      </w:pPr>
      <w:r w:rsidRPr="00F50A62">
        <w:t xml:space="preserve">        </w:t>
      </w:r>
      <w:proofErr w:type="spellStart"/>
      <w:r w:rsidRPr="00F50A62">
        <w:t>bid_data</w:t>
      </w:r>
      <w:proofErr w:type="spellEnd"/>
      <w:r w:rsidRPr="00F50A62">
        <w:t xml:space="preserve"> = {</w:t>
      </w:r>
    </w:p>
    <w:p w14:paraId="2ED1CFCE" w14:textId="77777777" w:rsidR="00F50A62" w:rsidRPr="00F50A62" w:rsidRDefault="00F50A62" w:rsidP="005767AA">
      <w:pPr>
        <w:pStyle w:val="Code"/>
      </w:pPr>
      <w:r w:rsidRPr="00F50A62">
        <w:t xml:space="preserve">            "</w:t>
      </w:r>
      <w:proofErr w:type="spellStart"/>
      <w:proofErr w:type="gramStart"/>
      <w:r w:rsidRPr="00F50A62">
        <w:t>product</w:t>
      </w:r>
      <w:proofErr w:type="gramEnd"/>
      <w:r w:rsidRPr="00F50A62">
        <w:t>_id</w:t>
      </w:r>
      <w:proofErr w:type="spellEnd"/>
      <w:r w:rsidRPr="00F50A62">
        <w:t xml:space="preserve">": </w:t>
      </w:r>
      <w:proofErr w:type="spellStart"/>
      <w:r w:rsidRPr="00F50A62">
        <w:t>target_product</w:t>
      </w:r>
      <w:proofErr w:type="spellEnd"/>
      <w:r w:rsidRPr="00F50A62">
        <w:t>['id'],</w:t>
      </w:r>
    </w:p>
    <w:p w14:paraId="421DE30F" w14:textId="77777777" w:rsidR="00F50A62" w:rsidRPr="00F50A62" w:rsidRDefault="00F50A62" w:rsidP="005767AA">
      <w:pPr>
        <w:pStyle w:val="Code"/>
      </w:pPr>
      <w:r w:rsidRPr="00F50A62">
        <w:t xml:space="preserve">            "price": </w:t>
      </w:r>
      <w:proofErr w:type="spellStart"/>
      <w:r w:rsidRPr="00F50A62">
        <w:t>bid_price</w:t>
      </w:r>
      <w:proofErr w:type="spellEnd"/>
      <w:r w:rsidRPr="00F50A62">
        <w:t>,</w:t>
      </w:r>
    </w:p>
    <w:p w14:paraId="0F9C8C65" w14:textId="77777777" w:rsidR="00F50A62" w:rsidRPr="00F50A62" w:rsidRDefault="00F50A62" w:rsidP="005767AA">
      <w:pPr>
        <w:pStyle w:val="Code"/>
      </w:pPr>
      <w:r w:rsidRPr="00F50A62">
        <w:t xml:space="preserve">            "quantity": 1000,</w:t>
      </w:r>
    </w:p>
    <w:p w14:paraId="03C2BF49" w14:textId="77777777" w:rsidR="00F50A62" w:rsidRPr="00F50A62" w:rsidRDefault="00F50A62" w:rsidP="005767AA">
      <w:pPr>
        <w:pStyle w:val="Code"/>
      </w:pPr>
      <w:r w:rsidRPr="00F50A62">
        <w:t xml:space="preserve">            "</w:t>
      </w:r>
      <w:proofErr w:type="spellStart"/>
      <w:proofErr w:type="gramStart"/>
      <w:r w:rsidRPr="00F50A62">
        <w:t>delivery</w:t>
      </w:r>
      <w:proofErr w:type="gramEnd"/>
      <w:r w:rsidRPr="00F50A62">
        <w:t>_date</w:t>
      </w:r>
      <w:proofErr w:type="spellEnd"/>
      <w:r w:rsidRPr="00F50A62">
        <w:t>": "2025-06-05"</w:t>
      </w:r>
    </w:p>
    <w:p w14:paraId="6130F6A9" w14:textId="77777777" w:rsidR="00F50A62" w:rsidRPr="00F50A62" w:rsidRDefault="00F50A62" w:rsidP="005767AA">
      <w:pPr>
        <w:pStyle w:val="Code"/>
      </w:pPr>
      <w:r w:rsidRPr="00F50A62">
        <w:t xml:space="preserve">        }</w:t>
      </w:r>
    </w:p>
    <w:p w14:paraId="2E739281" w14:textId="77777777" w:rsidR="00F50A62" w:rsidRPr="00F50A62" w:rsidRDefault="00F50A62" w:rsidP="005767AA">
      <w:pPr>
        <w:pStyle w:val="Code"/>
      </w:pPr>
      <w:r w:rsidRPr="00F50A62">
        <w:t xml:space="preserve">        </w:t>
      </w:r>
    </w:p>
    <w:p w14:paraId="22C821ED" w14:textId="77777777" w:rsidR="00F50A62" w:rsidRPr="00F50A62" w:rsidRDefault="00F50A62" w:rsidP="005767AA">
      <w:pPr>
        <w:pStyle w:val="Code"/>
      </w:pPr>
      <w:r w:rsidRPr="00F50A62">
        <w:lastRenderedPageBreak/>
        <w:t xml:space="preserve">        </w:t>
      </w:r>
      <w:proofErr w:type="spellStart"/>
      <w:r w:rsidRPr="00F50A62">
        <w:t>new_bid</w:t>
      </w:r>
      <w:proofErr w:type="spellEnd"/>
      <w:r w:rsidRPr="00F50A62">
        <w:t xml:space="preserve"> = </w:t>
      </w:r>
      <w:proofErr w:type="spellStart"/>
      <w:r w:rsidRPr="00F50A62">
        <w:t>make_request_with_</w:t>
      </w:r>
      <w:proofErr w:type="gramStart"/>
      <w:r w:rsidRPr="00F50A62">
        <w:t>backoff</w:t>
      </w:r>
      <w:proofErr w:type="spellEnd"/>
      <w:r w:rsidRPr="00F50A62">
        <w:t>(</w:t>
      </w:r>
      <w:proofErr w:type="gramEnd"/>
    </w:p>
    <w:p w14:paraId="72CA4A60" w14:textId="77777777" w:rsidR="00F50A62" w:rsidRPr="00F50A62" w:rsidRDefault="00F50A62" w:rsidP="005767AA">
      <w:pPr>
        <w:pStyle w:val="Code"/>
      </w:pPr>
      <w:r w:rsidRPr="00F50A62">
        <w:t xml:space="preserve">            lambda: </w:t>
      </w:r>
      <w:proofErr w:type="spellStart"/>
      <w:r w:rsidRPr="00F50A62">
        <w:t>submit_</w:t>
      </w:r>
      <w:proofErr w:type="gramStart"/>
      <w:r w:rsidRPr="00F50A62">
        <w:t>bid</w:t>
      </w:r>
      <w:proofErr w:type="spellEnd"/>
      <w:r w:rsidRPr="00F50A62">
        <w:t>(</w:t>
      </w:r>
      <w:proofErr w:type="spellStart"/>
      <w:proofErr w:type="gramEnd"/>
      <w:r w:rsidRPr="00F50A62">
        <w:t>api</w:t>
      </w:r>
      <w:proofErr w:type="spellEnd"/>
      <w:r w:rsidRPr="00F50A62">
        <w:t xml:space="preserve">, </w:t>
      </w:r>
      <w:proofErr w:type="spellStart"/>
      <w:r w:rsidRPr="00F50A62">
        <w:t>bid_data</w:t>
      </w:r>
      <w:proofErr w:type="spellEnd"/>
      <w:r w:rsidRPr="00F50A62">
        <w:t>)</w:t>
      </w:r>
    </w:p>
    <w:p w14:paraId="55943770" w14:textId="77777777" w:rsidR="00F50A62" w:rsidRPr="00F50A62" w:rsidRDefault="00F50A62" w:rsidP="005767AA">
      <w:pPr>
        <w:pStyle w:val="Code"/>
      </w:pPr>
      <w:r w:rsidRPr="00F50A62">
        <w:t xml:space="preserve">        )</w:t>
      </w:r>
    </w:p>
    <w:p w14:paraId="321FB98D" w14:textId="77777777" w:rsidR="00F50A62" w:rsidRPr="00F50A62" w:rsidRDefault="00F50A62" w:rsidP="005767AA">
      <w:pPr>
        <w:pStyle w:val="Code"/>
      </w:pPr>
      <w:r w:rsidRPr="00F50A62">
        <w:t xml:space="preserve">        </w:t>
      </w:r>
    </w:p>
    <w:p w14:paraId="061E255A" w14:textId="77777777" w:rsidR="00F50A62" w:rsidRPr="00F50A62" w:rsidRDefault="00F50A62" w:rsidP="005767AA">
      <w:pPr>
        <w:pStyle w:val="Code"/>
      </w:pPr>
      <w:r w:rsidRPr="00F50A62">
        <w:t xml:space="preserve">        </w:t>
      </w:r>
      <w:proofErr w:type="gramStart"/>
      <w:r w:rsidRPr="00F50A62">
        <w:t>print(</w:t>
      </w:r>
      <w:proofErr w:type="spellStart"/>
      <w:proofErr w:type="gramEnd"/>
      <w:r w:rsidRPr="00F50A62">
        <w:t>f"Bid</w:t>
      </w:r>
      <w:proofErr w:type="spellEnd"/>
      <w:r w:rsidRPr="00F50A62">
        <w:t xml:space="preserve"> submitted successfully: {</w:t>
      </w:r>
      <w:proofErr w:type="spellStart"/>
      <w:r w:rsidRPr="00F50A62">
        <w:t>new_bid</w:t>
      </w:r>
      <w:proofErr w:type="spellEnd"/>
      <w:r w:rsidRPr="00F50A62">
        <w:t>['id']}")</w:t>
      </w:r>
    </w:p>
    <w:p w14:paraId="4D8B99FA" w14:textId="77777777" w:rsidR="00F50A62" w:rsidRPr="00F50A62" w:rsidRDefault="00F50A62" w:rsidP="005767AA">
      <w:pPr>
        <w:pStyle w:val="Code"/>
      </w:pPr>
      <w:r w:rsidRPr="00F50A62">
        <w:t xml:space="preserve">        </w:t>
      </w:r>
    </w:p>
    <w:p w14:paraId="7F9EF311" w14:textId="77777777" w:rsidR="00F50A62" w:rsidRPr="00F50A62" w:rsidRDefault="00F50A62" w:rsidP="005767AA">
      <w:pPr>
        <w:pStyle w:val="Code"/>
      </w:pPr>
      <w:r w:rsidRPr="00F50A62">
        <w:t xml:space="preserve">        # 5. Monitor bid status</w:t>
      </w:r>
    </w:p>
    <w:p w14:paraId="0FDFDEEC" w14:textId="77777777" w:rsidR="00F50A62" w:rsidRPr="00F50A62" w:rsidRDefault="00F50A62" w:rsidP="005767AA">
      <w:pPr>
        <w:pStyle w:val="Code"/>
      </w:pPr>
      <w:r w:rsidRPr="00F50A62">
        <w:t xml:space="preserve">        </w:t>
      </w:r>
      <w:proofErr w:type="spellStart"/>
      <w:proofErr w:type="gramStart"/>
      <w:r w:rsidRPr="00F50A62">
        <w:t>time.sleep</w:t>
      </w:r>
      <w:proofErr w:type="spellEnd"/>
      <w:proofErr w:type="gramEnd"/>
      <w:r w:rsidRPr="00F50A62">
        <w:t>(5</w:t>
      </w:r>
      <w:proofErr w:type="gramStart"/>
      <w:r w:rsidRPr="00F50A62">
        <w:t>)  #</w:t>
      </w:r>
      <w:proofErr w:type="gramEnd"/>
      <w:r w:rsidRPr="00F50A62">
        <w:t xml:space="preserve"> Wait a moment</w:t>
      </w:r>
    </w:p>
    <w:p w14:paraId="1A77AE12" w14:textId="77777777" w:rsidR="00F50A62" w:rsidRPr="00F50A62" w:rsidRDefault="00F50A62" w:rsidP="005767AA">
      <w:pPr>
        <w:pStyle w:val="Code"/>
      </w:pPr>
      <w:r w:rsidRPr="00F50A62">
        <w:t xml:space="preserve">        </w:t>
      </w:r>
      <w:proofErr w:type="spellStart"/>
      <w:r w:rsidRPr="00F50A62">
        <w:t>bid_status</w:t>
      </w:r>
      <w:proofErr w:type="spellEnd"/>
      <w:r w:rsidRPr="00F50A62">
        <w:t xml:space="preserve"> = </w:t>
      </w:r>
      <w:proofErr w:type="spellStart"/>
      <w:r w:rsidRPr="00F50A62">
        <w:t>get_bid_</w:t>
      </w:r>
      <w:proofErr w:type="gramStart"/>
      <w:r w:rsidRPr="00F50A62">
        <w:t>details</w:t>
      </w:r>
      <w:proofErr w:type="spellEnd"/>
      <w:r w:rsidRPr="00F50A62">
        <w:t>(</w:t>
      </w:r>
      <w:proofErr w:type="spellStart"/>
      <w:proofErr w:type="gramEnd"/>
      <w:r w:rsidRPr="00F50A62">
        <w:t>api</w:t>
      </w:r>
      <w:proofErr w:type="spellEnd"/>
      <w:r w:rsidRPr="00F50A62">
        <w:t xml:space="preserve">, </w:t>
      </w:r>
      <w:proofErr w:type="spellStart"/>
      <w:r w:rsidRPr="00F50A62">
        <w:t>new_bid</w:t>
      </w:r>
      <w:proofErr w:type="spellEnd"/>
      <w:r w:rsidRPr="00F50A62">
        <w:t>['id'])</w:t>
      </w:r>
    </w:p>
    <w:p w14:paraId="7C5DB410" w14:textId="77777777" w:rsidR="00F50A62" w:rsidRPr="00F50A62" w:rsidRDefault="00F50A62" w:rsidP="005767AA">
      <w:pPr>
        <w:pStyle w:val="Code"/>
      </w:pPr>
      <w:r w:rsidRPr="00F50A62">
        <w:t xml:space="preserve">        </w:t>
      </w:r>
      <w:proofErr w:type="gramStart"/>
      <w:r w:rsidRPr="00F50A62">
        <w:t>print(</w:t>
      </w:r>
      <w:proofErr w:type="spellStart"/>
      <w:proofErr w:type="gramEnd"/>
      <w:r w:rsidRPr="00F50A62">
        <w:t>f"Bid</w:t>
      </w:r>
      <w:proofErr w:type="spellEnd"/>
      <w:r w:rsidRPr="00F50A62">
        <w:t xml:space="preserve"> status: {</w:t>
      </w:r>
      <w:proofErr w:type="spellStart"/>
      <w:r w:rsidRPr="00F50A62">
        <w:t>bid_status</w:t>
      </w:r>
      <w:proofErr w:type="spellEnd"/>
      <w:r w:rsidRPr="00F50A62">
        <w:t>['status']}")</w:t>
      </w:r>
    </w:p>
    <w:p w14:paraId="31D1CD9D" w14:textId="77777777" w:rsidR="00F50A62" w:rsidRPr="00F50A62" w:rsidRDefault="00F50A62" w:rsidP="005767AA">
      <w:pPr>
        <w:pStyle w:val="Code"/>
      </w:pPr>
      <w:r w:rsidRPr="00F50A62">
        <w:t xml:space="preserve">        </w:t>
      </w:r>
    </w:p>
    <w:p w14:paraId="58C9C6FE" w14:textId="77777777" w:rsidR="00F50A62" w:rsidRPr="00F50A62" w:rsidRDefault="00F50A62" w:rsidP="005767AA">
      <w:pPr>
        <w:pStyle w:val="Code"/>
      </w:pPr>
      <w:r w:rsidRPr="00F50A62">
        <w:t xml:space="preserve">    except Exception as e:</w:t>
      </w:r>
    </w:p>
    <w:p w14:paraId="4FE3D8A3" w14:textId="77777777" w:rsidR="00F50A62" w:rsidRPr="00F50A62" w:rsidRDefault="00F50A62" w:rsidP="005767AA">
      <w:pPr>
        <w:pStyle w:val="Code"/>
      </w:pPr>
      <w:r w:rsidRPr="00F50A62">
        <w:t xml:space="preserve">        </w:t>
      </w:r>
      <w:proofErr w:type="gramStart"/>
      <w:r w:rsidRPr="00F50A62">
        <w:t>print(</w:t>
      </w:r>
      <w:proofErr w:type="spellStart"/>
      <w:proofErr w:type="gramEnd"/>
      <w:r w:rsidRPr="00F50A62">
        <w:t>f"Trading</w:t>
      </w:r>
      <w:proofErr w:type="spellEnd"/>
      <w:r w:rsidRPr="00F50A62">
        <w:t xml:space="preserve"> workflow failed: {e}")</w:t>
      </w:r>
    </w:p>
    <w:p w14:paraId="72FAC14D" w14:textId="77777777" w:rsidR="00F50A62" w:rsidRPr="00F50A62" w:rsidRDefault="00F50A62" w:rsidP="005767AA">
      <w:pPr>
        <w:pStyle w:val="Code"/>
      </w:pPr>
    </w:p>
    <w:p w14:paraId="18D689E1" w14:textId="77777777" w:rsidR="00F50A62" w:rsidRPr="00F50A62" w:rsidRDefault="00F50A62" w:rsidP="005767AA">
      <w:pPr>
        <w:pStyle w:val="Code"/>
      </w:pPr>
      <w:r w:rsidRPr="00F50A62">
        <w:t># Run the example</w:t>
      </w:r>
    </w:p>
    <w:p w14:paraId="79744D95" w14:textId="77777777" w:rsidR="00F50A62" w:rsidRPr="00F50A62" w:rsidRDefault="00F50A62" w:rsidP="005767AA">
      <w:pPr>
        <w:pStyle w:val="Code"/>
      </w:pPr>
      <w:r w:rsidRPr="00F50A62">
        <w:t xml:space="preserve"># </w:t>
      </w:r>
      <w:proofErr w:type="spellStart"/>
      <w:r w:rsidRPr="00F50A62">
        <w:t>automated_trading_</w:t>
      </w:r>
      <w:proofErr w:type="gramStart"/>
      <w:r w:rsidRPr="00F50A62">
        <w:t>example</w:t>
      </w:r>
      <w:proofErr w:type="spellEnd"/>
      <w:r w:rsidRPr="00F50A62">
        <w:t>(</w:t>
      </w:r>
      <w:proofErr w:type="gramEnd"/>
      <w:r w:rsidRPr="00F50A62">
        <w:t>)</w:t>
      </w:r>
    </w:p>
    <w:p w14:paraId="7DD14CF4" w14:textId="526654CE" w:rsidR="00F50A62" w:rsidRPr="00F50A62" w:rsidRDefault="00F50A62" w:rsidP="000D3D60">
      <w:pPr>
        <w:pStyle w:val="Heading1"/>
      </w:pPr>
      <w:r w:rsidRPr="00F50A62">
        <w:t>Key Recommendations</w:t>
      </w:r>
    </w:p>
    <w:p w14:paraId="61822858" w14:textId="77777777" w:rsidR="00F50A62" w:rsidRPr="00F50A62" w:rsidRDefault="00F50A62" w:rsidP="000D3D60">
      <w:pPr>
        <w:pStyle w:val="Bullet"/>
      </w:pPr>
      <w:r w:rsidRPr="00F50A62">
        <w:rPr>
          <w:b/>
          <w:bCs/>
        </w:rPr>
        <w:t>Handle Authentication</w:t>
      </w:r>
      <w:r w:rsidRPr="00F50A62">
        <w:t>: Store and refresh access tokens properly</w:t>
      </w:r>
    </w:p>
    <w:p w14:paraId="5952B3F9" w14:textId="77777777" w:rsidR="00F50A62" w:rsidRPr="00F50A62" w:rsidRDefault="00F50A62" w:rsidP="000D3D60">
      <w:pPr>
        <w:pStyle w:val="Bullet"/>
      </w:pPr>
      <w:r w:rsidRPr="00F50A62">
        <w:rPr>
          <w:b/>
          <w:bCs/>
        </w:rPr>
        <w:t>Implement Retry Logic</w:t>
      </w:r>
      <w:r w:rsidRPr="00F50A62">
        <w:t>: Handle rate limits and temporary failures gracefully</w:t>
      </w:r>
    </w:p>
    <w:p w14:paraId="54CF48E6" w14:textId="77777777" w:rsidR="00F50A62" w:rsidRPr="00F50A62" w:rsidRDefault="00F50A62" w:rsidP="000D3D60">
      <w:pPr>
        <w:pStyle w:val="Bullet"/>
      </w:pPr>
      <w:r w:rsidRPr="00F50A62">
        <w:rPr>
          <w:b/>
          <w:bCs/>
        </w:rPr>
        <w:t>Validate Inputs</w:t>
      </w:r>
      <w:r w:rsidRPr="00F50A62">
        <w:t>: Check data before sending to avoid 400 errors</w:t>
      </w:r>
    </w:p>
    <w:p w14:paraId="2F2C798B" w14:textId="77777777" w:rsidR="00F50A62" w:rsidRPr="00F50A62" w:rsidRDefault="00F50A62" w:rsidP="000D3D60">
      <w:pPr>
        <w:pStyle w:val="Bullet"/>
      </w:pPr>
      <w:r w:rsidRPr="00F50A62">
        <w:rPr>
          <w:b/>
          <w:bCs/>
        </w:rPr>
        <w:t>Monitor Permissions</w:t>
      </w:r>
      <w:r w:rsidRPr="00F50A62">
        <w:t>: Ensure your account has access to requested markets</w:t>
      </w:r>
    </w:p>
    <w:p w14:paraId="583FA91A" w14:textId="77777777" w:rsidR="00F50A62" w:rsidRPr="00F50A62" w:rsidRDefault="00F50A62" w:rsidP="000D3D60">
      <w:pPr>
        <w:pStyle w:val="Bullet"/>
      </w:pPr>
      <w:r w:rsidRPr="00F50A62">
        <w:rPr>
          <w:b/>
          <w:bCs/>
        </w:rPr>
        <w:t>Use Filters Wisely</w:t>
      </w:r>
      <w:r w:rsidRPr="00F50A62">
        <w:t>: Apply appropriate filters to get only the data you need</w:t>
      </w:r>
    </w:p>
    <w:p w14:paraId="51BA22FA" w14:textId="39C49875" w:rsidR="00F50A62" w:rsidRPr="00F50A62" w:rsidRDefault="00F50A62" w:rsidP="00F50A62">
      <w:pPr>
        <w:pStyle w:val="Bullet"/>
      </w:pPr>
      <w:r w:rsidRPr="00F50A62">
        <w:rPr>
          <w:b/>
          <w:bCs/>
        </w:rPr>
        <w:t>Test Thoroughly</w:t>
      </w:r>
      <w:r w:rsidRPr="00F50A62">
        <w:t>: Use the UAT environment before going live</w:t>
      </w:r>
    </w:p>
    <w:sectPr w:rsidR="00F50A62" w:rsidRPr="00F50A62" w:rsidSect="00386D4C">
      <w:headerReference w:type="default" r:id="rId15"/>
      <w:footerReference w:type="default" r:id="rId16"/>
      <w:headerReference w:type="first" r:id="rId17"/>
      <w:footerReference w:type="first" r:id="rId18"/>
      <w:pgSz w:w="11906" w:h="16838"/>
      <w:pgMar w:top="2127" w:right="1440" w:bottom="1702" w:left="1440" w:header="1418" w:footer="9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D6401" w14:textId="77777777" w:rsidR="009C5F7E" w:rsidRDefault="009C5F7E" w:rsidP="00D411A7">
      <w:pPr>
        <w:spacing w:after="0" w:line="240" w:lineRule="auto"/>
      </w:pPr>
      <w:r>
        <w:separator/>
      </w:r>
    </w:p>
  </w:endnote>
  <w:endnote w:type="continuationSeparator" w:id="0">
    <w:p w14:paraId="64BEF952" w14:textId="77777777" w:rsidR="009C5F7E" w:rsidRDefault="009C5F7E" w:rsidP="00D41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lomon Sans Normal">
    <w:altName w:val="Calibri"/>
    <w:panose1 w:val="00000000000000000000"/>
    <w:charset w:val="00"/>
    <w:family w:val="modern"/>
    <w:notTrueType/>
    <w:pitch w:val="variable"/>
    <w:sig w:usb0="A00000AF" w:usb1="4000004A" w:usb2="00000000" w:usb3="00000000" w:csb0="00000093" w:csb1="00000000"/>
  </w:font>
  <w:font w:name="Solomon">
    <w:altName w:val="Calibri"/>
    <w:charset w:val="4D"/>
    <w:family w:val="auto"/>
    <w:pitch w:val="variable"/>
    <w:sig w:usb0="A00000AF" w:usb1="4000004A"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92395" w14:textId="77777777" w:rsidR="00B432E8" w:rsidRDefault="00606773" w:rsidP="00386D4C">
    <w:pPr>
      <w:pStyle w:val="Footer"/>
      <w:pBdr>
        <w:top w:val="single" w:sz="4" w:space="1" w:color="auto"/>
      </w:pBdr>
      <w:jc w:val="center"/>
    </w:pPr>
    <w:r>
      <w:rPr>
        <w:noProof/>
        <w:lang w:eastAsia="en-NZ"/>
      </w:rPr>
      <w:drawing>
        <wp:anchor distT="0" distB="0" distL="114300" distR="114300" simplePos="0" relativeHeight="251658243" behindDoc="1" locked="1" layoutInCell="1" allowOverlap="1" wp14:anchorId="02AD2459" wp14:editId="1811309A">
          <wp:simplePos x="0" y="0"/>
          <wp:positionH relativeFrom="margin">
            <wp:align>left</wp:align>
          </wp:positionH>
          <wp:positionV relativeFrom="page">
            <wp:posOffset>10048875</wp:posOffset>
          </wp:positionV>
          <wp:extent cx="1428750" cy="365760"/>
          <wp:effectExtent l="0" t="0" r="0" b="0"/>
          <wp:wrapNone/>
          <wp:docPr id="984472283" name="Graphic 98447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p_letterhead_head_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28750" cy="3657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9408A" w14:textId="2DAE09BC" w:rsidR="0008451C" w:rsidRDefault="00EC1E40" w:rsidP="0008451C">
    <w:pPr>
      <w:pStyle w:val="Footer"/>
    </w:pPr>
    <w:r w:rsidRPr="00EC1E40">
      <w:rPr>
        <w:noProof/>
      </w:rPr>
      <w:drawing>
        <wp:anchor distT="0" distB="0" distL="114300" distR="114300" simplePos="0" relativeHeight="251658244" behindDoc="1" locked="0" layoutInCell="1" allowOverlap="1" wp14:anchorId="08B8478B" wp14:editId="66E3A075">
          <wp:simplePos x="0" y="0"/>
          <wp:positionH relativeFrom="column">
            <wp:posOffset>1936750</wp:posOffset>
          </wp:positionH>
          <wp:positionV relativeFrom="paragraph">
            <wp:posOffset>-207010</wp:posOffset>
          </wp:positionV>
          <wp:extent cx="1725295" cy="462280"/>
          <wp:effectExtent l="0" t="0" r="8255" b="0"/>
          <wp:wrapTight wrapText="bothSides">
            <wp:wrapPolygon edited="0">
              <wp:start x="0" y="0"/>
              <wp:lineTo x="0" y="20473"/>
              <wp:lineTo x="21465" y="20473"/>
              <wp:lineTo x="21465" y="0"/>
              <wp:lineTo x="0" y="0"/>
            </wp:wrapPolygon>
          </wp:wrapTight>
          <wp:docPr id="119419094" name="Picture 11941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25295" cy="462280"/>
                  </a:xfrm>
                  <a:prstGeom prst="rect">
                    <a:avLst/>
                  </a:prstGeom>
                </pic:spPr>
              </pic:pic>
            </a:graphicData>
          </a:graphic>
        </wp:anchor>
      </w:drawing>
    </w:r>
  </w:p>
  <w:p w14:paraId="0EFDBDB6" w14:textId="77777777" w:rsidR="0008451C" w:rsidRDefault="000845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C6CF9" w14:textId="77777777" w:rsidR="009C5F7E" w:rsidRDefault="009C5F7E" w:rsidP="00D411A7">
      <w:pPr>
        <w:spacing w:after="0" w:line="240" w:lineRule="auto"/>
      </w:pPr>
      <w:r>
        <w:separator/>
      </w:r>
    </w:p>
  </w:footnote>
  <w:footnote w:type="continuationSeparator" w:id="0">
    <w:p w14:paraId="5A38BD97" w14:textId="77777777" w:rsidR="009C5F7E" w:rsidRDefault="009C5F7E" w:rsidP="00D411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547E6" w14:textId="2D5D95E7" w:rsidR="0005623E" w:rsidRPr="00386D4C" w:rsidRDefault="00000000" w:rsidP="00386D4C">
    <w:pPr>
      <w:pStyle w:val="Footer"/>
      <w:pBdr>
        <w:bottom w:val="single" w:sz="4" w:space="1" w:color="auto"/>
      </w:pBdr>
      <w:jc w:val="right"/>
      <w:rPr>
        <w:sz w:val="20"/>
        <w:szCs w:val="20"/>
      </w:rPr>
    </w:pPr>
    <w:sdt>
      <w:sdtPr>
        <w:id w:val="-1688213073"/>
        <w:docPartObj>
          <w:docPartGallery w:val="Page Numbers (Bottom of Page)"/>
          <w:docPartUnique/>
        </w:docPartObj>
      </w:sdtPr>
      <w:sdtEndPr>
        <w:rPr>
          <w:color w:val="808080" w:themeColor="background1" w:themeShade="80"/>
          <w:spacing w:val="60"/>
          <w:sz w:val="20"/>
          <w:szCs w:val="20"/>
        </w:rPr>
      </w:sdtEndPr>
      <w:sdtContent>
        <w:r w:rsidR="00386D4C" w:rsidRPr="000A22FC">
          <w:rPr>
            <w:color w:val="0F2C4E"/>
            <w:sz w:val="20"/>
            <w:szCs w:val="20"/>
          </w:rPr>
          <w:t>Page</w:t>
        </w:r>
        <w:r w:rsidR="00386D4C">
          <w:rPr>
            <w:sz w:val="20"/>
            <w:szCs w:val="20"/>
          </w:rPr>
          <w:t xml:space="preserve"> | </w:t>
        </w:r>
        <w:r w:rsidR="00386D4C" w:rsidRPr="000A22FC">
          <w:rPr>
            <w:sz w:val="20"/>
            <w:szCs w:val="20"/>
          </w:rPr>
          <w:fldChar w:fldCharType="begin"/>
        </w:r>
        <w:r w:rsidR="00386D4C" w:rsidRPr="000A22FC">
          <w:rPr>
            <w:sz w:val="20"/>
            <w:szCs w:val="20"/>
          </w:rPr>
          <w:instrText xml:space="preserve"> PAGE   \* MERGEFORMAT </w:instrText>
        </w:r>
        <w:r w:rsidR="00386D4C" w:rsidRPr="000A22FC">
          <w:rPr>
            <w:sz w:val="20"/>
            <w:szCs w:val="20"/>
          </w:rPr>
          <w:fldChar w:fldCharType="separate"/>
        </w:r>
        <w:r w:rsidR="00386D4C">
          <w:rPr>
            <w:sz w:val="20"/>
            <w:szCs w:val="20"/>
          </w:rPr>
          <w:t>2</w:t>
        </w:r>
        <w:r w:rsidR="00386D4C" w:rsidRPr="000A22FC">
          <w:rPr>
            <w:noProof/>
            <w:sz w:val="20"/>
            <w:szCs w:val="20"/>
          </w:rPr>
          <w:fldChar w:fldCharType="end"/>
        </w:r>
      </w:sdtContent>
    </w:sdt>
    <w:r w:rsidR="00CC431A">
      <w:rPr>
        <w:noProof/>
        <w:lang w:eastAsia="en-NZ"/>
      </w:rPr>
      <w:drawing>
        <wp:anchor distT="0" distB="0" distL="114300" distR="114300" simplePos="0" relativeHeight="251658240" behindDoc="1" locked="1" layoutInCell="1" allowOverlap="1" wp14:anchorId="1FC0BFB0" wp14:editId="40867E6E">
          <wp:simplePos x="0" y="0"/>
          <wp:positionH relativeFrom="column">
            <wp:posOffset>2524125</wp:posOffset>
          </wp:positionH>
          <wp:positionV relativeFrom="page">
            <wp:posOffset>-1371600</wp:posOffset>
          </wp:positionV>
          <wp:extent cx="5795645" cy="5668010"/>
          <wp:effectExtent l="0" t="0" r="0" b="8890"/>
          <wp:wrapNone/>
          <wp:docPr id="322530068" name="Graphic 3225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s_header_bubbles_1.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95645" cy="56680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AF0E1" w14:textId="77777777" w:rsidR="0008451C" w:rsidRDefault="00606773">
    <w:pPr>
      <w:pStyle w:val="Header"/>
    </w:pPr>
    <w:r>
      <w:rPr>
        <w:noProof/>
        <w:lang w:eastAsia="en-NZ"/>
      </w:rPr>
      <w:drawing>
        <wp:anchor distT="0" distB="0" distL="114300" distR="114300" simplePos="0" relativeHeight="251658241" behindDoc="1" locked="1" layoutInCell="1" allowOverlap="1" wp14:anchorId="1793E15F" wp14:editId="1F39BCBA">
          <wp:simplePos x="0" y="0"/>
          <wp:positionH relativeFrom="margin">
            <wp:align>left</wp:align>
          </wp:positionH>
          <wp:positionV relativeFrom="page">
            <wp:posOffset>669925</wp:posOffset>
          </wp:positionV>
          <wp:extent cx="2383200" cy="608400"/>
          <wp:effectExtent l="0" t="0" r="0" b="1270"/>
          <wp:wrapNone/>
          <wp:docPr id="1241959295" name="Graphic 124195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p_letterhead_head_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83200" cy="608400"/>
                  </a:xfrm>
                  <a:prstGeom prst="rect">
                    <a:avLst/>
                  </a:prstGeom>
                </pic:spPr>
              </pic:pic>
            </a:graphicData>
          </a:graphic>
          <wp14:sizeRelH relativeFrom="margin">
            <wp14:pctWidth>0</wp14:pctWidth>
          </wp14:sizeRelH>
          <wp14:sizeRelV relativeFrom="margin">
            <wp14:pctHeight>0</wp14:pctHeight>
          </wp14:sizeRelV>
        </wp:anchor>
      </w:drawing>
    </w:r>
    <w:r w:rsidR="0008451C">
      <w:rPr>
        <w:noProof/>
        <w:lang w:eastAsia="en-NZ"/>
      </w:rPr>
      <w:drawing>
        <wp:anchor distT="0" distB="0" distL="114300" distR="114300" simplePos="0" relativeHeight="251658242" behindDoc="1" locked="1" layoutInCell="1" allowOverlap="1" wp14:anchorId="0509DC6D" wp14:editId="665A058E">
          <wp:simplePos x="0" y="0"/>
          <wp:positionH relativeFrom="column">
            <wp:posOffset>2524125</wp:posOffset>
          </wp:positionH>
          <wp:positionV relativeFrom="page">
            <wp:posOffset>-1371600</wp:posOffset>
          </wp:positionV>
          <wp:extent cx="5795645" cy="5668010"/>
          <wp:effectExtent l="0" t="0" r="0" b="8890"/>
          <wp:wrapNone/>
          <wp:docPr id="53925203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s_header_bubbles_1.svg"/>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5795645" cy="56680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3E71"/>
    <w:multiLevelType w:val="multilevel"/>
    <w:tmpl w:val="5A92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F64FB"/>
    <w:multiLevelType w:val="multilevel"/>
    <w:tmpl w:val="6360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F4F19"/>
    <w:multiLevelType w:val="multilevel"/>
    <w:tmpl w:val="60F29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63914"/>
    <w:multiLevelType w:val="multilevel"/>
    <w:tmpl w:val="D51AE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04E2B"/>
    <w:multiLevelType w:val="multilevel"/>
    <w:tmpl w:val="06844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8146E"/>
    <w:multiLevelType w:val="multilevel"/>
    <w:tmpl w:val="0EB813C6"/>
    <w:lvl w:ilvl="0">
      <w:start w:val="1"/>
      <w:numFmt w:val="bullet"/>
      <w:pStyle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795559"/>
    <w:multiLevelType w:val="multilevel"/>
    <w:tmpl w:val="E7E4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D4755E"/>
    <w:multiLevelType w:val="multilevel"/>
    <w:tmpl w:val="EA1C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294B40"/>
    <w:multiLevelType w:val="multilevel"/>
    <w:tmpl w:val="16FA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75ACA"/>
    <w:multiLevelType w:val="multilevel"/>
    <w:tmpl w:val="66E0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172887"/>
    <w:multiLevelType w:val="multilevel"/>
    <w:tmpl w:val="D86E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1C657F"/>
    <w:multiLevelType w:val="multilevel"/>
    <w:tmpl w:val="14A45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25352A"/>
    <w:multiLevelType w:val="multilevel"/>
    <w:tmpl w:val="7422D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6950F4"/>
    <w:multiLevelType w:val="multilevel"/>
    <w:tmpl w:val="A906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977074"/>
    <w:multiLevelType w:val="multilevel"/>
    <w:tmpl w:val="B190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E852AB"/>
    <w:multiLevelType w:val="multilevel"/>
    <w:tmpl w:val="76A8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FA67CD"/>
    <w:multiLevelType w:val="multilevel"/>
    <w:tmpl w:val="D52EE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5059E8"/>
    <w:multiLevelType w:val="multilevel"/>
    <w:tmpl w:val="D8D8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5F1E3D"/>
    <w:multiLevelType w:val="multilevel"/>
    <w:tmpl w:val="9BDA5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36505C"/>
    <w:multiLevelType w:val="multilevel"/>
    <w:tmpl w:val="61EAC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7D22E3"/>
    <w:multiLevelType w:val="multilevel"/>
    <w:tmpl w:val="10D6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A36559"/>
    <w:multiLevelType w:val="multilevel"/>
    <w:tmpl w:val="CBEE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EB3578"/>
    <w:multiLevelType w:val="multilevel"/>
    <w:tmpl w:val="12BA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956DF7"/>
    <w:multiLevelType w:val="multilevel"/>
    <w:tmpl w:val="D7603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812EE8"/>
    <w:multiLevelType w:val="multilevel"/>
    <w:tmpl w:val="7A78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E03E4D"/>
    <w:multiLevelType w:val="multilevel"/>
    <w:tmpl w:val="8DFC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EA3EF8"/>
    <w:multiLevelType w:val="multilevel"/>
    <w:tmpl w:val="BF826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DA2623"/>
    <w:multiLevelType w:val="multilevel"/>
    <w:tmpl w:val="B0BA6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A8682F"/>
    <w:multiLevelType w:val="multilevel"/>
    <w:tmpl w:val="4946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D23F89"/>
    <w:multiLevelType w:val="multilevel"/>
    <w:tmpl w:val="77C65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303488"/>
    <w:multiLevelType w:val="multilevel"/>
    <w:tmpl w:val="1664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3D33D7"/>
    <w:multiLevelType w:val="multilevel"/>
    <w:tmpl w:val="1FF2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3D4E2A"/>
    <w:multiLevelType w:val="multilevel"/>
    <w:tmpl w:val="E442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2C6F7B"/>
    <w:multiLevelType w:val="multilevel"/>
    <w:tmpl w:val="FFDC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606A1C"/>
    <w:multiLevelType w:val="multilevel"/>
    <w:tmpl w:val="1B32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D50978"/>
    <w:multiLevelType w:val="multilevel"/>
    <w:tmpl w:val="F4922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A235E8"/>
    <w:multiLevelType w:val="multilevel"/>
    <w:tmpl w:val="8B747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9034C7"/>
    <w:multiLevelType w:val="multilevel"/>
    <w:tmpl w:val="DF545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9276FD"/>
    <w:multiLevelType w:val="multilevel"/>
    <w:tmpl w:val="4E64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9970D4"/>
    <w:multiLevelType w:val="multilevel"/>
    <w:tmpl w:val="69346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0366875">
    <w:abstractNumId w:val="5"/>
  </w:num>
  <w:num w:numId="2" w16cid:durableId="1314749596">
    <w:abstractNumId w:val="26"/>
  </w:num>
  <w:num w:numId="3" w16cid:durableId="756370073">
    <w:abstractNumId w:val="14"/>
  </w:num>
  <w:num w:numId="4" w16cid:durableId="999238818">
    <w:abstractNumId w:val="4"/>
  </w:num>
  <w:num w:numId="5" w16cid:durableId="1065034651">
    <w:abstractNumId w:val="35"/>
  </w:num>
  <w:num w:numId="6" w16cid:durableId="1302463392">
    <w:abstractNumId w:val="15"/>
  </w:num>
  <w:num w:numId="7" w16cid:durableId="25104299">
    <w:abstractNumId w:val="16"/>
  </w:num>
  <w:num w:numId="8" w16cid:durableId="1871531363">
    <w:abstractNumId w:val="23"/>
  </w:num>
  <w:num w:numId="9" w16cid:durableId="71856836">
    <w:abstractNumId w:val="6"/>
  </w:num>
  <w:num w:numId="10" w16cid:durableId="970205602">
    <w:abstractNumId w:val="10"/>
  </w:num>
  <w:num w:numId="11" w16cid:durableId="189298628">
    <w:abstractNumId w:val="28"/>
  </w:num>
  <w:num w:numId="12" w16cid:durableId="727804762">
    <w:abstractNumId w:val="31"/>
  </w:num>
  <w:num w:numId="13" w16cid:durableId="1996837743">
    <w:abstractNumId w:val="19"/>
  </w:num>
  <w:num w:numId="14" w16cid:durableId="493835722">
    <w:abstractNumId w:val="3"/>
  </w:num>
  <w:num w:numId="15" w16cid:durableId="1126316002">
    <w:abstractNumId w:val="0"/>
  </w:num>
  <w:num w:numId="16" w16cid:durableId="1687976674">
    <w:abstractNumId w:val="29"/>
  </w:num>
  <w:num w:numId="17" w16cid:durableId="1356078548">
    <w:abstractNumId w:val="2"/>
  </w:num>
  <w:num w:numId="18" w16cid:durableId="1794521469">
    <w:abstractNumId w:val="1"/>
  </w:num>
  <w:num w:numId="19" w16cid:durableId="929003320">
    <w:abstractNumId w:val="9"/>
  </w:num>
  <w:num w:numId="20" w16cid:durableId="1614824450">
    <w:abstractNumId w:val="34"/>
  </w:num>
  <w:num w:numId="21" w16cid:durableId="1336495940">
    <w:abstractNumId w:val="20"/>
  </w:num>
  <w:num w:numId="22" w16cid:durableId="1020163092">
    <w:abstractNumId w:val="18"/>
  </w:num>
  <w:num w:numId="23" w16cid:durableId="654340420">
    <w:abstractNumId w:val="37"/>
  </w:num>
  <w:num w:numId="24" w16cid:durableId="914509232">
    <w:abstractNumId w:val="39"/>
  </w:num>
  <w:num w:numId="25" w16cid:durableId="279726780">
    <w:abstractNumId w:val="12"/>
  </w:num>
  <w:num w:numId="26" w16cid:durableId="323360540">
    <w:abstractNumId w:val="22"/>
  </w:num>
  <w:num w:numId="27" w16cid:durableId="1597516478">
    <w:abstractNumId w:val="17"/>
  </w:num>
  <w:num w:numId="28" w16cid:durableId="1351952025">
    <w:abstractNumId w:val="24"/>
  </w:num>
  <w:num w:numId="29" w16cid:durableId="1052969937">
    <w:abstractNumId w:val="36"/>
  </w:num>
  <w:num w:numId="30" w16cid:durableId="2018382672">
    <w:abstractNumId w:val="13"/>
  </w:num>
  <w:num w:numId="31" w16cid:durableId="1891843625">
    <w:abstractNumId w:val="8"/>
  </w:num>
  <w:num w:numId="32" w16cid:durableId="412046077">
    <w:abstractNumId w:val="27"/>
  </w:num>
  <w:num w:numId="33" w16cid:durableId="1069157952">
    <w:abstractNumId w:val="30"/>
  </w:num>
  <w:num w:numId="34" w16cid:durableId="1923178684">
    <w:abstractNumId w:val="32"/>
  </w:num>
  <w:num w:numId="35" w16cid:durableId="1693074185">
    <w:abstractNumId w:val="38"/>
  </w:num>
  <w:num w:numId="36" w16cid:durableId="626930007">
    <w:abstractNumId w:val="33"/>
  </w:num>
  <w:num w:numId="37" w16cid:durableId="412095235">
    <w:abstractNumId w:val="7"/>
  </w:num>
  <w:num w:numId="38" w16cid:durableId="1028020872">
    <w:abstractNumId w:val="21"/>
  </w:num>
  <w:num w:numId="39" w16cid:durableId="796098222">
    <w:abstractNumId w:val="25"/>
  </w:num>
  <w:num w:numId="40" w16cid:durableId="6413465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E40"/>
    <w:rsid w:val="000051FA"/>
    <w:rsid w:val="00022213"/>
    <w:rsid w:val="00035902"/>
    <w:rsid w:val="00040EDD"/>
    <w:rsid w:val="00042522"/>
    <w:rsid w:val="0005623E"/>
    <w:rsid w:val="000635D4"/>
    <w:rsid w:val="0008451C"/>
    <w:rsid w:val="00094462"/>
    <w:rsid w:val="000958F3"/>
    <w:rsid w:val="000D3D60"/>
    <w:rsid w:val="000E59BC"/>
    <w:rsid w:val="000E65ED"/>
    <w:rsid w:val="001025C8"/>
    <w:rsid w:val="0010485D"/>
    <w:rsid w:val="001311F7"/>
    <w:rsid w:val="00190EE5"/>
    <w:rsid w:val="001922EE"/>
    <w:rsid w:val="001A3CB5"/>
    <w:rsid w:val="00206AFC"/>
    <w:rsid w:val="00212D84"/>
    <w:rsid w:val="002265DE"/>
    <w:rsid w:val="00285B23"/>
    <w:rsid w:val="0029094E"/>
    <w:rsid w:val="0029412B"/>
    <w:rsid w:val="00297B81"/>
    <w:rsid w:val="00301E58"/>
    <w:rsid w:val="00302238"/>
    <w:rsid w:val="003030F3"/>
    <w:rsid w:val="00311622"/>
    <w:rsid w:val="003266AE"/>
    <w:rsid w:val="003275EE"/>
    <w:rsid w:val="003342C0"/>
    <w:rsid w:val="003346A2"/>
    <w:rsid w:val="00386D4C"/>
    <w:rsid w:val="003C55F6"/>
    <w:rsid w:val="004220ED"/>
    <w:rsid w:val="00426B35"/>
    <w:rsid w:val="004676B4"/>
    <w:rsid w:val="004837D1"/>
    <w:rsid w:val="004A17A3"/>
    <w:rsid w:val="004C1873"/>
    <w:rsid w:val="004C3901"/>
    <w:rsid w:val="004C7E41"/>
    <w:rsid w:val="004F07B8"/>
    <w:rsid w:val="005350F1"/>
    <w:rsid w:val="0054322B"/>
    <w:rsid w:val="00546930"/>
    <w:rsid w:val="00552124"/>
    <w:rsid w:val="00553FAE"/>
    <w:rsid w:val="00574348"/>
    <w:rsid w:val="005767AA"/>
    <w:rsid w:val="005817D7"/>
    <w:rsid w:val="0058734F"/>
    <w:rsid w:val="005B5F16"/>
    <w:rsid w:val="005C205F"/>
    <w:rsid w:val="005D0856"/>
    <w:rsid w:val="005F68F8"/>
    <w:rsid w:val="00601BE0"/>
    <w:rsid w:val="00606773"/>
    <w:rsid w:val="006148F0"/>
    <w:rsid w:val="006310A5"/>
    <w:rsid w:val="00634F01"/>
    <w:rsid w:val="00657C7D"/>
    <w:rsid w:val="00666FED"/>
    <w:rsid w:val="006B2615"/>
    <w:rsid w:val="006D2731"/>
    <w:rsid w:val="006E16BE"/>
    <w:rsid w:val="00712D26"/>
    <w:rsid w:val="00716BD0"/>
    <w:rsid w:val="007A29F1"/>
    <w:rsid w:val="007C7CAA"/>
    <w:rsid w:val="00825D0E"/>
    <w:rsid w:val="00841183"/>
    <w:rsid w:val="00850153"/>
    <w:rsid w:val="008514AF"/>
    <w:rsid w:val="00852F21"/>
    <w:rsid w:val="008C1E2A"/>
    <w:rsid w:val="008F784B"/>
    <w:rsid w:val="00901462"/>
    <w:rsid w:val="009326AD"/>
    <w:rsid w:val="0093343B"/>
    <w:rsid w:val="00935D09"/>
    <w:rsid w:val="00936AEA"/>
    <w:rsid w:val="009C5F7E"/>
    <w:rsid w:val="009F6A07"/>
    <w:rsid w:val="00A20548"/>
    <w:rsid w:val="00A63E72"/>
    <w:rsid w:val="00A82052"/>
    <w:rsid w:val="00AD67AE"/>
    <w:rsid w:val="00AD6A3B"/>
    <w:rsid w:val="00AE2FF9"/>
    <w:rsid w:val="00AE7E94"/>
    <w:rsid w:val="00AF1E75"/>
    <w:rsid w:val="00B246B9"/>
    <w:rsid w:val="00B432E8"/>
    <w:rsid w:val="00B7249B"/>
    <w:rsid w:val="00B86C8A"/>
    <w:rsid w:val="00BB3901"/>
    <w:rsid w:val="00BC5CA4"/>
    <w:rsid w:val="00BC7988"/>
    <w:rsid w:val="00BD007E"/>
    <w:rsid w:val="00BE335F"/>
    <w:rsid w:val="00BF0817"/>
    <w:rsid w:val="00C0146E"/>
    <w:rsid w:val="00C651C4"/>
    <w:rsid w:val="00C77D51"/>
    <w:rsid w:val="00C83C8A"/>
    <w:rsid w:val="00C87EBB"/>
    <w:rsid w:val="00CA62C3"/>
    <w:rsid w:val="00CB5F7D"/>
    <w:rsid w:val="00CC431A"/>
    <w:rsid w:val="00CE010B"/>
    <w:rsid w:val="00CE55C4"/>
    <w:rsid w:val="00CF67FC"/>
    <w:rsid w:val="00D07AEE"/>
    <w:rsid w:val="00D411A7"/>
    <w:rsid w:val="00D469EF"/>
    <w:rsid w:val="00D53B3F"/>
    <w:rsid w:val="00D65241"/>
    <w:rsid w:val="00D65310"/>
    <w:rsid w:val="00D65D5B"/>
    <w:rsid w:val="00DD5F44"/>
    <w:rsid w:val="00E400B9"/>
    <w:rsid w:val="00E419F3"/>
    <w:rsid w:val="00E77E5A"/>
    <w:rsid w:val="00EC1E40"/>
    <w:rsid w:val="00EE32D0"/>
    <w:rsid w:val="00F20558"/>
    <w:rsid w:val="00F50A62"/>
    <w:rsid w:val="00F56F29"/>
    <w:rsid w:val="00F82D89"/>
    <w:rsid w:val="00F87270"/>
    <w:rsid w:val="00FB1A27"/>
    <w:rsid w:val="00FB7CA1"/>
    <w:rsid w:val="00FC5E54"/>
    <w:rsid w:val="00FF5CE8"/>
    <w:rsid w:val="00FF7CB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91D64"/>
  <w15:chartTrackingRefBased/>
  <w15:docId w15:val="{30C3FA80-161A-4584-BE5B-188839445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autoRedefine/>
    <w:uiPriority w:val="9"/>
    <w:qFormat/>
    <w:rsid w:val="00C0146E"/>
    <w:pPr>
      <w:spacing w:before="360" w:after="120" w:line="240" w:lineRule="auto"/>
      <w:outlineLvl w:val="0"/>
    </w:pPr>
    <w:rPr>
      <w:b/>
      <w:bCs/>
      <w:caps/>
      <w:sz w:val="36"/>
      <w:szCs w:val="36"/>
    </w:rPr>
  </w:style>
  <w:style w:type="paragraph" w:styleId="Heading2">
    <w:name w:val="heading 2"/>
    <w:basedOn w:val="Normal"/>
    <w:link w:val="Heading2Char"/>
    <w:autoRedefine/>
    <w:uiPriority w:val="9"/>
    <w:qFormat/>
    <w:rsid w:val="006310A5"/>
    <w:pPr>
      <w:spacing w:before="360" w:after="120" w:line="240" w:lineRule="auto"/>
      <w:outlineLvl w:val="1"/>
    </w:pPr>
    <w:rPr>
      <w:b/>
      <w:bCs/>
      <w:caps/>
      <w:sz w:val="28"/>
      <w:szCs w:val="28"/>
    </w:rPr>
  </w:style>
  <w:style w:type="paragraph" w:styleId="Heading3">
    <w:name w:val="heading 3"/>
    <w:basedOn w:val="Normal"/>
    <w:next w:val="Normal"/>
    <w:link w:val="Heading3Char"/>
    <w:uiPriority w:val="9"/>
    <w:unhideWhenUsed/>
    <w:qFormat/>
    <w:rsid w:val="006310A5"/>
    <w:pPr>
      <w:spacing w:before="240" w:after="120" w:line="240" w:lineRule="auto"/>
      <w:outlineLvl w:val="2"/>
    </w:pPr>
    <w:rPr>
      <w:b/>
      <w:bCs/>
      <w:sz w:val="24"/>
      <w:szCs w:val="24"/>
    </w:rPr>
  </w:style>
  <w:style w:type="paragraph" w:styleId="Heading4">
    <w:name w:val="heading 4"/>
    <w:basedOn w:val="Normal"/>
    <w:next w:val="Normal"/>
    <w:link w:val="Heading4Char"/>
    <w:uiPriority w:val="9"/>
    <w:semiHidden/>
    <w:unhideWhenUsed/>
    <w:qFormat/>
    <w:rsid w:val="0004252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62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23E"/>
  </w:style>
  <w:style w:type="paragraph" w:styleId="Footer">
    <w:name w:val="footer"/>
    <w:basedOn w:val="Normal"/>
    <w:link w:val="FooterChar"/>
    <w:uiPriority w:val="99"/>
    <w:unhideWhenUsed/>
    <w:rsid w:val="000562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23E"/>
  </w:style>
  <w:style w:type="character" w:customStyle="1" w:styleId="Heading1Char">
    <w:name w:val="Heading 1 Char"/>
    <w:basedOn w:val="DefaultParagraphFont"/>
    <w:link w:val="Heading1"/>
    <w:uiPriority w:val="9"/>
    <w:rsid w:val="00C0146E"/>
    <w:rPr>
      <w:b/>
      <w:bCs/>
      <w:caps/>
      <w:sz w:val="36"/>
      <w:szCs w:val="36"/>
    </w:rPr>
  </w:style>
  <w:style w:type="character" w:customStyle="1" w:styleId="Heading2Char">
    <w:name w:val="Heading 2 Char"/>
    <w:basedOn w:val="DefaultParagraphFont"/>
    <w:link w:val="Heading2"/>
    <w:uiPriority w:val="9"/>
    <w:rsid w:val="006310A5"/>
    <w:rPr>
      <w:b/>
      <w:bCs/>
      <w:caps/>
      <w:sz w:val="28"/>
      <w:szCs w:val="28"/>
    </w:rPr>
  </w:style>
  <w:style w:type="paragraph" w:styleId="NormalWeb">
    <w:name w:val="Normal (Web)"/>
    <w:basedOn w:val="Normal"/>
    <w:uiPriority w:val="99"/>
    <w:semiHidden/>
    <w:unhideWhenUsed/>
    <w:rsid w:val="0002221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022213"/>
    <w:rPr>
      <w:color w:val="0000FF"/>
      <w:u w:val="single"/>
    </w:rPr>
  </w:style>
  <w:style w:type="character" w:customStyle="1" w:styleId="apple-tab-span">
    <w:name w:val="apple-tab-span"/>
    <w:basedOn w:val="DefaultParagraphFont"/>
    <w:rsid w:val="00022213"/>
  </w:style>
  <w:style w:type="character" w:customStyle="1" w:styleId="Heading3Char">
    <w:name w:val="Heading 3 Char"/>
    <w:basedOn w:val="DefaultParagraphFont"/>
    <w:link w:val="Heading3"/>
    <w:uiPriority w:val="9"/>
    <w:rsid w:val="006310A5"/>
    <w:rPr>
      <w:b/>
      <w:bCs/>
      <w:sz w:val="24"/>
      <w:szCs w:val="24"/>
    </w:rPr>
  </w:style>
  <w:style w:type="character" w:customStyle="1" w:styleId="Heading4Char">
    <w:name w:val="Heading 4 Char"/>
    <w:basedOn w:val="DefaultParagraphFont"/>
    <w:link w:val="Heading4"/>
    <w:uiPriority w:val="9"/>
    <w:semiHidden/>
    <w:rsid w:val="00042522"/>
    <w:rPr>
      <w:rFonts w:asciiTheme="majorHAnsi" w:eastAsiaTheme="majorEastAsia" w:hAnsiTheme="majorHAnsi" w:cstheme="majorBidi"/>
      <w:i/>
      <w:iCs/>
      <w:color w:val="2F5496" w:themeColor="accent1" w:themeShade="BF"/>
    </w:rPr>
  </w:style>
  <w:style w:type="table" w:styleId="GridTable4-Accent5">
    <w:name w:val="Grid Table 4 Accent 5"/>
    <w:basedOn w:val="TableNormal"/>
    <w:uiPriority w:val="49"/>
    <w:rsid w:val="0093343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
    <w:name w:val="Body Text"/>
    <w:basedOn w:val="Normal"/>
    <w:link w:val="BodyTextChar"/>
    <w:autoRedefine/>
    <w:uiPriority w:val="99"/>
    <w:unhideWhenUsed/>
    <w:qFormat/>
    <w:rsid w:val="00BD007E"/>
    <w:pPr>
      <w:spacing w:before="120" w:after="120" w:line="240" w:lineRule="auto"/>
    </w:pPr>
  </w:style>
  <w:style w:type="character" w:customStyle="1" w:styleId="BodyTextChar">
    <w:name w:val="Body Text Char"/>
    <w:basedOn w:val="DefaultParagraphFont"/>
    <w:link w:val="BodyText"/>
    <w:uiPriority w:val="99"/>
    <w:rsid w:val="00BD007E"/>
  </w:style>
  <w:style w:type="paragraph" w:customStyle="1" w:styleId="Bullet">
    <w:name w:val="Bullet"/>
    <w:basedOn w:val="Normal"/>
    <w:autoRedefine/>
    <w:qFormat/>
    <w:rsid w:val="0010485D"/>
    <w:pPr>
      <w:numPr>
        <w:numId w:val="1"/>
      </w:numPr>
      <w:tabs>
        <w:tab w:val="clear" w:pos="720"/>
      </w:tabs>
      <w:spacing w:after="60" w:line="240" w:lineRule="auto"/>
      <w:ind w:left="425" w:hanging="425"/>
    </w:pPr>
  </w:style>
  <w:style w:type="paragraph" w:customStyle="1" w:styleId="Code">
    <w:name w:val="Code"/>
    <w:basedOn w:val="Normal"/>
    <w:link w:val="CodeChar"/>
    <w:qFormat/>
    <w:rsid w:val="0010485D"/>
    <w:pPr>
      <w:tabs>
        <w:tab w:val="left" w:pos="567"/>
        <w:tab w:val="left" w:pos="993"/>
        <w:tab w:val="left" w:pos="1418"/>
      </w:tabs>
      <w:spacing w:before="60" w:after="0" w:line="240" w:lineRule="auto"/>
      <w:ind w:right="96"/>
    </w:pPr>
    <w:rPr>
      <w:rFonts w:ascii="Courier New" w:hAnsi="Courier New" w:cs="Courier New"/>
      <w:color w:val="4472C4" w:themeColor="accent1"/>
      <w:sz w:val="20"/>
      <w:szCs w:val="20"/>
    </w:rPr>
  </w:style>
  <w:style w:type="character" w:styleId="Strong">
    <w:name w:val="Strong"/>
    <w:basedOn w:val="DefaultParagraphFont"/>
    <w:uiPriority w:val="22"/>
    <w:qFormat/>
    <w:rsid w:val="00901462"/>
    <w:rPr>
      <w:b/>
      <w:bCs/>
    </w:rPr>
  </w:style>
  <w:style w:type="paragraph" w:customStyle="1" w:styleId="CodeHeader1">
    <w:name w:val="Code Header 1"/>
    <w:basedOn w:val="Heading2"/>
    <w:link w:val="CodeHeader1Char"/>
    <w:qFormat/>
    <w:rsid w:val="00BC5CA4"/>
    <w:rPr>
      <w:rFonts w:ascii="Courier New" w:hAnsi="Courier New" w:cs="Courier New"/>
      <w:color w:val="4472C4" w:themeColor="accent1"/>
      <w:sz w:val="20"/>
      <w:szCs w:val="20"/>
    </w:rPr>
  </w:style>
  <w:style w:type="character" w:customStyle="1" w:styleId="CodeChar">
    <w:name w:val="Code Char"/>
    <w:basedOn w:val="DefaultParagraphFont"/>
    <w:link w:val="Code"/>
    <w:rsid w:val="0010485D"/>
    <w:rPr>
      <w:rFonts w:ascii="Courier New" w:hAnsi="Courier New" w:cs="Courier New"/>
      <w:color w:val="4472C4" w:themeColor="accent1"/>
      <w:sz w:val="20"/>
      <w:szCs w:val="20"/>
    </w:rPr>
  </w:style>
  <w:style w:type="character" w:customStyle="1" w:styleId="CodeHeader1Char">
    <w:name w:val="Code Header 1 Char"/>
    <w:basedOn w:val="CodeChar"/>
    <w:link w:val="CodeHeader1"/>
    <w:rsid w:val="00BC5CA4"/>
    <w:rPr>
      <w:rFonts w:ascii="Courier New" w:hAnsi="Courier New" w:cs="Courier New"/>
      <w:b/>
      <w:bCs/>
      <w:caps/>
      <w:color w:val="4472C4" w:themeColor="accent1"/>
      <w:sz w:val="20"/>
      <w:szCs w:val="20"/>
    </w:rPr>
  </w:style>
  <w:style w:type="character" w:styleId="UnresolvedMention">
    <w:name w:val="Unresolved Mention"/>
    <w:basedOn w:val="DefaultParagraphFont"/>
    <w:uiPriority w:val="99"/>
    <w:semiHidden/>
    <w:unhideWhenUsed/>
    <w:rsid w:val="00094462"/>
    <w:rPr>
      <w:color w:val="605E5C"/>
      <w:shd w:val="clear" w:color="auto" w:fill="E1DFDD"/>
    </w:rPr>
  </w:style>
  <w:style w:type="paragraph" w:customStyle="1" w:styleId="CodeComment">
    <w:name w:val="Code Comment"/>
    <w:basedOn w:val="Code"/>
    <w:link w:val="CodeCommentChar"/>
    <w:qFormat/>
    <w:rsid w:val="00FB1A27"/>
    <w:rPr>
      <w:i/>
      <w:iCs/>
      <w:color w:val="7F7F7F" w:themeColor="text1" w:themeTint="80"/>
    </w:rPr>
  </w:style>
  <w:style w:type="character" w:customStyle="1" w:styleId="CodeCommentChar">
    <w:name w:val="Code Comment Char"/>
    <w:basedOn w:val="CodeChar"/>
    <w:link w:val="CodeComment"/>
    <w:rsid w:val="00FB1A27"/>
    <w:rPr>
      <w:rFonts w:ascii="Courier New" w:hAnsi="Courier New" w:cs="Courier New"/>
      <w:i/>
      <w:iCs/>
      <w:color w:val="7F7F7F" w:themeColor="text1" w:themeTint="80"/>
      <w:sz w:val="20"/>
      <w:szCs w:val="20"/>
    </w:rPr>
  </w:style>
  <w:style w:type="character" w:styleId="Emphasis">
    <w:name w:val="Emphasis"/>
    <w:basedOn w:val="DefaultParagraphFont"/>
    <w:uiPriority w:val="20"/>
    <w:qFormat/>
    <w:rsid w:val="000051FA"/>
    <w:rPr>
      <w:i/>
      <w:iCs/>
    </w:rPr>
  </w:style>
  <w:style w:type="character" w:styleId="FollowedHyperlink">
    <w:name w:val="FollowedHyperlink"/>
    <w:basedOn w:val="DefaultParagraphFont"/>
    <w:uiPriority w:val="99"/>
    <w:semiHidden/>
    <w:unhideWhenUsed/>
    <w:rsid w:val="003275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44053">
      <w:bodyDiv w:val="1"/>
      <w:marLeft w:val="0"/>
      <w:marRight w:val="0"/>
      <w:marTop w:val="0"/>
      <w:marBottom w:val="0"/>
      <w:divBdr>
        <w:top w:val="none" w:sz="0" w:space="0" w:color="auto"/>
        <w:left w:val="none" w:sz="0" w:space="0" w:color="auto"/>
        <w:bottom w:val="none" w:sz="0" w:space="0" w:color="auto"/>
        <w:right w:val="none" w:sz="0" w:space="0" w:color="auto"/>
      </w:divBdr>
      <w:divsChild>
        <w:div w:id="1490170346">
          <w:marLeft w:val="0"/>
          <w:marRight w:val="0"/>
          <w:marTop w:val="0"/>
          <w:marBottom w:val="0"/>
          <w:divBdr>
            <w:top w:val="none" w:sz="0" w:space="0" w:color="auto"/>
            <w:left w:val="none" w:sz="0" w:space="0" w:color="auto"/>
            <w:bottom w:val="none" w:sz="0" w:space="0" w:color="auto"/>
            <w:right w:val="none" w:sz="0" w:space="0" w:color="auto"/>
          </w:divBdr>
          <w:divsChild>
            <w:div w:id="1691444942">
              <w:marLeft w:val="0"/>
              <w:marRight w:val="0"/>
              <w:marTop w:val="0"/>
              <w:marBottom w:val="0"/>
              <w:divBdr>
                <w:top w:val="none" w:sz="0" w:space="0" w:color="auto"/>
                <w:left w:val="none" w:sz="0" w:space="0" w:color="auto"/>
                <w:bottom w:val="none" w:sz="0" w:space="0" w:color="auto"/>
                <w:right w:val="none" w:sz="0" w:space="0" w:color="auto"/>
              </w:divBdr>
            </w:div>
            <w:div w:id="179711051">
              <w:marLeft w:val="0"/>
              <w:marRight w:val="0"/>
              <w:marTop w:val="0"/>
              <w:marBottom w:val="0"/>
              <w:divBdr>
                <w:top w:val="none" w:sz="0" w:space="0" w:color="auto"/>
                <w:left w:val="none" w:sz="0" w:space="0" w:color="auto"/>
                <w:bottom w:val="none" w:sz="0" w:space="0" w:color="auto"/>
                <w:right w:val="none" w:sz="0" w:space="0" w:color="auto"/>
              </w:divBdr>
            </w:div>
          </w:divsChild>
        </w:div>
        <w:div w:id="1253468721">
          <w:marLeft w:val="0"/>
          <w:marRight w:val="0"/>
          <w:marTop w:val="0"/>
          <w:marBottom w:val="0"/>
          <w:divBdr>
            <w:top w:val="none" w:sz="0" w:space="0" w:color="auto"/>
            <w:left w:val="none" w:sz="0" w:space="0" w:color="auto"/>
            <w:bottom w:val="none" w:sz="0" w:space="0" w:color="auto"/>
            <w:right w:val="none" w:sz="0" w:space="0" w:color="auto"/>
          </w:divBdr>
          <w:divsChild>
            <w:div w:id="784692302">
              <w:marLeft w:val="0"/>
              <w:marRight w:val="0"/>
              <w:marTop w:val="0"/>
              <w:marBottom w:val="0"/>
              <w:divBdr>
                <w:top w:val="none" w:sz="0" w:space="0" w:color="auto"/>
                <w:left w:val="none" w:sz="0" w:space="0" w:color="auto"/>
                <w:bottom w:val="none" w:sz="0" w:space="0" w:color="auto"/>
                <w:right w:val="none" w:sz="0" w:space="0" w:color="auto"/>
              </w:divBdr>
            </w:div>
            <w:div w:id="270013723">
              <w:marLeft w:val="0"/>
              <w:marRight w:val="0"/>
              <w:marTop w:val="0"/>
              <w:marBottom w:val="0"/>
              <w:divBdr>
                <w:top w:val="none" w:sz="0" w:space="0" w:color="auto"/>
                <w:left w:val="none" w:sz="0" w:space="0" w:color="auto"/>
                <w:bottom w:val="none" w:sz="0" w:space="0" w:color="auto"/>
                <w:right w:val="none" w:sz="0" w:space="0" w:color="auto"/>
              </w:divBdr>
            </w:div>
          </w:divsChild>
        </w:div>
        <w:div w:id="1258564073">
          <w:marLeft w:val="0"/>
          <w:marRight w:val="0"/>
          <w:marTop w:val="0"/>
          <w:marBottom w:val="0"/>
          <w:divBdr>
            <w:top w:val="none" w:sz="0" w:space="0" w:color="auto"/>
            <w:left w:val="none" w:sz="0" w:space="0" w:color="auto"/>
            <w:bottom w:val="none" w:sz="0" w:space="0" w:color="auto"/>
            <w:right w:val="none" w:sz="0" w:space="0" w:color="auto"/>
          </w:divBdr>
          <w:divsChild>
            <w:div w:id="632516921">
              <w:marLeft w:val="0"/>
              <w:marRight w:val="0"/>
              <w:marTop w:val="0"/>
              <w:marBottom w:val="0"/>
              <w:divBdr>
                <w:top w:val="none" w:sz="0" w:space="0" w:color="auto"/>
                <w:left w:val="none" w:sz="0" w:space="0" w:color="auto"/>
                <w:bottom w:val="none" w:sz="0" w:space="0" w:color="auto"/>
                <w:right w:val="none" w:sz="0" w:space="0" w:color="auto"/>
              </w:divBdr>
            </w:div>
            <w:div w:id="860972461">
              <w:marLeft w:val="0"/>
              <w:marRight w:val="0"/>
              <w:marTop w:val="0"/>
              <w:marBottom w:val="0"/>
              <w:divBdr>
                <w:top w:val="none" w:sz="0" w:space="0" w:color="auto"/>
                <w:left w:val="none" w:sz="0" w:space="0" w:color="auto"/>
                <w:bottom w:val="none" w:sz="0" w:space="0" w:color="auto"/>
                <w:right w:val="none" w:sz="0" w:space="0" w:color="auto"/>
              </w:divBdr>
            </w:div>
          </w:divsChild>
        </w:div>
        <w:div w:id="75708914">
          <w:marLeft w:val="0"/>
          <w:marRight w:val="0"/>
          <w:marTop w:val="0"/>
          <w:marBottom w:val="0"/>
          <w:divBdr>
            <w:top w:val="none" w:sz="0" w:space="0" w:color="auto"/>
            <w:left w:val="none" w:sz="0" w:space="0" w:color="auto"/>
            <w:bottom w:val="none" w:sz="0" w:space="0" w:color="auto"/>
            <w:right w:val="none" w:sz="0" w:space="0" w:color="auto"/>
          </w:divBdr>
          <w:divsChild>
            <w:div w:id="1547912487">
              <w:marLeft w:val="0"/>
              <w:marRight w:val="0"/>
              <w:marTop w:val="0"/>
              <w:marBottom w:val="0"/>
              <w:divBdr>
                <w:top w:val="none" w:sz="0" w:space="0" w:color="auto"/>
                <w:left w:val="none" w:sz="0" w:space="0" w:color="auto"/>
                <w:bottom w:val="none" w:sz="0" w:space="0" w:color="auto"/>
                <w:right w:val="none" w:sz="0" w:space="0" w:color="auto"/>
              </w:divBdr>
            </w:div>
            <w:div w:id="207034123">
              <w:marLeft w:val="0"/>
              <w:marRight w:val="0"/>
              <w:marTop w:val="0"/>
              <w:marBottom w:val="0"/>
              <w:divBdr>
                <w:top w:val="none" w:sz="0" w:space="0" w:color="auto"/>
                <w:left w:val="none" w:sz="0" w:space="0" w:color="auto"/>
                <w:bottom w:val="none" w:sz="0" w:space="0" w:color="auto"/>
                <w:right w:val="none" w:sz="0" w:space="0" w:color="auto"/>
              </w:divBdr>
            </w:div>
          </w:divsChild>
        </w:div>
        <w:div w:id="561910184">
          <w:marLeft w:val="0"/>
          <w:marRight w:val="0"/>
          <w:marTop w:val="0"/>
          <w:marBottom w:val="0"/>
          <w:divBdr>
            <w:top w:val="none" w:sz="0" w:space="0" w:color="auto"/>
            <w:left w:val="none" w:sz="0" w:space="0" w:color="auto"/>
            <w:bottom w:val="none" w:sz="0" w:space="0" w:color="auto"/>
            <w:right w:val="none" w:sz="0" w:space="0" w:color="auto"/>
          </w:divBdr>
          <w:divsChild>
            <w:div w:id="457844187">
              <w:marLeft w:val="0"/>
              <w:marRight w:val="0"/>
              <w:marTop w:val="0"/>
              <w:marBottom w:val="0"/>
              <w:divBdr>
                <w:top w:val="none" w:sz="0" w:space="0" w:color="auto"/>
                <w:left w:val="none" w:sz="0" w:space="0" w:color="auto"/>
                <w:bottom w:val="none" w:sz="0" w:space="0" w:color="auto"/>
                <w:right w:val="none" w:sz="0" w:space="0" w:color="auto"/>
              </w:divBdr>
            </w:div>
            <w:div w:id="1142817723">
              <w:marLeft w:val="0"/>
              <w:marRight w:val="0"/>
              <w:marTop w:val="0"/>
              <w:marBottom w:val="0"/>
              <w:divBdr>
                <w:top w:val="none" w:sz="0" w:space="0" w:color="auto"/>
                <w:left w:val="none" w:sz="0" w:space="0" w:color="auto"/>
                <w:bottom w:val="none" w:sz="0" w:space="0" w:color="auto"/>
                <w:right w:val="none" w:sz="0" w:space="0" w:color="auto"/>
              </w:divBdr>
            </w:div>
          </w:divsChild>
        </w:div>
        <w:div w:id="1005323010">
          <w:marLeft w:val="0"/>
          <w:marRight w:val="0"/>
          <w:marTop w:val="0"/>
          <w:marBottom w:val="0"/>
          <w:divBdr>
            <w:top w:val="none" w:sz="0" w:space="0" w:color="auto"/>
            <w:left w:val="none" w:sz="0" w:space="0" w:color="auto"/>
            <w:bottom w:val="none" w:sz="0" w:space="0" w:color="auto"/>
            <w:right w:val="none" w:sz="0" w:space="0" w:color="auto"/>
          </w:divBdr>
          <w:divsChild>
            <w:div w:id="1929925771">
              <w:marLeft w:val="0"/>
              <w:marRight w:val="0"/>
              <w:marTop w:val="0"/>
              <w:marBottom w:val="0"/>
              <w:divBdr>
                <w:top w:val="none" w:sz="0" w:space="0" w:color="auto"/>
                <w:left w:val="none" w:sz="0" w:space="0" w:color="auto"/>
                <w:bottom w:val="none" w:sz="0" w:space="0" w:color="auto"/>
                <w:right w:val="none" w:sz="0" w:space="0" w:color="auto"/>
              </w:divBdr>
            </w:div>
            <w:div w:id="1793475730">
              <w:marLeft w:val="0"/>
              <w:marRight w:val="0"/>
              <w:marTop w:val="0"/>
              <w:marBottom w:val="0"/>
              <w:divBdr>
                <w:top w:val="none" w:sz="0" w:space="0" w:color="auto"/>
                <w:left w:val="none" w:sz="0" w:space="0" w:color="auto"/>
                <w:bottom w:val="none" w:sz="0" w:space="0" w:color="auto"/>
                <w:right w:val="none" w:sz="0" w:space="0" w:color="auto"/>
              </w:divBdr>
            </w:div>
          </w:divsChild>
        </w:div>
        <w:div w:id="1496145607">
          <w:marLeft w:val="0"/>
          <w:marRight w:val="0"/>
          <w:marTop w:val="0"/>
          <w:marBottom w:val="0"/>
          <w:divBdr>
            <w:top w:val="none" w:sz="0" w:space="0" w:color="auto"/>
            <w:left w:val="none" w:sz="0" w:space="0" w:color="auto"/>
            <w:bottom w:val="none" w:sz="0" w:space="0" w:color="auto"/>
            <w:right w:val="none" w:sz="0" w:space="0" w:color="auto"/>
          </w:divBdr>
          <w:divsChild>
            <w:div w:id="778569455">
              <w:marLeft w:val="0"/>
              <w:marRight w:val="0"/>
              <w:marTop w:val="0"/>
              <w:marBottom w:val="0"/>
              <w:divBdr>
                <w:top w:val="none" w:sz="0" w:space="0" w:color="auto"/>
                <w:left w:val="none" w:sz="0" w:space="0" w:color="auto"/>
                <w:bottom w:val="none" w:sz="0" w:space="0" w:color="auto"/>
                <w:right w:val="none" w:sz="0" w:space="0" w:color="auto"/>
              </w:divBdr>
            </w:div>
            <w:div w:id="2098289212">
              <w:marLeft w:val="0"/>
              <w:marRight w:val="0"/>
              <w:marTop w:val="0"/>
              <w:marBottom w:val="0"/>
              <w:divBdr>
                <w:top w:val="none" w:sz="0" w:space="0" w:color="auto"/>
                <w:left w:val="none" w:sz="0" w:space="0" w:color="auto"/>
                <w:bottom w:val="none" w:sz="0" w:space="0" w:color="auto"/>
                <w:right w:val="none" w:sz="0" w:space="0" w:color="auto"/>
              </w:divBdr>
            </w:div>
          </w:divsChild>
        </w:div>
        <w:div w:id="494491193">
          <w:marLeft w:val="0"/>
          <w:marRight w:val="0"/>
          <w:marTop w:val="0"/>
          <w:marBottom w:val="0"/>
          <w:divBdr>
            <w:top w:val="none" w:sz="0" w:space="0" w:color="auto"/>
            <w:left w:val="none" w:sz="0" w:space="0" w:color="auto"/>
            <w:bottom w:val="none" w:sz="0" w:space="0" w:color="auto"/>
            <w:right w:val="none" w:sz="0" w:space="0" w:color="auto"/>
          </w:divBdr>
          <w:divsChild>
            <w:div w:id="1088841500">
              <w:marLeft w:val="0"/>
              <w:marRight w:val="0"/>
              <w:marTop w:val="0"/>
              <w:marBottom w:val="0"/>
              <w:divBdr>
                <w:top w:val="none" w:sz="0" w:space="0" w:color="auto"/>
                <w:left w:val="none" w:sz="0" w:space="0" w:color="auto"/>
                <w:bottom w:val="none" w:sz="0" w:space="0" w:color="auto"/>
                <w:right w:val="none" w:sz="0" w:space="0" w:color="auto"/>
              </w:divBdr>
            </w:div>
            <w:div w:id="1010913793">
              <w:marLeft w:val="0"/>
              <w:marRight w:val="0"/>
              <w:marTop w:val="0"/>
              <w:marBottom w:val="0"/>
              <w:divBdr>
                <w:top w:val="none" w:sz="0" w:space="0" w:color="auto"/>
                <w:left w:val="none" w:sz="0" w:space="0" w:color="auto"/>
                <w:bottom w:val="none" w:sz="0" w:space="0" w:color="auto"/>
                <w:right w:val="none" w:sz="0" w:space="0" w:color="auto"/>
              </w:divBdr>
            </w:div>
          </w:divsChild>
        </w:div>
        <w:div w:id="1441487872">
          <w:marLeft w:val="0"/>
          <w:marRight w:val="0"/>
          <w:marTop w:val="0"/>
          <w:marBottom w:val="0"/>
          <w:divBdr>
            <w:top w:val="none" w:sz="0" w:space="0" w:color="auto"/>
            <w:left w:val="none" w:sz="0" w:space="0" w:color="auto"/>
            <w:bottom w:val="none" w:sz="0" w:space="0" w:color="auto"/>
            <w:right w:val="none" w:sz="0" w:space="0" w:color="auto"/>
          </w:divBdr>
          <w:divsChild>
            <w:div w:id="1983803553">
              <w:marLeft w:val="0"/>
              <w:marRight w:val="0"/>
              <w:marTop w:val="0"/>
              <w:marBottom w:val="0"/>
              <w:divBdr>
                <w:top w:val="none" w:sz="0" w:space="0" w:color="auto"/>
                <w:left w:val="none" w:sz="0" w:space="0" w:color="auto"/>
                <w:bottom w:val="none" w:sz="0" w:space="0" w:color="auto"/>
                <w:right w:val="none" w:sz="0" w:space="0" w:color="auto"/>
              </w:divBdr>
            </w:div>
            <w:div w:id="1721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6508">
      <w:bodyDiv w:val="1"/>
      <w:marLeft w:val="0"/>
      <w:marRight w:val="0"/>
      <w:marTop w:val="0"/>
      <w:marBottom w:val="0"/>
      <w:divBdr>
        <w:top w:val="none" w:sz="0" w:space="0" w:color="auto"/>
        <w:left w:val="none" w:sz="0" w:space="0" w:color="auto"/>
        <w:bottom w:val="none" w:sz="0" w:space="0" w:color="auto"/>
        <w:right w:val="none" w:sz="0" w:space="0" w:color="auto"/>
      </w:divBdr>
    </w:div>
    <w:div w:id="151217697">
      <w:bodyDiv w:val="1"/>
      <w:marLeft w:val="0"/>
      <w:marRight w:val="0"/>
      <w:marTop w:val="0"/>
      <w:marBottom w:val="0"/>
      <w:divBdr>
        <w:top w:val="none" w:sz="0" w:space="0" w:color="auto"/>
        <w:left w:val="none" w:sz="0" w:space="0" w:color="auto"/>
        <w:bottom w:val="none" w:sz="0" w:space="0" w:color="auto"/>
        <w:right w:val="none" w:sz="0" w:space="0" w:color="auto"/>
      </w:divBdr>
      <w:divsChild>
        <w:div w:id="1974173505">
          <w:marLeft w:val="-100"/>
          <w:marRight w:val="0"/>
          <w:marTop w:val="0"/>
          <w:marBottom w:val="0"/>
          <w:divBdr>
            <w:top w:val="none" w:sz="0" w:space="0" w:color="auto"/>
            <w:left w:val="none" w:sz="0" w:space="0" w:color="auto"/>
            <w:bottom w:val="none" w:sz="0" w:space="0" w:color="auto"/>
            <w:right w:val="none" w:sz="0" w:space="0" w:color="auto"/>
          </w:divBdr>
        </w:div>
      </w:divsChild>
    </w:div>
    <w:div w:id="174196042">
      <w:bodyDiv w:val="1"/>
      <w:marLeft w:val="0"/>
      <w:marRight w:val="0"/>
      <w:marTop w:val="0"/>
      <w:marBottom w:val="0"/>
      <w:divBdr>
        <w:top w:val="none" w:sz="0" w:space="0" w:color="auto"/>
        <w:left w:val="none" w:sz="0" w:space="0" w:color="auto"/>
        <w:bottom w:val="none" w:sz="0" w:space="0" w:color="auto"/>
        <w:right w:val="none" w:sz="0" w:space="0" w:color="auto"/>
      </w:divBdr>
    </w:div>
    <w:div w:id="195850354">
      <w:bodyDiv w:val="1"/>
      <w:marLeft w:val="0"/>
      <w:marRight w:val="0"/>
      <w:marTop w:val="0"/>
      <w:marBottom w:val="0"/>
      <w:divBdr>
        <w:top w:val="none" w:sz="0" w:space="0" w:color="auto"/>
        <w:left w:val="none" w:sz="0" w:space="0" w:color="auto"/>
        <w:bottom w:val="none" w:sz="0" w:space="0" w:color="auto"/>
        <w:right w:val="none" w:sz="0" w:space="0" w:color="auto"/>
      </w:divBdr>
    </w:div>
    <w:div w:id="360130523">
      <w:bodyDiv w:val="1"/>
      <w:marLeft w:val="0"/>
      <w:marRight w:val="0"/>
      <w:marTop w:val="0"/>
      <w:marBottom w:val="0"/>
      <w:divBdr>
        <w:top w:val="none" w:sz="0" w:space="0" w:color="auto"/>
        <w:left w:val="none" w:sz="0" w:space="0" w:color="auto"/>
        <w:bottom w:val="none" w:sz="0" w:space="0" w:color="auto"/>
        <w:right w:val="none" w:sz="0" w:space="0" w:color="auto"/>
      </w:divBdr>
      <w:divsChild>
        <w:div w:id="1555695423">
          <w:marLeft w:val="0"/>
          <w:marRight w:val="0"/>
          <w:marTop w:val="0"/>
          <w:marBottom w:val="0"/>
          <w:divBdr>
            <w:top w:val="none" w:sz="0" w:space="0" w:color="auto"/>
            <w:left w:val="none" w:sz="0" w:space="0" w:color="auto"/>
            <w:bottom w:val="none" w:sz="0" w:space="0" w:color="auto"/>
            <w:right w:val="none" w:sz="0" w:space="0" w:color="auto"/>
          </w:divBdr>
        </w:div>
        <w:div w:id="1963995590">
          <w:marLeft w:val="0"/>
          <w:marRight w:val="0"/>
          <w:marTop w:val="0"/>
          <w:marBottom w:val="0"/>
          <w:divBdr>
            <w:top w:val="none" w:sz="0" w:space="0" w:color="auto"/>
            <w:left w:val="none" w:sz="0" w:space="0" w:color="auto"/>
            <w:bottom w:val="none" w:sz="0" w:space="0" w:color="auto"/>
            <w:right w:val="none" w:sz="0" w:space="0" w:color="auto"/>
          </w:divBdr>
        </w:div>
      </w:divsChild>
    </w:div>
    <w:div w:id="383453160">
      <w:bodyDiv w:val="1"/>
      <w:marLeft w:val="0"/>
      <w:marRight w:val="0"/>
      <w:marTop w:val="0"/>
      <w:marBottom w:val="0"/>
      <w:divBdr>
        <w:top w:val="none" w:sz="0" w:space="0" w:color="auto"/>
        <w:left w:val="none" w:sz="0" w:space="0" w:color="auto"/>
        <w:bottom w:val="none" w:sz="0" w:space="0" w:color="auto"/>
        <w:right w:val="none" w:sz="0" w:space="0" w:color="auto"/>
      </w:divBdr>
      <w:divsChild>
        <w:div w:id="998463530">
          <w:marLeft w:val="0"/>
          <w:marRight w:val="0"/>
          <w:marTop w:val="0"/>
          <w:marBottom w:val="0"/>
          <w:divBdr>
            <w:top w:val="none" w:sz="0" w:space="0" w:color="auto"/>
            <w:left w:val="none" w:sz="0" w:space="0" w:color="auto"/>
            <w:bottom w:val="none" w:sz="0" w:space="0" w:color="auto"/>
            <w:right w:val="none" w:sz="0" w:space="0" w:color="auto"/>
          </w:divBdr>
        </w:div>
        <w:div w:id="1821993238">
          <w:marLeft w:val="0"/>
          <w:marRight w:val="0"/>
          <w:marTop w:val="0"/>
          <w:marBottom w:val="0"/>
          <w:divBdr>
            <w:top w:val="none" w:sz="0" w:space="0" w:color="auto"/>
            <w:left w:val="none" w:sz="0" w:space="0" w:color="auto"/>
            <w:bottom w:val="none" w:sz="0" w:space="0" w:color="auto"/>
            <w:right w:val="none" w:sz="0" w:space="0" w:color="auto"/>
          </w:divBdr>
        </w:div>
      </w:divsChild>
    </w:div>
    <w:div w:id="498274915">
      <w:bodyDiv w:val="1"/>
      <w:marLeft w:val="0"/>
      <w:marRight w:val="0"/>
      <w:marTop w:val="0"/>
      <w:marBottom w:val="0"/>
      <w:divBdr>
        <w:top w:val="none" w:sz="0" w:space="0" w:color="auto"/>
        <w:left w:val="none" w:sz="0" w:space="0" w:color="auto"/>
        <w:bottom w:val="none" w:sz="0" w:space="0" w:color="auto"/>
        <w:right w:val="none" w:sz="0" w:space="0" w:color="auto"/>
      </w:divBdr>
      <w:divsChild>
        <w:div w:id="1852253342">
          <w:marLeft w:val="0"/>
          <w:marRight w:val="0"/>
          <w:marTop w:val="0"/>
          <w:marBottom w:val="0"/>
          <w:divBdr>
            <w:top w:val="none" w:sz="0" w:space="0" w:color="auto"/>
            <w:left w:val="none" w:sz="0" w:space="0" w:color="auto"/>
            <w:bottom w:val="none" w:sz="0" w:space="0" w:color="auto"/>
            <w:right w:val="none" w:sz="0" w:space="0" w:color="auto"/>
          </w:divBdr>
        </w:div>
        <w:div w:id="1091896171">
          <w:marLeft w:val="0"/>
          <w:marRight w:val="0"/>
          <w:marTop w:val="0"/>
          <w:marBottom w:val="0"/>
          <w:divBdr>
            <w:top w:val="none" w:sz="0" w:space="0" w:color="auto"/>
            <w:left w:val="none" w:sz="0" w:space="0" w:color="auto"/>
            <w:bottom w:val="none" w:sz="0" w:space="0" w:color="auto"/>
            <w:right w:val="none" w:sz="0" w:space="0" w:color="auto"/>
          </w:divBdr>
        </w:div>
      </w:divsChild>
    </w:div>
    <w:div w:id="528688649">
      <w:bodyDiv w:val="1"/>
      <w:marLeft w:val="0"/>
      <w:marRight w:val="0"/>
      <w:marTop w:val="0"/>
      <w:marBottom w:val="0"/>
      <w:divBdr>
        <w:top w:val="none" w:sz="0" w:space="0" w:color="auto"/>
        <w:left w:val="none" w:sz="0" w:space="0" w:color="auto"/>
        <w:bottom w:val="none" w:sz="0" w:space="0" w:color="auto"/>
        <w:right w:val="none" w:sz="0" w:space="0" w:color="auto"/>
      </w:divBdr>
      <w:divsChild>
        <w:div w:id="2119328724">
          <w:marLeft w:val="0"/>
          <w:marRight w:val="0"/>
          <w:marTop w:val="0"/>
          <w:marBottom w:val="0"/>
          <w:divBdr>
            <w:top w:val="none" w:sz="0" w:space="0" w:color="auto"/>
            <w:left w:val="none" w:sz="0" w:space="0" w:color="auto"/>
            <w:bottom w:val="none" w:sz="0" w:space="0" w:color="auto"/>
            <w:right w:val="none" w:sz="0" w:space="0" w:color="auto"/>
          </w:divBdr>
          <w:divsChild>
            <w:div w:id="1707021871">
              <w:marLeft w:val="0"/>
              <w:marRight w:val="0"/>
              <w:marTop w:val="0"/>
              <w:marBottom w:val="0"/>
              <w:divBdr>
                <w:top w:val="none" w:sz="0" w:space="0" w:color="auto"/>
                <w:left w:val="none" w:sz="0" w:space="0" w:color="auto"/>
                <w:bottom w:val="none" w:sz="0" w:space="0" w:color="auto"/>
                <w:right w:val="none" w:sz="0" w:space="0" w:color="auto"/>
              </w:divBdr>
            </w:div>
            <w:div w:id="76681304">
              <w:marLeft w:val="0"/>
              <w:marRight w:val="0"/>
              <w:marTop w:val="0"/>
              <w:marBottom w:val="0"/>
              <w:divBdr>
                <w:top w:val="none" w:sz="0" w:space="0" w:color="auto"/>
                <w:left w:val="none" w:sz="0" w:space="0" w:color="auto"/>
                <w:bottom w:val="none" w:sz="0" w:space="0" w:color="auto"/>
                <w:right w:val="none" w:sz="0" w:space="0" w:color="auto"/>
              </w:divBdr>
            </w:div>
          </w:divsChild>
        </w:div>
        <w:div w:id="1291471661">
          <w:marLeft w:val="0"/>
          <w:marRight w:val="0"/>
          <w:marTop w:val="0"/>
          <w:marBottom w:val="0"/>
          <w:divBdr>
            <w:top w:val="none" w:sz="0" w:space="0" w:color="auto"/>
            <w:left w:val="none" w:sz="0" w:space="0" w:color="auto"/>
            <w:bottom w:val="none" w:sz="0" w:space="0" w:color="auto"/>
            <w:right w:val="none" w:sz="0" w:space="0" w:color="auto"/>
          </w:divBdr>
          <w:divsChild>
            <w:div w:id="1580678449">
              <w:marLeft w:val="0"/>
              <w:marRight w:val="0"/>
              <w:marTop w:val="0"/>
              <w:marBottom w:val="0"/>
              <w:divBdr>
                <w:top w:val="none" w:sz="0" w:space="0" w:color="auto"/>
                <w:left w:val="none" w:sz="0" w:space="0" w:color="auto"/>
                <w:bottom w:val="none" w:sz="0" w:space="0" w:color="auto"/>
                <w:right w:val="none" w:sz="0" w:space="0" w:color="auto"/>
              </w:divBdr>
            </w:div>
            <w:div w:id="6247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4028">
      <w:bodyDiv w:val="1"/>
      <w:marLeft w:val="0"/>
      <w:marRight w:val="0"/>
      <w:marTop w:val="0"/>
      <w:marBottom w:val="0"/>
      <w:divBdr>
        <w:top w:val="none" w:sz="0" w:space="0" w:color="auto"/>
        <w:left w:val="none" w:sz="0" w:space="0" w:color="auto"/>
        <w:bottom w:val="none" w:sz="0" w:space="0" w:color="auto"/>
        <w:right w:val="none" w:sz="0" w:space="0" w:color="auto"/>
      </w:divBdr>
      <w:divsChild>
        <w:div w:id="588662482">
          <w:marLeft w:val="0"/>
          <w:marRight w:val="0"/>
          <w:marTop w:val="0"/>
          <w:marBottom w:val="0"/>
          <w:divBdr>
            <w:top w:val="none" w:sz="0" w:space="0" w:color="auto"/>
            <w:left w:val="none" w:sz="0" w:space="0" w:color="auto"/>
            <w:bottom w:val="none" w:sz="0" w:space="0" w:color="auto"/>
            <w:right w:val="none" w:sz="0" w:space="0" w:color="auto"/>
          </w:divBdr>
        </w:div>
        <w:div w:id="289867744">
          <w:marLeft w:val="0"/>
          <w:marRight w:val="0"/>
          <w:marTop w:val="0"/>
          <w:marBottom w:val="0"/>
          <w:divBdr>
            <w:top w:val="none" w:sz="0" w:space="0" w:color="auto"/>
            <w:left w:val="none" w:sz="0" w:space="0" w:color="auto"/>
            <w:bottom w:val="none" w:sz="0" w:space="0" w:color="auto"/>
            <w:right w:val="none" w:sz="0" w:space="0" w:color="auto"/>
          </w:divBdr>
        </w:div>
      </w:divsChild>
    </w:div>
    <w:div w:id="572620261">
      <w:bodyDiv w:val="1"/>
      <w:marLeft w:val="0"/>
      <w:marRight w:val="0"/>
      <w:marTop w:val="0"/>
      <w:marBottom w:val="0"/>
      <w:divBdr>
        <w:top w:val="none" w:sz="0" w:space="0" w:color="auto"/>
        <w:left w:val="none" w:sz="0" w:space="0" w:color="auto"/>
        <w:bottom w:val="none" w:sz="0" w:space="0" w:color="auto"/>
        <w:right w:val="none" w:sz="0" w:space="0" w:color="auto"/>
      </w:divBdr>
      <w:divsChild>
        <w:div w:id="546836846">
          <w:marLeft w:val="0"/>
          <w:marRight w:val="0"/>
          <w:marTop w:val="0"/>
          <w:marBottom w:val="0"/>
          <w:divBdr>
            <w:top w:val="none" w:sz="0" w:space="0" w:color="auto"/>
            <w:left w:val="none" w:sz="0" w:space="0" w:color="auto"/>
            <w:bottom w:val="none" w:sz="0" w:space="0" w:color="auto"/>
            <w:right w:val="none" w:sz="0" w:space="0" w:color="auto"/>
          </w:divBdr>
        </w:div>
        <w:div w:id="684868003">
          <w:marLeft w:val="0"/>
          <w:marRight w:val="0"/>
          <w:marTop w:val="0"/>
          <w:marBottom w:val="0"/>
          <w:divBdr>
            <w:top w:val="none" w:sz="0" w:space="0" w:color="auto"/>
            <w:left w:val="none" w:sz="0" w:space="0" w:color="auto"/>
            <w:bottom w:val="none" w:sz="0" w:space="0" w:color="auto"/>
            <w:right w:val="none" w:sz="0" w:space="0" w:color="auto"/>
          </w:divBdr>
        </w:div>
      </w:divsChild>
    </w:div>
    <w:div w:id="615065122">
      <w:bodyDiv w:val="1"/>
      <w:marLeft w:val="0"/>
      <w:marRight w:val="0"/>
      <w:marTop w:val="0"/>
      <w:marBottom w:val="0"/>
      <w:divBdr>
        <w:top w:val="none" w:sz="0" w:space="0" w:color="auto"/>
        <w:left w:val="none" w:sz="0" w:space="0" w:color="auto"/>
        <w:bottom w:val="none" w:sz="0" w:space="0" w:color="auto"/>
        <w:right w:val="none" w:sz="0" w:space="0" w:color="auto"/>
      </w:divBdr>
      <w:divsChild>
        <w:div w:id="1945772356">
          <w:marLeft w:val="0"/>
          <w:marRight w:val="0"/>
          <w:marTop w:val="0"/>
          <w:marBottom w:val="0"/>
          <w:divBdr>
            <w:top w:val="none" w:sz="0" w:space="0" w:color="auto"/>
            <w:left w:val="none" w:sz="0" w:space="0" w:color="auto"/>
            <w:bottom w:val="none" w:sz="0" w:space="0" w:color="auto"/>
            <w:right w:val="none" w:sz="0" w:space="0" w:color="auto"/>
          </w:divBdr>
          <w:divsChild>
            <w:div w:id="319701704">
              <w:marLeft w:val="0"/>
              <w:marRight w:val="0"/>
              <w:marTop w:val="0"/>
              <w:marBottom w:val="0"/>
              <w:divBdr>
                <w:top w:val="none" w:sz="0" w:space="0" w:color="auto"/>
                <w:left w:val="none" w:sz="0" w:space="0" w:color="auto"/>
                <w:bottom w:val="none" w:sz="0" w:space="0" w:color="auto"/>
                <w:right w:val="none" w:sz="0" w:space="0" w:color="auto"/>
              </w:divBdr>
            </w:div>
            <w:div w:id="372853064">
              <w:marLeft w:val="0"/>
              <w:marRight w:val="0"/>
              <w:marTop w:val="0"/>
              <w:marBottom w:val="0"/>
              <w:divBdr>
                <w:top w:val="none" w:sz="0" w:space="0" w:color="auto"/>
                <w:left w:val="none" w:sz="0" w:space="0" w:color="auto"/>
                <w:bottom w:val="none" w:sz="0" w:space="0" w:color="auto"/>
                <w:right w:val="none" w:sz="0" w:space="0" w:color="auto"/>
              </w:divBdr>
            </w:div>
          </w:divsChild>
        </w:div>
        <w:div w:id="1405298593">
          <w:marLeft w:val="0"/>
          <w:marRight w:val="0"/>
          <w:marTop w:val="0"/>
          <w:marBottom w:val="0"/>
          <w:divBdr>
            <w:top w:val="none" w:sz="0" w:space="0" w:color="auto"/>
            <w:left w:val="none" w:sz="0" w:space="0" w:color="auto"/>
            <w:bottom w:val="none" w:sz="0" w:space="0" w:color="auto"/>
            <w:right w:val="none" w:sz="0" w:space="0" w:color="auto"/>
          </w:divBdr>
          <w:divsChild>
            <w:div w:id="2023242248">
              <w:marLeft w:val="0"/>
              <w:marRight w:val="0"/>
              <w:marTop w:val="0"/>
              <w:marBottom w:val="0"/>
              <w:divBdr>
                <w:top w:val="none" w:sz="0" w:space="0" w:color="auto"/>
                <w:left w:val="none" w:sz="0" w:space="0" w:color="auto"/>
                <w:bottom w:val="none" w:sz="0" w:space="0" w:color="auto"/>
                <w:right w:val="none" w:sz="0" w:space="0" w:color="auto"/>
              </w:divBdr>
            </w:div>
            <w:div w:id="1602686042">
              <w:marLeft w:val="0"/>
              <w:marRight w:val="0"/>
              <w:marTop w:val="0"/>
              <w:marBottom w:val="0"/>
              <w:divBdr>
                <w:top w:val="none" w:sz="0" w:space="0" w:color="auto"/>
                <w:left w:val="none" w:sz="0" w:space="0" w:color="auto"/>
                <w:bottom w:val="none" w:sz="0" w:space="0" w:color="auto"/>
                <w:right w:val="none" w:sz="0" w:space="0" w:color="auto"/>
              </w:divBdr>
            </w:div>
          </w:divsChild>
        </w:div>
        <w:div w:id="758987824">
          <w:marLeft w:val="0"/>
          <w:marRight w:val="0"/>
          <w:marTop w:val="0"/>
          <w:marBottom w:val="0"/>
          <w:divBdr>
            <w:top w:val="none" w:sz="0" w:space="0" w:color="auto"/>
            <w:left w:val="none" w:sz="0" w:space="0" w:color="auto"/>
            <w:bottom w:val="none" w:sz="0" w:space="0" w:color="auto"/>
            <w:right w:val="none" w:sz="0" w:space="0" w:color="auto"/>
          </w:divBdr>
          <w:divsChild>
            <w:div w:id="1865902226">
              <w:marLeft w:val="0"/>
              <w:marRight w:val="0"/>
              <w:marTop w:val="0"/>
              <w:marBottom w:val="0"/>
              <w:divBdr>
                <w:top w:val="none" w:sz="0" w:space="0" w:color="auto"/>
                <w:left w:val="none" w:sz="0" w:space="0" w:color="auto"/>
                <w:bottom w:val="none" w:sz="0" w:space="0" w:color="auto"/>
                <w:right w:val="none" w:sz="0" w:space="0" w:color="auto"/>
              </w:divBdr>
            </w:div>
            <w:div w:id="1203982993">
              <w:marLeft w:val="0"/>
              <w:marRight w:val="0"/>
              <w:marTop w:val="0"/>
              <w:marBottom w:val="0"/>
              <w:divBdr>
                <w:top w:val="none" w:sz="0" w:space="0" w:color="auto"/>
                <w:left w:val="none" w:sz="0" w:space="0" w:color="auto"/>
                <w:bottom w:val="none" w:sz="0" w:space="0" w:color="auto"/>
                <w:right w:val="none" w:sz="0" w:space="0" w:color="auto"/>
              </w:divBdr>
            </w:div>
          </w:divsChild>
        </w:div>
        <w:div w:id="595290989">
          <w:marLeft w:val="0"/>
          <w:marRight w:val="0"/>
          <w:marTop w:val="0"/>
          <w:marBottom w:val="0"/>
          <w:divBdr>
            <w:top w:val="none" w:sz="0" w:space="0" w:color="auto"/>
            <w:left w:val="none" w:sz="0" w:space="0" w:color="auto"/>
            <w:bottom w:val="none" w:sz="0" w:space="0" w:color="auto"/>
            <w:right w:val="none" w:sz="0" w:space="0" w:color="auto"/>
          </w:divBdr>
          <w:divsChild>
            <w:div w:id="427820515">
              <w:marLeft w:val="0"/>
              <w:marRight w:val="0"/>
              <w:marTop w:val="0"/>
              <w:marBottom w:val="0"/>
              <w:divBdr>
                <w:top w:val="none" w:sz="0" w:space="0" w:color="auto"/>
                <w:left w:val="none" w:sz="0" w:space="0" w:color="auto"/>
                <w:bottom w:val="none" w:sz="0" w:space="0" w:color="auto"/>
                <w:right w:val="none" w:sz="0" w:space="0" w:color="auto"/>
              </w:divBdr>
            </w:div>
            <w:div w:id="1765540508">
              <w:marLeft w:val="0"/>
              <w:marRight w:val="0"/>
              <w:marTop w:val="0"/>
              <w:marBottom w:val="0"/>
              <w:divBdr>
                <w:top w:val="none" w:sz="0" w:space="0" w:color="auto"/>
                <w:left w:val="none" w:sz="0" w:space="0" w:color="auto"/>
                <w:bottom w:val="none" w:sz="0" w:space="0" w:color="auto"/>
                <w:right w:val="none" w:sz="0" w:space="0" w:color="auto"/>
              </w:divBdr>
            </w:div>
          </w:divsChild>
        </w:div>
        <w:div w:id="224099407">
          <w:marLeft w:val="0"/>
          <w:marRight w:val="0"/>
          <w:marTop w:val="0"/>
          <w:marBottom w:val="0"/>
          <w:divBdr>
            <w:top w:val="none" w:sz="0" w:space="0" w:color="auto"/>
            <w:left w:val="none" w:sz="0" w:space="0" w:color="auto"/>
            <w:bottom w:val="none" w:sz="0" w:space="0" w:color="auto"/>
            <w:right w:val="none" w:sz="0" w:space="0" w:color="auto"/>
          </w:divBdr>
          <w:divsChild>
            <w:div w:id="1716080517">
              <w:marLeft w:val="0"/>
              <w:marRight w:val="0"/>
              <w:marTop w:val="0"/>
              <w:marBottom w:val="0"/>
              <w:divBdr>
                <w:top w:val="none" w:sz="0" w:space="0" w:color="auto"/>
                <w:left w:val="none" w:sz="0" w:space="0" w:color="auto"/>
                <w:bottom w:val="none" w:sz="0" w:space="0" w:color="auto"/>
                <w:right w:val="none" w:sz="0" w:space="0" w:color="auto"/>
              </w:divBdr>
            </w:div>
            <w:div w:id="959844176">
              <w:marLeft w:val="0"/>
              <w:marRight w:val="0"/>
              <w:marTop w:val="0"/>
              <w:marBottom w:val="0"/>
              <w:divBdr>
                <w:top w:val="none" w:sz="0" w:space="0" w:color="auto"/>
                <w:left w:val="none" w:sz="0" w:space="0" w:color="auto"/>
                <w:bottom w:val="none" w:sz="0" w:space="0" w:color="auto"/>
                <w:right w:val="none" w:sz="0" w:space="0" w:color="auto"/>
              </w:divBdr>
            </w:div>
          </w:divsChild>
        </w:div>
        <w:div w:id="558902434">
          <w:marLeft w:val="0"/>
          <w:marRight w:val="0"/>
          <w:marTop w:val="0"/>
          <w:marBottom w:val="0"/>
          <w:divBdr>
            <w:top w:val="none" w:sz="0" w:space="0" w:color="auto"/>
            <w:left w:val="none" w:sz="0" w:space="0" w:color="auto"/>
            <w:bottom w:val="none" w:sz="0" w:space="0" w:color="auto"/>
            <w:right w:val="none" w:sz="0" w:space="0" w:color="auto"/>
          </w:divBdr>
          <w:divsChild>
            <w:div w:id="2130664213">
              <w:marLeft w:val="0"/>
              <w:marRight w:val="0"/>
              <w:marTop w:val="0"/>
              <w:marBottom w:val="0"/>
              <w:divBdr>
                <w:top w:val="none" w:sz="0" w:space="0" w:color="auto"/>
                <w:left w:val="none" w:sz="0" w:space="0" w:color="auto"/>
                <w:bottom w:val="none" w:sz="0" w:space="0" w:color="auto"/>
                <w:right w:val="none" w:sz="0" w:space="0" w:color="auto"/>
              </w:divBdr>
            </w:div>
            <w:div w:id="1410032764">
              <w:marLeft w:val="0"/>
              <w:marRight w:val="0"/>
              <w:marTop w:val="0"/>
              <w:marBottom w:val="0"/>
              <w:divBdr>
                <w:top w:val="none" w:sz="0" w:space="0" w:color="auto"/>
                <w:left w:val="none" w:sz="0" w:space="0" w:color="auto"/>
                <w:bottom w:val="none" w:sz="0" w:space="0" w:color="auto"/>
                <w:right w:val="none" w:sz="0" w:space="0" w:color="auto"/>
              </w:divBdr>
            </w:div>
          </w:divsChild>
        </w:div>
        <w:div w:id="1724405089">
          <w:marLeft w:val="0"/>
          <w:marRight w:val="0"/>
          <w:marTop w:val="0"/>
          <w:marBottom w:val="0"/>
          <w:divBdr>
            <w:top w:val="none" w:sz="0" w:space="0" w:color="auto"/>
            <w:left w:val="none" w:sz="0" w:space="0" w:color="auto"/>
            <w:bottom w:val="none" w:sz="0" w:space="0" w:color="auto"/>
            <w:right w:val="none" w:sz="0" w:space="0" w:color="auto"/>
          </w:divBdr>
          <w:divsChild>
            <w:div w:id="1647201759">
              <w:marLeft w:val="0"/>
              <w:marRight w:val="0"/>
              <w:marTop w:val="0"/>
              <w:marBottom w:val="0"/>
              <w:divBdr>
                <w:top w:val="none" w:sz="0" w:space="0" w:color="auto"/>
                <w:left w:val="none" w:sz="0" w:space="0" w:color="auto"/>
                <w:bottom w:val="none" w:sz="0" w:space="0" w:color="auto"/>
                <w:right w:val="none" w:sz="0" w:space="0" w:color="auto"/>
              </w:divBdr>
            </w:div>
            <w:div w:id="18357996">
              <w:marLeft w:val="0"/>
              <w:marRight w:val="0"/>
              <w:marTop w:val="0"/>
              <w:marBottom w:val="0"/>
              <w:divBdr>
                <w:top w:val="none" w:sz="0" w:space="0" w:color="auto"/>
                <w:left w:val="none" w:sz="0" w:space="0" w:color="auto"/>
                <w:bottom w:val="none" w:sz="0" w:space="0" w:color="auto"/>
                <w:right w:val="none" w:sz="0" w:space="0" w:color="auto"/>
              </w:divBdr>
            </w:div>
          </w:divsChild>
        </w:div>
        <w:div w:id="2136558582">
          <w:marLeft w:val="0"/>
          <w:marRight w:val="0"/>
          <w:marTop w:val="0"/>
          <w:marBottom w:val="0"/>
          <w:divBdr>
            <w:top w:val="none" w:sz="0" w:space="0" w:color="auto"/>
            <w:left w:val="none" w:sz="0" w:space="0" w:color="auto"/>
            <w:bottom w:val="none" w:sz="0" w:space="0" w:color="auto"/>
            <w:right w:val="none" w:sz="0" w:space="0" w:color="auto"/>
          </w:divBdr>
          <w:divsChild>
            <w:div w:id="344944789">
              <w:marLeft w:val="0"/>
              <w:marRight w:val="0"/>
              <w:marTop w:val="0"/>
              <w:marBottom w:val="0"/>
              <w:divBdr>
                <w:top w:val="none" w:sz="0" w:space="0" w:color="auto"/>
                <w:left w:val="none" w:sz="0" w:space="0" w:color="auto"/>
                <w:bottom w:val="none" w:sz="0" w:space="0" w:color="auto"/>
                <w:right w:val="none" w:sz="0" w:space="0" w:color="auto"/>
              </w:divBdr>
            </w:div>
            <w:div w:id="816990787">
              <w:marLeft w:val="0"/>
              <w:marRight w:val="0"/>
              <w:marTop w:val="0"/>
              <w:marBottom w:val="0"/>
              <w:divBdr>
                <w:top w:val="none" w:sz="0" w:space="0" w:color="auto"/>
                <w:left w:val="none" w:sz="0" w:space="0" w:color="auto"/>
                <w:bottom w:val="none" w:sz="0" w:space="0" w:color="auto"/>
                <w:right w:val="none" w:sz="0" w:space="0" w:color="auto"/>
              </w:divBdr>
            </w:div>
          </w:divsChild>
        </w:div>
        <w:div w:id="1240210868">
          <w:marLeft w:val="0"/>
          <w:marRight w:val="0"/>
          <w:marTop w:val="0"/>
          <w:marBottom w:val="0"/>
          <w:divBdr>
            <w:top w:val="none" w:sz="0" w:space="0" w:color="auto"/>
            <w:left w:val="none" w:sz="0" w:space="0" w:color="auto"/>
            <w:bottom w:val="none" w:sz="0" w:space="0" w:color="auto"/>
            <w:right w:val="none" w:sz="0" w:space="0" w:color="auto"/>
          </w:divBdr>
          <w:divsChild>
            <w:div w:id="969439845">
              <w:marLeft w:val="0"/>
              <w:marRight w:val="0"/>
              <w:marTop w:val="0"/>
              <w:marBottom w:val="0"/>
              <w:divBdr>
                <w:top w:val="none" w:sz="0" w:space="0" w:color="auto"/>
                <w:left w:val="none" w:sz="0" w:space="0" w:color="auto"/>
                <w:bottom w:val="none" w:sz="0" w:space="0" w:color="auto"/>
                <w:right w:val="none" w:sz="0" w:space="0" w:color="auto"/>
              </w:divBdr>
            </w:div>
            <w:div w:id="8433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73502">
      <w:bodyDiv w:val="1"/>
      <w:marLeft w:val="0"/>
      <w:marRight w:val="0"/>
      <w:marTop w:val="0"/>
      <w:marBottom w:val="0"/>
      <w:divBdr>
        <w:top w:val="none" w:sz="0" w:space="0" w:color="auto"/>
        <w:left w:val="none" w:sz="0" w:space="0" w:color="auto"/>
        <w:bottom w:val="none" w:sz="0" w:space="0" w:color="auto"/>
        <w:right w:val="none" w:sz="0" w:space="0" w:color="auto"/>
      </w:divBdr>
    </w:div>
    <w:div w:id="625703605">
      <w:bodyDiv w:val="1"/>
      <w:marLeft w:val="0"/>
      <w:marRight w:val="0"/>
      <w:marTop w:val="0"/>
      <w:marBottom w:val="0"/>
      <w:divBdr>
        <w:top w:val="none" w:sz="0" w:space="0" w:color="auto"/>
        <w:left w:val="none" w:sz="0" w:space="0" w:color="auto"/>
        <w:bottom w:val="none" w:sz="0" w:space="0" w:color="auto"/>
        <w:right w:val="none" w:sz="0" w:space="0" w:color="auto"/>
      </w:divBdr>
    </w:div>
    <w:div w:id="713191307">
      <w:bodyDiv w:val="1"/>
      <w:marLeft w:val="0"/>
      <w:marRight w:val="0"/>
      <w:marTop w:val="0"/>
      <w:marBottom w:val="0"/>
      <w:divBdr>
        <w:top w:val="none" w:sz="0" w:space="0" w:color="auto"/>
        <w:left w:val="none" w:sz="0" w:space="0" w:color="auto"/>
        <w:bottom w:val="none" w:sz="0" w:space="0" w:color="auto"/>
        <w:right w:val="none" w:sz="0" w:space="0" w:color="auto"/>
      </w:divBdr>
      <w:divsChild>
        <w:div w:id="505511015">
          <w:marLeft w:val="0"/>
          <w:marRight w:val="0"/>
          <w:marTop w:val="0"/>
          <w:marBottom w:val="0"/>
          <w:divBdr>
            <w:top w:val="none" w:sz="0" w:space="0" w:color="auto"/>
            <w:left w:val="none" w:sz="0" w:space="0" w:color="auto"/>
            <w:bottom w:val="none" w:sz="0" w:space="0" w:color="auto"/>
            <w:right w:val="none" w:sz="0" w:space="0" w:color="auto"/>
          </w:divBdr>
        </w:div>
        <w:div w:id="377946160">
          <w:marLeft w:val="0"/>
          <w:marRight w:val="0"/>
          <w:marTop w:val="0"/>
          <w:marBottom w:val="0"/>
          <w:divBdr>
            <w:top w:val="none" w:sz="0" w:space="0" w:color="auto"/>
            <w:left w:val="none" w:sz="0" w:space="0" w:color="auto"/>
            <w:bottom w:val="none" w:sz="0" w:space="0" w:color="auto"/>
            <w:right w:val="none" w:sz="0" w:space="0" w:color="auto"/>
          </w:divBdr>
        </w:div>
      </w:divsChild>
    </w:div>
    <w:div w:id="736704484">
      <w:bodyDiv w:val="1"/>
      <w:marLeft w:val="0"/>
      <w:marRight w:val="0"/>
      <w:marTop w:val="0"/>
      <w:marBottom w:val="0"/>
      <w:divBdr>
        <w:top w:val="none" w:sz="0" w:space="0" w:color="auto"/>
        <w:left w:val="none" w:sz="0" w:space="0" w:color="auto"/>
        <w:bottom w:val="none" w:sz="0" w:space="0" w:color="auto"/>
        <w:right w:val="none" w:sz="0" w:space="0" w:color="auto"/>
      </w:divBdr>
    </w:div>
    <w:div w:id="766847937">
      <w:bodyDiv w:val="1"/>
      <w:marLeft w:val="0"/>
      <w:marRight w:val="0"/>
      <w:marTop w:val="0"/>
      <w:marBottom w:val="0"/>
      <w:divBdr>
        <w:top w:val="none" w:sz="0" w:space="0" w:color="auto"/>
        <w:left w:val="none" w:sz="0" w:space="0" w:color="auto"/>
        <w:bottom w:val="none" w:sz="0" w:space="0" w:color="auto"/>
        <w:right w:val="none" w:sz="0" w:space="0" w:color="auto"/>
      </w:divBdr>
      <w:divsChild>
        <w:div w:id="348335322">
          <w:marLeft w:val="0"/>
          <w:marRight w:val="0"/>
          <w:marTop w:val="0"/>
          <w:marBottom w:val="0"/>
          <w:divBdr>
            <w:top w:val="none" w:sz="0" w:space="0" w:color="auto"/>
            <w:left w:val="none" w:sz="0" w:space="0" w:color="auto"/>
            <w:bottom w:val="none" w:sz="0" w:space="0" w:color="auto"/>
            <w:right w:val="none" w:sz="0" w:space="0" w:color="auto"/>
          </w:divBdr>
        </w:div>
        <w:div w:id="1079978749">
          <w:marLeft w:val="0"/>
          <w:marRight w:val="0"/>
          <w:marTop w:val="0"/>
          <w:marBottom w:val="0"/>
          <w:divBdr>
            <w:top w:val="none" w:sz="0" w:space="0" w:color="auto"/>
            <w:left w:val="none" w:sz="0" w:space="0" w:color="auto"/>
            <w:bottom w:val="none" w:sz="0" w:space="0" w:color="auto"/>
            <w:right w:val="none" w:sz="0" w:space="0" w:color="auto"/>
          </w:divBdr>
        </w:div>
      </w:divsChild>
    </w:div>
    <w:div w:id="904679898">
      <w:bodyDiv w:val="1"/>
      <w:marLeft w:val="0"/>
      <w:marRight w:val="0"/>
      <w:marTop w:val="0"/>
      <w:marBottom w:val="0"/>
      <w:divBdr>
        <w:top w:val="none" w:sz="0" w:space="0" w:color="auto"/>
        <w:left w:val="none" w:sz="0" w:space="0" w:color="auto"/>
        <w:bottom w:val="none" w:sz="0" w:space="0" w:color="auto"/>
        <w:right w:val="none" w:sz="0" w:space="0" w:color="auto"/>
      </w:divBdr>
    </w:div>
    <w:div w:id="1065493274">
      <w:bodyDiv w:val="1"/>
      <w:marLeft w:val="0"/>
      <w:marRight w:val="0"/>
      <w:marTop w:val="0"/>
      <w:marBottom w:val="0"/>
      <w:divBdr>
        <w:top w:val="none" w:sz="0" w:space="0" w:color="auto"/>
        <w:left w:val="none" w:sz="0" w:space="0" w:color="auto"/>
        <w:bottom w:val="none" w:sz="0" w:space="0" w:color="auto"/>
        <w:right w:val="none" w:sz="0" w:space="0" w:color="auto"/>
      </w:divBdr>
      <w:divsChild>
        <w:div w:id="679697974">
          <w:marLeft w:val="0"/>
          <w:marRight w:val="0"/>
          <w:marTop w:val="0"/>
          <w:marBottom w:val="0"/>
          <w:divBdr>
            <w:top w:val="none" w:sz="0" w:space="0" w:color="auto"/>
            <w:left w:val="none" w:sz="0" w:space="0" w:color="auto"/>
            <w:bottom w:val="none" w:sz="0" w:space="0" w:color="auto"/>
            <w:right w:val="none" w:sz="0" w:space="0" w:color="auto"/>
          </w:divBdr>
        </w:div>
        <w:div w:id="1374814880">
          <w:marLeft w:val="0"/>
          <w:marRight w:val="0"/>
          <w:marTop w:val="0"/>
          <w:marBottom w:val="0"/>
          <w:divBdr>
            <w:top w:val="none" w:sz="0" w:space="0" w:color="auto"/>
            <w:left w:val="none" w:sz="0" w:space="0" w:color="auto"/>
            <w:bottom w:val="none" w:sz="0" w:space="0" w:color="auto"/>
            <w:right w:val="none" w:sz="0" w:space="0" w:color="auto"/>
          </w:divBdr>
        </w:div>
      </w:divsChild>
    </w:div>
    <w:div w:id="1067801027">
      <w:bodyDiv w:val="1"/>
      <w:marLeft w:val="0"/>
      <w:marRight w:val="0"/>
      <w:marTop w:val="0"/>
      <w:marBottom w:val="0"/>
      <w:divBdr>
        <w:top w:val="none" w:sz="0" w:space="0" w:color="auto"/>
        <w:left w:val="none" w:sz="0" w:space="0" w:color="auto"/>
        <w:bottom w:val="none" w:sz="0" w:space="0" w:color="auto"/>
        <w:right w:val="none" w:sz="0" w:space="0" w:color="auto"/>
      </w:divBdr>
      <w:divsChild>
        <w:div w:id="188490801">
          <w:marLeft w:val="0"/>
          <w:marRight w:val="0"/>
          <w:marTop w:val="0"/>
          <w:marBottom w:val="0"/>
          <w:divBdr>
            <w:top w:val="none" w:sz="0" w:space="0" w:color="auto"/>
            <w:left w:val="none" w:sz="0" w:space="0" w:color="auto"/>
            <w:bottom w:val="none" w:sz="0" w:space="0" w:color="auto"/>
            <w:right w:val="none" w:sz="0" w:space="0" w:color="auto"/>
          </w:divBdr>
        </w:div>
        <w:div w:id="157968396">
          <w:marLeft w:val="0"/>
          <w:marRight w:val="0"/>
          <w:marTop w:val="0"/>
          <w:marBottom w:val="0"/>
          <w:divBdr>
            <w:top w:val="none" w:sz="0" w:space="0" w:color="auto"/>
            <w:left w:val="none" w:sz="0" w:space="0" w:color="auto"/>
            <w:bottom w:val="none" w:sz="0" w:space="0" w:color="auto"/>
            <w:right w:val="none" w:sz="0" w:space="0" w:color="auto"/>
          </w:divBdr>
        </w:div>
      </w:divsChild>
    </w:div>
    <w:div w:id="1122653208">
      <w:bodyDiv w:val="1"/>
      <w:marLeft w:val="0"/>
      <w:marRight w:val="0"/>
      <w:marTop w:val="0"/>
      <w:marBottom w:val="0"/>
      <w:divBdr>
        <w:top w:val="none" w:sz="0" w:space="0" w:color="auto"/>
        <w:left w:val="none" w:sz="0" w:space="0" w:color="auto"/>
        <w:bottom w:val="none" w:sz="0" w:space="0" w:color="auto"/>
        <w:right w:val="none" w:sz="0" w:space="0" w:color="auto"/>
      </w:divBdr>
      <w:divsChild>
        <w:div w:id="192158376">
          <w:marLeft w:val="0"/>
          <w:marRight w:val="0"/>
          <w:marTop w:val="0"/>
          <w:marBottom w:val="0"/>
          <w:divBdr>
            <w:top w:val="none" w:sz="0" w:space="0" w:color="auto"/>
            <w:left w:val="none" w:sz="0" w:space="0" w:color="auto"/>
            <w:bottom w:val="none" w:sz="0" w:space="0" w:color="auto"/>
            <w:right w:val="none" w:sz="0" w:space="0" w:color="auto"/>
          </w:divBdr>
        </w:div>
        <w:div w:id="1075316661">
          <w:marLeft w:val="0"/>
          <w:marRight w:val="0"/>
          <w:marTop w:val="0"/>
          <w:marBottom w:val="0"/>
          <w:divBdr>
            <w:top w:val="none" w:sz="0" w:space="0" w:color="auto"/>
            <w:left w:val="none" w:sz="0" w:space="0" w:color="auto"/>
            <w:bottom w:val="none" w:sz="0" w:space="0" w:color="auto"/>
            <w:right w:val="none" w:sz="0" w:space="0" w:color="auto"/>
          </w:divBdr>
        </w:div>
      </w:divsChild>
    </w:div>
    <w:div w:id="1659651771">
      <w:bodyDiv w:val="1"/>
      <w:marLeft w:val="0"/>
      <w:marRight w:val="0"/>
      <w:marTop w:val="0"/>
      <w:marBottom w:val="0"/>
      <w:divBdr>
        <w:top w:val="none" w:sz="0" w:space="0" w:color="auto"/>
        <w:left w:val="none" w:sz="0" w:space="0" w:color="auto"/>
        <w:bottom w:val="none" w:sz="0" w:space="0" w:color="auto"/>
        <w:right w:val="none" w:sz="0" w:space="0" w:color="auto"/>
      </w:divBdr>
    </w:div>
    <w:div w:id="1671562073">
      <w:bodyDiv w:val="1"/>
      <w:marLeft w:val="0"/>
      <w:marRight w:val="0"/>
      <w:marTop w:val="0"/>
      <w:marBottom w:val="0"/>
      <w:divBdr>
        <w:top w:val="none" w:sz="0" w:space="0" w:color="auto"/>
        <w:left w:val="none" w:sz="0" w:space="0" w:color="auto"/>
        <w:bottom w:val="none" w:sz="0" w:space="0" w:color="auto"/>
        <w:right w:val="none" w:sz="0" w:space="0" w:color="auto"/>
      </w:divBdr>
    </w:div>
    <w:div w:id="1739862634">
      <w:bodyDiv w:val="1"/>
      <w:marLeft w:val="0"/>
      <w:marRight w:val="0"/>
      <w:marTop w:val="0"/>
      <w:marBottom w:val="0"/>
      <w:divBdr>
        <w:top w:val="none" w:sz="0" w:space="0" w:color="auto"/>
        <w:left w:val="none" w:sz="0" w:space="0" w:color="auto"/>
        <w:bottom w:val="none" w:sz="0" w:space="0" w:color="auto"/>
        <w:right w:val="none" w:sz="0" w:space="0" w:color="auto"/>
      </w:divBdr>
      <w:divsChild>
        <w:div w:id="47344388">
          <w:marLeft w:val="0"/>
          <w:marRight w:val="0"/>
          <w:marTop w:val="0"/>
          <w:marBottom w:val="0"/>
          <w:divBdr>
            <w:top w:val="none" w:sz="0" w:space="0" w:color="auto"/>
            <w:left w:val="none" w:sz="0" w:space="0" w:color="auto"/>
            <w:bottom w:val="none" w:sz="0" w:space="0" w:color="auto"/>
            <w:right w:val="none" w:sz="0" w:space="0" w:color="auto"/>
          </w:divBdr>
        </w:div>
        <w:div w:id="821850399">
          <w:marLeft w:val="0"/>
          <w:marRight w:val="0"/>
          <w:marTop w:val="0"/>
          <w:marBottom w:val="0"/>
          <w:divBdr>
            <w:top w:val="none" w:sz="0" w:space="0" w:color="auto"/>
            <w:left w:val="none" w:sz="0" w:space="0" w:color="auto"/>
            <w:bottom w:val="none" w:sz="0" w:space="0" w:color="auto"/>
            <w:right w:val="none" w:sz="0" w:space="0" w:color="auto"/>
          </w:divBdr>
        </w:div>
      </w:divsChild>
    </w:div>
    <w:div w:id="1744376654">
      <w:bodyDiv w:val="1"/>
      <w:marLeft w:val="0"/>
      <w:marRight w:val="0"/>
      <w:marTop w:val="0"/>
      <w:marBottom w:val="0"/>
      <w:divBdr>
        <w:top w:val="none" w:sz="0" w:space="0" w:color="auto"/>
        <w:left w:val="none" w:sz="0" w:space="0" w:color="auto"/>
        <w:bottom w:val="none" w:sz="0" w:space="0" w:color="auto"/>
        <w:right w:val="none" w:sz="0" w:space="0" w:color="auto"/>
      </w:divBdr>
    </w:div>
    <w:div w:id="1849908241">
      <w:bodyDiv w:val="1"/>
      <w:marLeft w:val="0"/>
      <w:marRight w:val="0"/>
      <w:marTop w:val="0"/>
      <w:marBottom w:val="0"/>
      <w:divBdr>
        <w:top w:val="none" w:sz="0" w:space="0" w:color="auto"/>
        <w:left w:val="none" w:sz="0" w:space="0" w:color="auto"/>
        <w:bottom w:val="none" w:sz="0" w:space="0" w:color="auto"/>
        <w:right w:val="none" w:sz="0" w:space="0" w:color="auto"/>
      </w:divBdr>
    </w:div>
    <w:div w:id="1878658457">
      <w:bodyDiv w:val="1"/>
      <w:marLeft w:val="0"/>
      <w:marRight w:val="0"/>
      <w:marTop w:val="0"/>
      <w:marBottom w:val="0"/>
      <w:divBdr>
        <w:top w:val="none" w:sz="0" w:space="0" w:color="auto"/>
        <w:left w:val="none" w:sz="0" w:space="0" w:color="auto"/>
        <w:bottom w:val="none" w:sz="0" w:space="0" w:color="auto"/>
        <w:right w:val="none" w:sz="0" w:space="0" w:color="auto"/>
      </w:divBdr>
      <w:divsChild>
        <w:div w:id="1161434046">
          <w:marLeft w:val="0"/>
          <w:marRight w:val="0"/>
          <w:marTop w:val="0"/>
          <w:marBottom w:val="0"/>
          <w:divBdr>
            <w:top w:val="none" w:sz="0" w:space="0" w:color="auto"/>
            <w:left w:val="none" w:sz="0" w:space="0" w:color="auto"/>
            <w:bottom w:val="none" w:sz="0" w:space="0" w:color="auto"/>
            <w:right w:val="none" w:sz="0" w:space="0" w:color="auto"/>
          </w:divBdr>
        </w:div>
        <w:div w:id="1573659820">
          <w:marLeft w:val="0"/>
          <w:marRight w:val="0"/>
          <w:marTop w:val="0"/>
          <w:marBottom w:val="0"/>
          <w:divBdr>
            <w:top w:val="none" w:sz="0" w:space="0" w:color="auto"/>
            <w:left w:val="none" w:sz="0" w:space="0" w:color="auto"/>
            <w:bottom w:val="none" w:sz="0" w:space="0" w:color="auto"/>
            <w:right w:val="none" w:sz="0" w:space="0" w:color="auto"/>
          </w:divBdr>
        </w:div>
      </w:divsChild>
    </w:div>
    <w:div w:id="1939171086">
      <w:bodyDiv w:val="1"/>
      <w:marLeft w:val="0"/>
      <w:marRight w:val="0"/>
      <w:marTop w:val="0"/>
      <w:marBottom w:val="0"/>
      <w:divBdr>
        <w:top w:val="none" w:sz="0" w:space="0" w:color="auto"/>
        <w:left w:val="none" w:sz="0" w:space="0" w:color="auto"/>
        <w:bottom w:val="none" w:sz="0" w:space="0" w:color="auto"/>
        <w:right w:val="none" w:sz="0" w:space="0" w:color="auto"/>
      </w:divBdr>
      <w:divsChild>
        <w:div w:id="1754812724">
          <w:marLeft w:val="0"/>
          <w:marRight w:val="0"/>
          <w:marTop w:val="0"/>
          <w:marBottom w:val="0"/>
          <w:divBdr>
            <w:top w:val="none" w:sz="0" w:space="0" w:color="auto"/>
            <w:left w:val="none" w:sz="0" w:space="0" w:color="auto"/>
            <w:bottom w:val="none" w:sz="0" w:space="0" w:color="auto"/>
            <w:right w:val="none" w:sz="0" w:space="0" w:color="auto"/>
          </w:divBdr>
          <w:divsChild>
            <w:div w:id="1123575245">
              <w:marLeft w:val="0"/>
              <w:marRight w:val="0"/>
              <w:marTop w:val="0"/>
              <w:marBottom w:val="0"/>
              <w:divBdr>
                <w:top w:val="none" w:sz="0" w:space="0" w:color="auto"/>
                <w:left w:val="none" w:sz="0" w:space="0" w:color="auto"/>
                <w:bottom w:val="none" w:sz="0" w:space="0" w:color="auto"/>
                <w:right w:val="none" w:sz="0" w:space="0" w:color="auto"/>
              </w:divBdr>
            </w:div>
            <w:div w:id="151912747">
              <w:marLeft w:val="0"/>
              <w:marRight w:val="0"/>
              <w:marTop w:val="0"/>
              <w:marBottom w:val="0"/>
              <w:divBdr>
                <w:top w:val="none" w:sz="0" w:space="0" w:color="auto"/>
                <w:left w:val="none" w:sz="0" w:space="0" w:color="auto"/>
                <w:bottom w:val="none" w:sz="0" w:space="0" w:color="auto"/>
                <w:right w:val="none" w:sz="0" w:space="0" w:color="auto"/>
              </w:divBdr>
            </w:div>
          </w:divsChild>
        </w:div>
        <w:div w:id="896824421">
          <w:marLeft w:val="0"/>
          <w:marRight w:val="0"/>
          <w:marTop w:val="0"/>
          <w:marBottom w:val="0"/>
          <w:divBdr>
            <w:top w:val="none" w:sz="0" w:space="0" w:color="auto"/>
            <w:left w:val="none" w:sz="0" w:space="0" w:color="auto"/>
            <w:bottom w:val="none" w:sz="0" w:space="0" w:color="auto"/>
            <w:right w:val="none" w:sz="0" w:space="0" w:color="auto"/>
          </w:divBdr>
          <w:divsChild>
            <w:div w:id="1302030178">
              <w:marLeft w:val="0"/>
              <w:marRight w:val="0"/>
              <w:marTop w:val="0"/>
              <w:marBottom w:val="0"/>
              <w:divBdr>
                <w:top w:val="none" w:sz="0" w:space="0" w:color="auto"/>
                <w:left w:val="none" w:sz="0" w:space="0" w:color="auto"/>
                <w:bottom w:val="none" w:sz="0" w:space="0" w:color="auto"/>
                <w:right w:val="none" w:sz="0" w:space="0" w:color="auto"/>
              </w:divBdr>
            </w:div>
            <w:div w:id="11875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7455">
      <w:bodyDiv w:val="1"/>
      <w:marLeft w:val="0"/>
      <w:marRight w:val="0"/>
      <w:marTop w:val="0"/>
      <w:marBottom w:val="0"/>
      <w:divBdr>
        <w:top w:val="none" w:sz="0" w:space="0" w:color="auto"/>
        <w:left w:val="none" w:sz="0" w:space="0" w:color="auto"/>
        <w:bottom w:val="none" w:sz="0" w:space="0" w:color="auto"/>
        <w:right w:val="none" w:sz="0" w:space="0" w:color="auto"/>
      </w:divBdr>
      <w:divsChild>
        <w:div w:id="1007176847">
          <w:marLeft w:val="0"/>
          <w:marRight w:val="0"/>
          <w:marTop w:val="0"/>
          <w:marBottom w:val="0"/>
          <w:divBdr>
            <w:top w:val="none" w:sz="0" w:space="0" w:color="auto"/>
            <w:left w:val="none" w:sz="0" w:space="0" w:color="auto"/>
            <w:bottom w:val="none" w:sz="0" w:space="0" w:color="auto"/>
            <w:right w:val="none" w:sz="0" w:space="0" w:color="auto"/>
          </w:divBdr>
        </w:div>
        <w:div w:id="698313542">
          <w:marLeft w:val="0"/>
          <w:marRight w:val="0"/>
          <w:marTop w:val="0"/>
          <w:marBottom w:val="0"/>
          <w:divBdr>
            <w:top w:val="none" w:sz="0" w:space="0" w:color="auto"/>
            <w:left w:val="none" w:sz="0" w:space="0" w:color="auto"/>
            <w:bottom w:val="none" w:sz="0" w:space="0" w:color="auto"/>
            <w:right w:val="none" w:sz="0" w:space="0" w:color="auto"/>
          </w:divBdr>
        </w:div>
      </w:divsChild>
    </w:div>
    <w:div w:id="2056003545">
      <w:bodyDiv w:val="1"/>
      <w:marLeft w:val="0"/>
      <w:marRight w:val="0"/>
      <w:marTop w:val="0"/>
      <w:marBottom w:val="0"/>
      <w:divBdr>
        <w:top w:val="none" w:sz="0" w:space="0" w:color="auto"/>
        <w:left w:val="none" w:sz="0" w:space="0" w:color="auto"/>
        <w:bottom w:val="none" w:sz="0" w:space="0" w:color="auto"/>
        <w:right w:val="none" w:sz="0" w:space="0" w:color="auto"/>
      </w:divBdr>
    </w:div>
    <w:div w:id="2118139092">
      <w:bodyDiv w:val="1"/>
      <w:marLeft w:val="0"/>
      <w:marRight w:val="0"/>
      <w:marTop w:val="0"/>
      <w:marBottom w:val="0"/>
      <w:divBdr>
        <w:top w:val="none" w:sz="0" w:space="0" w:color="auto"/>
        <w:left w:val="none" w:sz="0" w:space="0" w:color="auto"/>
        <w:bottom w:val="none" w:sz="0" w:space="0" w:color="auto"/>
        <w:right w:val="none" w:sz="0" w:space="0" w:color="auto"/>
      </w:divBdr>
      <w:divsChild>
        <w:div w:id="187067358">
          <w:marLeft w:val="0"/>
          <w:marRight w:val="0"/>
          <w:marTop w:val="0"/>
          <w:marBottom w:val="0"/>
          <w:divBdr>
            <w:top w:val="none" w:sz="0" w:space="0" w:color="auto"/>
            <w:left w:val="none" w:sz="0" w:space="0" w:color="auto"/>
            <w:bottom w:val="none" w:sz="0" w:space="0" w:color="auto"/>
            <w:right w:val="none" w:sz="0" w:space="0" w:color="auto"/>
          </w:divBdr>
        </w:div>
        <w:div w:id="1107775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at-exchange.emstradepoint.co.nz/api/doc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at-exchange.emstradepoint.co.nz/api/doc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wlessc\OneDrive%20-%20Transpower\Desktop\eptLetter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C951965702EC948AC7345D09E1EECFF" ma:contentTypeVersion="6" ma:contentTypeDescription="Create a new document." ma:contentTypeScope="" ma:versionID="27add7bb2f393806e88167bcd959c6c8">
  <xsd:schema xmlns:xsd="http://www.w3.org/2001/XMLSchema" xmlns:xs="http://www.w3.org/2001/XMLSchema" xmlns:p="http://schemas.microsoft.com/office/2006/metadata/properties" xmlns:ns2="092aa44c-2229-4c4b-ba4f-9135311967b9" xmlns:ns3="839c1c02-c931-48af-a450-f89e3f9e1ae0" targetNamespace="http://schemas.microsoft.com/office/2006/metadata/properties" ma:root="true" ma:fieldsID="2296e1a6b09643c2af560058a608f30a" ns2:_="" ns3:_="">
    <xsd:import namespace="092aa44c-2229-4c4b-ba4f-9135311967b9"/>
    <xsd:import namespace="839c1c02-c931-48af-a450-f89e3f9e1ae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aa44c-2229-4c4b-ba4f-9135311967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9c1c02-c931-48af-a450-f89e3f9e1ae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4E0702-2289-4698-A594-7D23BB7809FC}">
  <ds:schemaRefs>
    <ds:schemaRef ds:uri="http://schemas.microsoft.com/sharepoint/v3/contenttype/forms"/>
  </ds:schemaRefs>
</ds:datastoreItem>
</file>

<file path=customXml/itemProps2.xml><?xml version="1.0" encoding="utf-8"?>
<ds:datastoreItem xmlns:ds="http://schemas.openxmlformats.org/officeDocument/2006/customXml" ds:itemID="{C56BC7F0-E0F3-4E78-AA50-AED834330F67}">
  <ds:schemaRefs>
    <ds:schemaRef ds:uri="http://schemas.openxmlformats.org/officeDocument/2006/bibliography"/>
  </ds:schemaRefs>
</ds:datastoreItem>
</file>

<file path=customXml/itemProps3.xml><?xml version="1.0" encoding="utf-8"?>
<ds:datastoreItem xmlns:ds="http://schemas.openxmlformats.org/officeDocument/2006/customXml" ds:itemID="{3E065E3F-A48C-4A1D-BF6D-8982E1DD0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2aa44c-2229-4c4b-ba4f-9135311967b9"/>
    <ds:schemaRef ds:uri="839c1c02-c931-48af-a450-f89e3f9e1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6E54EE-AE69-4B7A-8F02-2A9D147C039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eptLetter2020</Template>
  <TotalTime>65</TotalTime>
  <Pages>26</Pages>
  <Words>4771</Words>
  <Characters>27201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Lawless</dc:creator>
  <cp:keywords/>
  <dc:description/>
  <cp:lastModifiedBy>Quintin Tahau</cp:lastModifiedBy>
  <cp:revision>33</cp:revision>
  <cp:lastPrinted>2025-06-04T06:49:00Z</cp:lastPrinted>
  <dcterms:created xsi:type="dcterms:W3CDTF">2025-06-04T06:06:00Z</dcterms:created>
  <dcterms:modified xsi:type="dcterms:W3CDTF">2025-06-04T07:11:00Z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504e64-2eb9-4143-98d1-ab3085e5d939_Enabled">
    <vt:lpwstr>True</vt:lpwstr>
  </property>
  <property fmtid="{D5CDD505-2E9C-101B-9397-08002B2CF9AE}" pid="3" name="MSIP_Label_ec504e64-2eb9-4143-98d1-ab3085e5d939_SiteId">
    <vt:lpwstr>cb644580-6519-46f6-a00f-5bac4352068f</vt:lpwstr>
  </property>
  <property fmtid="{D5CDD505-2E9C-101B-9397-08002B2CF9AE}" pid="4" name="MSIP_Label_ec504e64-2eb9-4143-98d1-ab3085e5d939_SetDate">
    <vt:lpwstr>2020-02-20T19:45:09.7590119Z</vt:lpwstr>
  </property>
  <property fmtid="{D5CDD505-2E9C-101B-9397-08002B2CF9AE}" pid="5" name="MSIP_Label_ec504e64-2eb9-4143-98d1-ab3085e5d939_Name">
    <vt:lpwstr>IN CONFIDENCE </vt:lpwstr>
  </property>
  <property fmtid="{D5CDD505-2E9C-101B-9397-08002B2CF9AE}" pid="6" name="MSIP_Label_ec504e64-2eb9-4143-98d1-ab3085e5d939_Extended_MSFT_Method">
    <vt:lpwstr>Automatic</vt:lpwstr>
  </property>
  <property fmtid="{D5CDD505-2E9C-101B-9397-08002B2CF9AE}" pid="7" name="Sensitivity">
    <vt:lpwstr>IN CONFIDENCE </vt:lpwstr>
  </property>
  <property fmtid="{D5CDD505-2E9C-101B-9397-08002B2CF9AE}" pid="8" name="ContentTypeId">
    <vt:lpwstr>0x0101004C951965702EC948AC7345D09E1EECFF</vt:lpwstr>
  </property>
</Properties>
</file>